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4C42" w:rsidRPr="00DE4890" w:rsidRDefault="00AE7CC1" w:rsidP="00F92799">
      <w:pPr>
        <w:pStyle w:val="Textkrper"/>
        <w:sectPr w:rsidR="00A74C42" w:rsidRPr="00DE4890" w:rsidSect="00ED0396">
          <w:headerReference w:type="even" r:id="rId9"/>
          <w:headerReference w:type="default" r:id="rId10"/>
          <w:footerReference w:type="even" r:id="rId11"/>
          <w:pgSz w:w="11906" w:h="16838" w:code="9"/>
          <w:pgMar w:top="1701" w:right="1134" w:bottom="1701" w:left="1134" w:header="709" w:footer="709" w:gutter="0"/>
          <w:cols w:space="708"/>
          <w:docGrid w:linePitch="360"/>
        </w:sectPr>
      </w:pPr>
      <w:r w:rsidRPr="00DE4890">
        <w:rPr>
          <w:noProof/>
        </w:rPr>
        <mc:AlternateContent>
          <mc:Choice Requires="wps">
            <w:drawing>
              <wp:anchor distT="0" distB="0" distL="114300" distR="114300" simplePos="0" relativeHeight="251635712" behindDoc="0" locked="0" layoutInCell="1" allowOverlap="1" wp14:anchorId="06716188" wp14:editId="46B74DD6">
                <wp:simplePos x="0" y="0"/>
                <wp:positionH relativeFrom="page">
                  <wp:posOffset>865505</wp:posOffset>
                </wp:positionH>
                <wp:positionV relativeFrom="page">
                  <wp:posOffset>6976745</wp:posOffset>
                </wp:positionV>
                <wp:extent cx="4866640" cy="209804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2098040"/>
                        </a:xfrm>
                        <a:prstGeom prst="rect">
                          <a:avLst/>
                        </a:prstGeom>
                        <a:solidFill>
                          <a:sysClr val="window" lastClr="FFFFFF"/>
                        </a:solidFill>
                        <a:ln w="6350">
                          <a:noFill/>
                        </a:ln>
                        <a:effectLst/>
                      </wps:spPr>
                      <wps:txbx>
                        <w:txbxContent>
                          <w:p w:rsidR="00AD02D2" w:rsidRDefault="00AD02D2" w:rsidP="00A74C42">
                            <w:pPr>
                              <w:pStyle w:val="NL-Deckblatt"/>
                            </w:pPr>
                            <w:r>
                              <w:t>zum Einsatz in den Schulversuchen</w:t>
                            </w:r>
                          </w:p>
                          <w:p w:rsidR="00AD02D2" w:rsidRDefault="00AD02D2" w:rsidP="00A74C42">
                            <w:pPr>
                              <w:pStyle w:val="NL-Deckblatt"/>
                            </w:pPr>
                            <w:r>
                              <w:t>Berufsfachschule Pädagogische Erprobung (BFPE) und</w:t>
                            </w:r>
                          </w:p>
                          <w:p w:rsidR="00AD02D2" w:rsidRDefault="00AD02D2" w:rsidP="00A74C42">
                            <w:pPr>
                              <w:pStyle w:val="NL-Deckblatt"/>
                            </w:pPr>
                            <w:r>
                              <w:t>Duale Ausbildungsvorbereitung (AV dual)</w:t>
                            </w:r>
                          </w:p>
                          <w:p w:rsidR="00AD02D2" w:rsidRPr="00F648F8" w:rsidRDefault="00AD02D2" w:rsidP="00A74C42">
                            <w:pPr>
                              <w:pStyle w:val="NL-Deckblatt"/>
                            </w:pPr>
                            <w: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6" type="#_x0000_t202" style="position:absolute;left:0;text-align:left;margin-left:68.15pt;margin-top:549.35pt;width:383.2pt;height:165.2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" fillcolor="window" stroked="f" strokeweight=".5pt">
                <v:textbox>
                  <w:txbxContent>
                    <w:p w:rsidR="00AD02D2" w:rsidRDefault="00AD02D2" w:rsidP="00A74C42">
                      <w:pPr>
                        <w:pStyle w:val="NL-Deckblatt"/>
                      </w:pPr>
                      <w:r>
                        <w:t>zum Einsatz in den Schulversuchen</w:t>
                      </w:r>
                    </w:p>
                    <w:p w:rsidR="00AD02D2" w:rsidRDefault="00AD02D2" w:rsidP="00A74C42">
                      <w:pPr>
                        <w:pStyle w:val="NL-Deckblatt"/>
                      </w:pPr>
                      <w:r>
                        <w:t>Berufsfachschule Pädagogische Erprobung (BFPE) und</w:t>
                      </w:r>
                    </w:p>
                    <w:p w:rsidR="00AD02D2" w:rsidRDefault="00AD02D2" w:rsidP="00A74C42">
                      <w:pPr>
                        <w:pStyle w:val="NL-Deckblatt"/>
                      </w:pPr>
                      <w:r>
                        <w:t>Duale Ausbildungsvorbereitung (AV dual)</w:t>
                      </w:r>
                    </w:p>
                    <w:p w:rsidR="00AD02D2" w:rsidRPr="00F648F8" w:rsidRDefault="00AD02D2" w:rsidP="00A74C42">
                      <w:pPr>
                        <w:pStyle w:val="NL-Deckblatt"/>
                      </w:pPr>
                      <w:r>
                        <w:t>sowie den Bildungsgängen VAB, BEJ, 2BFS und 1BFS</w:t>
                      </w:r>
                    </w:p>
                  </w:txbxContent>
                </v:textbox>
                <w10:wrap anchorx="page" anchory="page"/>
              </v:shape>
            </w:pict>
          </mc:Fallback>
        </mc:AlternateContent>
      </w:r>
      <w:r w:rsidR="007B7335" w:rsidRPr="00DE4890">
        <w:rPr>
          <w:noProof/>
        </w:rPr>
        <mc:AlternateContent>
          <mc:Choice Requires="wps">
            <w:drawing>
              <wp:anchor distT="0" distB="0" distL="114300" distR="114300" simplePos="0" relativeHeight="251638784" behindDoc="0" locked="0" layoutInCell="1" allowOverlap="1" wp14:anchorId="0131E3C3" wp14:editId="71FB5B38">
                <wp:simplePos x="0" y="0"/>
                <wp:positionH relativeFrom="page">
                  <wp:posOffset>866775</wp:posOffset>
                </wp:positionH>
                <wp:positionV relativeFrom="page">
                  <wp:posOffset>4705350</wp:posOffset>
                </wp:positionV>
                <wp:extent cx="4866640" cy="2095500"/>
                <wp:effectExtent l="0" t="0" r="0" b="0"/>
                <wp:wrapNone/>
                <wp:docPr id="1191" name="Textfeld 1191"/>
                <wp:cNvGraphicFramePr/>
                <a:graphic xmlns:a="http://schemas.openxmlformats.org/drawingml/2006/main">
                  <a:graphicData uri="http://schemas.microsoft.com/office/word/2010/wordprocessingShape">
                    <wps:wsp>
                      <wps:cNvSpPr txBox="1"/>
                      <wps:spPr>
                        <a:xfrm>
                          <a:off x="0" y="0"/>
                          <a:ext cx="4866640" cy="2095500"/>
                        </a:xfrm>
                        <a:prstGeom prst="rect">
                          <a:avLst/>
                        </a:prstGeom>
                        <a:solidFill>
                          <a:sysClr val="window" lastClr="FFFFFF"/>
                        </a:solidFill>
                        <a:ln w="6350">
                          <a:noFill/>
                        </a:ln>
                        <a:effectLst/>
                      </wps:spPr>
                      <wps:txbx>
                        <w:txbxContent>
                          <w:p w:rsidR="00AD02D2" w:rsidRDefault="00AD02D2" w:rsidP="00A74C42">
                            <w:pPr>
                              <w:pStyle w:val="NL-DeckblattFett"/>
                            </w:pPr>
                            <w:r>
                              <w:t>Niveaudifferenziertes Lernen</w:t>
                            </w:r>
                          </w:p>
                          <w:p w:rsidR="00AD02D2" w:rsidRDefault="00AD02D2" w:rsidP="00A74C42">
                            <w:pPr>
                              <w:pStyle w:val="NL-DeckblattFett"/>
                            </w:pPr>
                          </w:p>
                          <w:p w:rsidR="00AD02D2" w:rsidRDefault="00AD02D2" w:rsidP="00A74C42">
                            <w:pPr>
                              <w:pStyle w:val="NL-DeckblattFett"/>
                            </w:pPr>
                            <w:r>
                              <w:t>Kompetenzraster, Lernwegelisten und exemplarische Lernmaterialien</w:t>
                            </w:r>
                          </w:p>
                          <w:p w:rsidR="00AD02D2" w:rsidRDefault="00AD02D2" w:rsidP="00A74C42">
                            <w:pPr>
                              <w:pStyle w:val="NL-DeckblattFett"/>
                            </w:pPr>
                          </w:p>
                          <w:p w:rsidR="00AD02D2" w:rsidRDefault="00AD02D2" w:rsidP="00A74C42">
                            <w:pPr>
                              <w:pStyle w:val="NL-DeckblattFett"/>
                            </w:pPr>
                            <w:r>
                              <w:t xml:space="preserve">Fahrzeugtechnik – Lernfeld 2 – </w:t>
                            </w:r>
                          </w:p>
                          <w:p w:rsidR="00AD02D2" w:rsidRPr="000B321B" w:rsidRDefault="00AD02D2" w:rsidP="00A74C42">
                            <w:pPr>
                              <w:pStyle w:val="NL-DeckblattFett"/>
                            </w:pPr>
                            <w:r>
                              <w:t>Bremsbeläge prüfen und wechseln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191" o:spid="_x0000_s1027" type="#_x0000_t202" style="position:absolute;left:0;text-align:left;margin-left:68.25pt;margin-top:370.5pt;width:383.2pt;height:16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" fillcolor="window" stroked="f" strokeweight=".5pt">
                <v:textbox>
                  <w:txbxContent>
                    <w:p w:rsidR="00AD02D2" w:rsidRDefault="00AD02D2" w:rsidP="00A74C42">
                      <w:pPr>
                        <w:pStyle w:val="NL-DeckblattFett"/>
                      </w:pPr>
                      <w:r>
                        <w:t>Niveaudifferenziertes Lernen</w:t>
                      </w:r>
                    </w:p>
                    <w:p w:rsidR="00AD02D2" w:rsidRDefault="00AD02D2" w:rsidP="00A74C42">
                      <w:pPr>
                        <w:pStyle w:val="NL-DeckblattFett"/>
                      </w:pPr>
                    </w:p>
                    <w:p w:rsidR="00AD02D2" w:rsidRDefault="00AD02D2" w:rsidP="00A74C42">
                      <w:pPr>
                        <w:pStyle w:val="NL-DeckblattFett"/>
                      </w:pPr>
                      <w:r>
                        <w:t>Kompetenzraster, Lernwegelisten und exemplarische Lernmaterialien</w:t>
                      </w:r>
                    </w:p>
                    <w:p w:rsidR="00AD02D2" w:rsidRDefault="00AD02D2" w:rsidP="00A74C42">
                      <w:pPr>
                        <w:pStyle w:val="NL-DeckblattFett"/>
                      </w:pPr>
                    </w:p>
                    <w:p w:rsidR="00AD02D2" w:rsidRDefault="00AD02D2" w:rsidP="00A74C42">
                      <w:pPr>
                        <w:pStyle w:val="NL-DeckblattFett"/>
                      </w:pPr>
                      <w:r>
                        <w:t xml:space="preserve">Fahrzeugtechnik – Lernfeld 2 – </w:t>
                      </w:r>
                    </w:p>
                    <w:p w:rsidR="00AD02D2" w:rsidRPr="000B321B" w:rsidRDefault="00AD02D2" w:rsidP="00A74C42">
                      <w:pPr>
                        <w:pStyle w:val="NL-DeckblattFett"/>
                      </w:pPr>
                      <w:r>
                        <w:t>Bremsbeläge prüfen und wechseln</w:t>
                      </w:r>
                    </w:p>
                  </w:txbxContent>
                </v:textbox>
                <w10:wrap anchorx="page" anchory="page"/>
              </v:shape>
            </w:pict>
          </mc:Fallback>
        </mc:AlternateContent>
      </w:r>
      <w:r w:rsidR="003F5C78" w:rsidRPr="00DE4890">
        <w:rPr>
          <w:noProof/>
        </w:rPr>
        <mc:AlternateContent>
          <mc:Choice Requires="wps">
            <w:drawing>
              <wp:anchor distT="0" distB="0" distL="114300" distR="114300" simplePos="0" relativeHeight="251636736" behindDoc="0" locked="0" layoutInCell="1" allowOverlap="1" wp14:anchorId="52E77A11" wp14:editId="1542B3D2">
                <wp:simplePos x="0" y="0"/>
                <wp:positionH relativeFrom="page">
                  <wp:posOffset>862965</wp:posOffset>
                </wp:positionH>
                <wp:positionV relativeFrom="page">
                  <wp:posOffset>9379471</wp:posOffset>
                </wp:positionV>
                <wp:extent cx="4866640" cy="502285"/>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AD02D2" w:rsidRPr="00F648F8" w:rsidRDefault="00AD02D2" w:rsidP="007B7335">
                            <w:pPr>
                              <w:pStyle w:val="NL-DeckblattFett"/>
                            </w:pPr>
                            <w:r>
                              <w:t>Stuttgart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7.95pt;margin-top:738.55pt;width:383.2pt;height:39.5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" fillcolor="window" stroked="f" strokeweight=".5pt">
                <v:textbox>
                  <w:txbxContent>
                    <w:p w:rsidR="00AD02D2" w:rsidRPr="00F648F8" w:rsidRDefault="00AD02D2" w:rsidP="007B7335">
                      <w:pPr>
                        <w:pStyle w:val="NL-DeckblattFett"/>
                      </w:pPr>
                      <w:r>
                        <w:t>Stuttgart 2016</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4688" behindDoc="0" locked="0" layoutInCell="1" allowOverlap="1" wp14:anchorId="3AF94A5E" wp14:editId="08A6D224">
                <wp:simplePos x="0" y="0"/>
                <wp:positionH relativeFrom="page">
                  <wp:posOffset>828675</wp:posOffset>
                </wp:positionH>
                <wp:positionV relativeFrom="page">
                  <wp:posOffset>2381250</wp:posOffset>
                </wp:positionV>
                <wp:extent cx="3959860" cy="467995"/>
                <wp:effectExtent l="0" t="0" r="2540" b="8255"/>
                <wp:wrapNone/>
                <wp:docPr id="23" name="Textfeld 23"/>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AD02D2" w:rsidRPr="00F648F8" w:rsidRDefault="00AD02D2" w:rsidP="00A74C42">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left:0;text-align:left;margin-left:65.25pt;margin-top:187.5pt;width:311.8pt;height:36.8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" fillcolor="window" stroked="f" strokeweight=".5pt">
                <v:textbox>
                  <w:txbxContent>
                    <w:p w:rsidR="00AD02D2" w:rsidRPr="00F648F8" w:rsidRDefault="00AD02D2" w:rsidP="00A74C42">
                      <w:pPr>
                        <w:pStyle w:val="NL-DeckblattFett"/>
                      </w:pPr>
                      <w:r w:rsidRPr="00F648F8">
                        <w:t xml:space="preserve">Berufliche </w:t>
                      </w:r>
                      <w:r w:rsidRPr="00A74C42">
                        <w:t>Schulen</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7760" behindDoc="0" locked="0" layoutInCell="1" allowOverlap="1" wp14:anchorId="02D86854" wp14:editId="4327094D">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AD02D2" w:rsidRPr="00F648F8" w:rsidRDefault="00AD02D2" w:rsidP="00A74C42">
                            <w:pPr>
                              <w:pStyle w:val="NL-Deckblatt"/>
                            </w:pPr>
                            <w:r w:rsidRPr="00A74C42">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30" type="#_x0000_t202" style="position:absolute;left:0;text-align:left;margin-left:65.2pt;margin-top:223.95pt;width:311.8pt;height:36.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td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m9yhGNF9R4oeRq4FpxcNmjlFu94&#10;EB7kQvdYmHiPQxtCZTpInG3I//ybPcVj5vBy1oGsFQ8/tsIrtPfNgg0Xo8kksTsrk7PPYyj+rWf1&#10;1mO37TUBohFW08kspvhojqL21D5jrxapKlzCStSueDyK13FYIeylVItFDgKfnYi39tHJlDrhlgb1&#10;1D8L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wWubXVQCAAClBAAADgAAAAAAAAAAAAAAAAAuAgAAZHJzL2Uyb0RvYy54bWxQ&#10;SwECLQAUAAYACAAAACEAAV0EYuMAAAALAQAADwAAAAAAAAAAAAAAAACuBAAAZHJzL2Rvd25yZXYu&#10;eG1sUEsFBgAAAAAEAAQA8wAAAL4FAAAAAA==&#10;" fillcolor="window" stroked="f" strokeweight=".5pt">
                <v:textbox>
                  <w:txbxContent>
                    <w:p w:rsidR="00AD02D2" w:rsidRPr="00F648F8" w:rsidRDefault="00AD02D2" w:rsidP="00A74C42">
                      <w:pPr>
                        <w:pStyle w:val="NL-Deckblatt"/>
                      </w:pPr>
                      <w:r w:rsidRPr="00A74C42">
                        <w:t>Berufsfachschule</w:t>
                      </w:r>
                    </w:p>
                  </w:txbxContent>
                </v:textbox>
                <w10:wrap anchorx="page" anchory="page"/>
              </v:shape>
            </w:pict>
          </mc:Fallback>
        </mc:AlternateContent>
      </w:r>
    </w:p>
    <w:p w:rsidR="000977FD" w:rsidRPr="00581AF7" w:rsidRDefault="00A5009A" w:rsidP="00581AF7">
      <w:pPr>
        <w:pStyle w:val="berschrift1"/>
      </w:pPr>
      <w:r w:rsidRPr="00581AF7">
        <w:lastRenderedPageBreak/>
        <w:t>Redaktionelle Bearbeitung</w:t>
      </w:r>
    </w:p>
    <w:tbl>
      <w:tblPr>
        <w:tblStyle w:val="Tabellenraster"/>
        <w:tblpPr w:leftFromText="141" w:rightFromText="141" w:vertAnchor="text" w:tblpY="276"/>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0977FD" w:rsidRPr="00DE4890" w:rsidTr="000977FD">
        <w:tc>
          <w:tcPr>
            <w:tcW w:w="2065" w:type="dxa"/>
          </w:tcPr>
          <w:p w:rsidR="000977FD" w:rsidRPr="00DE4890" w:rsidRDefault="000977FD" w:rsidP="00233EB7">
            <w:pPr>
              <w:pStyle w:val="ImpressumNamen"/>
              <w:framePr w:hSpace="0" w:wrap="auto" w:vAnchor="margin" w:yAlign="inline"/>
            </w:pPr>
            <w:r w:rsidRPr="00DE4890">
              <w:t>Redaktion</w:t>
            </w:r>
          </w:p>
        </w:tc>
        <w:tc>
          <w:tcPr>
            <w:tcW w:w="7291" w:type="dxa"/>
          </w:tcPr>
          <w:p w:rsidR="00563022" w:rsidRDefault="00563022" w:rsidP="00563022">
            <w:pPr>
              <w:pStyle w:val="ImpressumNamen"/>
              <w:framePr w:hSpace="0" w:wrap="auto" w:vAnchor="margin" w:yAlign="inline"/>
            </w:pPr>
            <w:r>
              <w:t>Tanja Rieger, Ministerium für Kultus, Jugend und Sport</w:t>
            </w:r>
          </w:p>
          <w:p w:rsidR="000977FD" w:rsidRPr="00DE4890" w:rsidRDefault="00563022" w:rsidP="006D0F0F">
            <w:pPr>
              <w:pStyle w:val="ImpressumNamen"/>
              <w:framePr w:hSpace="0" w:wrap="auto" w:vAnchor="margin" w:yAlign="inline"/>
            </w:pPr>
            <w:r>
              <w:t>Sören Finkbeiner, Landesinstitut für Schulentwicklung Stuttgart</w:t>
            </w:r>
          </w:p>
        </w:tc>
      </w:tr>
      <w:tr w:rsidR="000977FD" w:rsidRPr="00DE4890" w:rsidTr="000977FD">
        <w:tc>
          <w:tcPr>
            <w:tcW w:w="2065" w:type="dxa"/>
          </w:tcPr>
          <w:p w:rsidR="000977FD" w:rsidRPr="00DE4890" w:rsidRDefault="000977FD" w:rsidP="00233EB7">
            <w:pPr>
              <w:pStyle w:val="ImpressumNamen"/>
              <w:framePr w:hSpace="0" w:wrap="auto" w:vAnchor="margin" w:yAlign="inline"/>
            </w:pPr>
            <w:r w:rsidRPr="00DE4890">
              <w:t>Autor/in</w:t>
            </w:r>
          </w:p>
        </w:tc>
        <w:tc>
          <w:tcPr>
            <w:tcW w:w="7291" w:type="dxa"/>
            <w:shd w:val="clear" w:color="auto" w:fill="auto"/>
          </w:tcPr>
          <w:p w:rsidR="00F37E00" w:rsidRPr="00030BC3" w:rsidRDefault="00F37E00" w:rsidP="00F37E00">
            <w:pPr>
              <w:pStyle w:val="ImpressumNamen"/>
              <w:framePr w:hSpace="0" w:wrap="auto" w:vAnchor="margin" w:yAlign="inline"/>
            </w:pPr>
            <w:r w:rsidRPr="00030BC3">
              <w:t>Dr. Rainer Balzer, Hubert-Sternberg-Schule Wiesloch</w:t>
            </w:r>
          </w:p>
          <w:p w:rsidR="00F55AA9" w:rsidRDefault="00F55AA9" w:rsidP="00F37E00">
            <w:pPr>
              <w:pStyle w:val="ImpressumNamen"/>
              <w:framePr w:hSpace="0" w:wrap="auto" w:vAnchor="margin" w:yAlign="inline"/>
            </w:pPr>
            <w:r w:rsidRPr="00030BC3">
              <w:t>Kay Krause</w:t>
            </w:r>
            <w:r>
              <w:t>, Heinrich-</w:t>
            </w:r>
            <w:r w:rsidRPr="00030BC3">
              <w:t>Schick</w:t>
            </w:r>
            <w:r>
              <w:t>h</w:t>
            </w:r>
            <w:r w:rsidRPr="00030BC3">
              <w:t>ar</w:t>
            </w:r>
            <w:r>
              <w:t>dt-</w:t>
            </w:r>
            <w:r w:rsidRPr="00030BC3">
              <w:t>Schule F</w:t>
            </w:r>
            <w:r>
              <w:t>reudenstadt</w:t>
            </w:r>
          </w:p>
          <w:p w:rsidR="00F37E00" w:rsidRPr="00030BC3" w:rsidRDefault="00F37E00" w:rsidP="00F37E00">
            <w:pPr>
              <w:pStyle w:val="ImpressumNamen"/>
              <w:framePr w:hSpace="0" w:wrap="auto" w:vAnchor="margin" w:yAlign="inline"/>
            </w:pPr>
            <w:r w:rsidRPr="00030BC3">
              <w:t>Steffen Kümmere</w:t>
            </w:r>
            <w:r>
              <w:t>r</w:t>
            </w:r>
            <w:r w:rsidR="002B62CC">
              <w:t xml:space="preserve">, </w:t>
            </w:r>
            <w:r w:rsidRPr="00030BC3">
              <w:t>G</w:t>
            </w:r>
            <w:r>
              <w:t>ewerbliche Schule</w:t>
            </w:r>
            <w:r w:rsidRPr="00030BC3">
              <w:t xml:space="preserve"> Backnang</w:t>
            </w:r>
          </w:p>
          <w:p w:rsidR="000977FD" w:rsidRPr="00DE4890" w:rsidRDefault="000977FD" w:rsidP="00CF42A3">
            <w:pPr>
              <w:pStyle w:val="ImpressumNamen"/>
              <w:framePr w:hSpace="0" w:wrap="auto" w:vAnchor="margin" w:yAlign="inline"/>
            </w:pPr>
          </w:p>
        </w:tc>
      </w:tr>
      <w:tr w:rsidR="000977FD" w:rsidRPr="00DE4890" w:rsidTr="000977FD">
        <w:tc>
          <w:tcPr>
            <w:tcW w:w="2065" w:type="dxa"/>
          </w:tcPr>
          <w:p w:rsidR="000977FD" w:rsidRPr="00DE4890" w:rsidRDefault="000977FD" w:rsidP="00233EB7">
            <w:pPr>
              <w:pStyle w:val="ImpressumNamen"/>
              <w:framePr w:hSpace="0" w:wrap="auto" w:vAnchor="margin" w:yAlign="inline"/>
            </w:pPr>
            <w:r w:rsidRPr="00DE4890">
              <w:t>Stand</w:t>
            </w:r>
          </w:p>
        </w:tc>
        <w:tc>
          <w:tcPr>
            <w:tcW w:w="7291" w:type="dxa"/>
          </w:tcPr>
          <w:p w:rsidR="000977FD" w:rsidRPr="00DE4890" w:rsidRDefault="006D0F0F" w:rsidP="00F53770">
            <w:pPr>
              <w:pStyle w:val="ImpressumNamen"/>
              <w:framePr w:hSpace="0" w:wrap="auto" w:vAnchor="margin" w:yAlign="inline"/>
            </w:pPr>
            <w:r>
              <w:t>April</w:t>
            </w:r>
            <w:r w:rsidR="000977FD" w:rsidRPr="00DE4890">
              <w:t xml:space="preserve"> </w:t>
            </w:r>
            <w:r w:rsidR="00F37E00">
              <w:t>201</w:t>
            </w:r>
            <w:r w:rsidR="00F53770">
              <w:t>6</w:t>
            </w:r>
          </w:p>
        </w:tc>
      </w:tr>
    </w:tbl>
    <w:tbl>
      <w:tblPr>
        <w:tblStyle w:val="Tabellenraster1"/>
        <w:tblpPr w:leftFromText="142" w:rightFromText="142" w:vertAnchor="page" w:horzAnchor="margin" w:tblpX="1" w:tblpY="8807"/>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0977FD" w:rsidRPr="00DE4890" w:rsidTr="000977FD">
        <w:tc>
          <w:tcPr>
            <w:tcW w:w="9322" w:type="dxa"/>
            <w:gridSpan w:val="2"/>
          </w:tcPr>
          <w:p w:rsidR="000977FD" w:rsidRPr="00DE4890" w:rsidRDefault="000977FD" w:rsidP="0072380A">
            <w:pPr>
              <w:pStyle w:val="berschrift1"/>
              <w:outlineLvl w:val="0"/>
            </w:pPr>
            <w:r w:rsidRPr="00DE4890">
              <w:t>Impressum</w:t>
            </w:r>
          </w:p>
        </w:tc>
      </w:tr>
      <w:tr w:rsidR="00563022" w:rsidRPr="00AE7CC1" w:rsidTr="000977FD">
        <w:tc>
          <w:tcPr>
            <w:tcW w:w="1815" w:type="dxa"/>
          </w:tcPr>
          <w:p w:rsidR="00563022" w:rsidRPr="00DE4890" w:rsidRDefault="00563022" w:rsidP="00563022">
            <w:pPr>
              <w:pStyle w:val="ImpressumNamen"/>
              <w:framePr w:hSpace="0" w:wrap="auto" w:vAnchor="margin" w:yAlign="inline"/>
            </w:pPr>
            <w:r w:rsidRPr="00DE4890">
              <w:t>Herausgeber</w:t>
            </w:r>
          </w:p>
        </w:tc>
        <w:tc>
          <w:tcPr>
            <w:tcW w:w="7507" w:type="dxa"/>
          </w:tcPr>
          <w:p w:rsidR="00563022" w:rsidRPr="00DE4890" w:rsidRDefault="00563022" w:rsidP="00563022">
            <w:pPr>
              <w:pStyle w:val="Impressum"/>
            </w:pPr>
            <w:r w:rsidRPr="00DE4890">
              <w:t>Landesinstitut für Schulentwicklung (LS)</w:t>
            </w:r>
          </w:p>
          <w:p w:rsidR="00563022" w:rsidRDefault="00563022" w:rsidP="00563022">
            <w:pPr>
              <w:pStyle w:val="Impressum"/>
            </w:pPr>
            <w:r w:rsidRPr="00DE4890">
              <w:t xml:space="preserve">Heilbronner Straße 172, 70191 Stuttgart </w:t>
            </w:r>
          </w:p>
          <w:p w:rsidR="00563022" w:rsidRDefault="00563022" w:rsidP="00563022">
            <w:pPr>
              <w:pStyle w:val="Impressum"/>
            </w:pPr>
            <w:r>
              <w:t>Telefon: 0711 6642-0</w:t>
            </w:r>
          </w:p>
          <w:p w:rsidR="00563022" w:rsidRPr="00DE4890" w:rsidRDefault="00563022" w:rsidP="00563022">
            <w:pPr>
              <w:pStyle w:val="Impressum"/>
            </w:pPr>
            <w:r>
              <w:t>Telefax: 0711 6642-1099</w:t>
            </w:r>
          </w:p>
          <w:p w:rsidR="00563022" w:rsidRDefault="00563022" w:rsidP="00563022">
            <w:pPr>
              <w:pStyle w:val="Impressum"/>
            </w:pPr>
            <w:r>
              <w:t xml:space="preserve">E-Mail: </w:t>
            </w:r>
            <w:r w:rsidRPr="00DE4890">
              <w:t>poststelle</w:t>
            </w:r>
            <w:hyperlink r:id="rId12" w:history="1">
              <w:r w:rsidRPr="00DE4890">
                <w:t>@ls.kv.bwl.de</w:t>
              </w:r>
            </w:hyperlink>
          </w:p>
          <w:p w:rsidR="00563022" w:rsidRPr="00DE4890" w:rsidRDefault="00563022" w:rsidP="00563022">
            <w:pPr>
              <w:pStyle w:val="Impressum"/>
            </w:pPr>
            <w:r>
              <w:t>www.ls-bw.de</w:t>
            </w:r>
          </w:p>
          <w:p w:rsidR="00563022" w:rsidRPr="00DE4890" w:rsidRDefault="00563022" w:rsidP="00563022">
            <w:pPr>
              <w:pStyle w:val="Impressum"/>
            </w:pPr>
          </w:p>
        </w:tc>
      </w:tr>
      <w:tr w:rsidR="00563022" w:rsidRPr="00DE4890" w:rsidTr="000977FD">
        <w:tc>
          <w:tcPr>
            <w:tcW w:w="1815" w:type="dxa"/>
          </w:tcPr>
          <w:p w:rsidR="00563022" w:rsidRPr="00DE4890" w:rsidRDefault="00563022" w:rsidP="00563022">
            <w:pPr>
              <w:pStyle w:val="ImpressumNamen"/>
              <w:framePr w:hSpace="0" w:wrap="auto" w:vAnchor="margin" w:yAlign="inline"/>
            </w:pPr>
            <w:r w:rsidRPr="00DE4890">
              <w:t>Druck und Ve</w:t>
            </w:r>
            <w:r w:rsidRPr="00DE4890">
              <w:t>r</w:t>
            </w:r>
            <w:r w:rsidRPr="00DE4890">
              <w:t>trieb</w:t>
            </w:r>
          </w:p>
        </w:tc>
        <w:tc>
          <w:tcPr>
            <w:tcW w:w="7507" w:type="dxa"/>
          </w:tcPr>
          <w:p w:rsidR="00563022" w:rsidRPr="00DE4890" w:rsidRDefault="00563022" w:rsidP="00563022">
            <w:pPr>
              <w:pStyle w:val="Impressum"/>
            </w:pPr>
            <w:r w:rsidRPr="00DE4890">
              <w:t>Landesinstitut für Schulentwicklung (LS)</w:t>
            </w:r>
          </w:p>
          <w:p w:rsidR="00563022" w:rsidRDefault="00563022" w:rsidP="00563022">
            <w:pPr>
              <w:pStyle w:val="Impressum"/>
            </w:pPr>
            <w:r w:rsidRPr="00DE4890">
              <w:t>Heilbronner Straße 172, 70191 Stuttgart</w:t>
            </w:r>
          </w:p>
          <w:p w:rsidR="00563022" w:rsidRPr="00DE4890" w:rsidRDefault="00563022" w:rsidP="00563022">
            <w:pPr>
              <w:pStyle w:val="Impressum"/>
            </w:pPr>
            <w:r>
              <w:t>Telefon: 0711 6642-1204</w:t>
            </w:r>
          </w:p>
          <w:p w:rsidR="00563022" w:rsidRPr="00DE4890" w:rsidRDefault="00AD02D2" w:rsidP="00563022">
            <w:pPr>
              <w:pStyle w:val="Impressum"/>
            </w:pPr>
            <w:hyperlink r:id="rId13" w:history="1">
              <w:r w:rsidR="00563022" w:rsidRPr="00DE4890">
                <w:t>www.ls-webshop.de</w:t>
              </w:r>
            </w:hyperlink>
          </w:p>
          <w:p w:rsidR="00563022" w:rsidRPr="00DE4890" w:rsidRDefault="00563022" w:rsidP="00563022">
            <w:pPr>
              <w:pStyle w:val="Impressum"/>
            </w:pPr>
          </w:p>
        </w:tc>
      </w:tr>
      <w:tr w:rsidR="000977FD" w:rsidRPr="00DE4890" w:rsidTr="006F6E2E">
        <w:tc>
          <w:tcPr>
            <w:tcW w:w="1815" w:type="dxa"/>
          </w:tcPr>
          <w:p w:rsidR="000977FD" w:rsidRPr="00DE4890" w:rsidRDefault="000977FD" w:rsidP="00233EB7">
            <w:pPr>
              <w:pStyle w:val="ImpressumNamen"/>
              <w:framePr w:hSpace="0" w:wrap="auto" w:vAnchor="margin" w:yAlign="inline"/>
            </w:pPr>
            <w:r w:rsidRPr="00DE4890">
              <w:t>Urheberrecht</w:t>
            </w:r>
          </w:p>
        </w:tc>
        <w:tc>
          <w:tcPr>
            <w:tcW w:w="7507" w:type="dxa"/>
            <w:tcMar>
              <w:bottom w:w="170" w:type="dxa"/>
            </w:tcMar>
          </w:tcPr>
          <w:p w:rsidR="000977FD" w:rsidRPr="00DE4890" w:rsidRDefault="000977FD" w:rsidP="00233EB7">
            <w:pPr>
              <w:pStyle w:val="Impressum"/>
            </w:pPr>
            <w:r w:rsidRPr="00DE4890">
              <w:t>Inhalte dieses Heftes dürfen für unterrichtliche Zwecke in den Schulen und Hoch</w:t>
            </w:r>
            <w:r w:rsidR="00770F61" w:rsidRPr="00DE4890">
              <w:softHyphen/>
            </w:r>
            <w:r w:rsidRPr="00DE4890">
              <w:t>schulen des Landes Baden-Württemberg vervielfältigt werden. Jede darüber hi</w:t>
            </w:r>
            <w:r w:rsidRPr="00DE4890">
              <w:t>n</w:t>
            </w:r>
            <w:r w:rsidRPr="00DE4890">
              <w:t>aus</w:t>
            </w:r>
            <w:r w:rsidR="00770F61" w:rsidRPr="00DE4890">
              <w:softHyphen/>
            </w:r>
            <w:r w:rsidRPr="00DE4890">
              <w:t>gehende fotomechanische oder anderweitig technisch mögliche Reproduktion ist nur mit Genehm</w:t>
            </w:r>
            <w:r w:rsidR="00770F61" w:rsidRPr="00DE4890">
              <w:t>igung des Herausgebers möglich.</w:t>
            </w:r>
          </w:p>
          <w:p w:rsidR="000977FD" w:rsidRPr="00DE4890" w:rsidRDefault="000977FD" w:rsidP="00233EB7">
            <w:pPr>
              <w:pStyle w:val="Impressum"/>
            </w:pPr>
          </w:p>
          <w:p w:rsidR="000977FD" w:rsidRPr="00DE4890" w:rsidRDefault="000977FD" w:rsidP="00233EB7">
            <w:pPr>
              <w:pStyle w:val="Impressum"/>
            </w:pPr>
            <w:r w:rsidRPr="00DE4890">
              <w:t>Soweit die vorliegende Publikation Nachdrucke enthält, wurden dafür nach be</w:t>
            </w:r>
            <w:r w:rsidRPr="00DE4890">
              <w:t>s</w:t>
            </w:r>
            <w:r w:rsidRPr="00DE4890">
              <w:t>tem Wissen und Gewissen Lizenzen eingeholt. Die Urheberrechte der Copyrigh</w:t>
            </w:r>
            <w:r w:rsidRPr="00DE4890">
              <w:t>t</w:t>
            </w:r>
            <w:r w:rsidRPr="00DE4890">
              <w:t>inhaber werden ausdrücklich anerkannt. Sollten dennoch in einzelnen Fällen U</w:t>
            </w:r>
            <w:r w:rsidRPr="00DE4890">
              <w:t>r</w:t>
            </w:r>
            <w:r w:rsidRPr="00DE4890">
              <w:t>heberrechte nicht berücksichtigt worden sein, wenden Sie sich bitte an den He</w:t>
            </w:r>
            <w:r w:rsidRPr="00DE4890">
              <w:t>r</w:t>
            </w:r>
            <w:r w:rsidRPr="00DE4890">
              <w:t>ausgeber. Bei weiteren Vervielfältigungen müssen die Rechte der Urheber beac</w:t>
            </w:r>
            <w:r w:rsidRPr="00DE4890">
              <w:t>h</w:t>
            </w:r>
            <w:r w:rsidRPr="00DE4890">
              <w:t>tet bzw. deren Genehmigung eingeholt werden.</w:t>
            </w:r>
          </w:p>
          <w:p w:rsidR="000977FD" w:rsidRPr="00DE4890" w:rsidRDefault="000977FD" w:rsidP="00233EB7">
            <w:pPr>
              <w:pStyle w:val="Impressum"/>
            </w:pPr>
          </w:p>
          <w:p w:rsidR="00770F61" w:rsidRPr="00DE4890" w:rsidRDefault="000977FD" w:rsidP="00233EB7">
            <w:pPr>
              <w:pStyle w:val="Impressum"/>
            </w:pPr>
            <w:r w:rsidRPr="00DE4890">
              <w:t xml:space="preserve">© Landesinstitut für </w:t>
            </w:r>
            <w:r w:rsidR="00563022">
              <w:t>Schulentwicklung, Stuttgart 2016</w:t>
            </w:r>
          </w:p>
        </w:tc>
      </w:tr>
    </w:tbl>
    <w:p w:rsidR="00770F61" w:rsidRPr="00DE4890" w:rsidRDefault="00770F61" w:rsidP="00581AF7">
      <w:pPr>
        <w:pStyle w:val="Textkrper"/>
      </w:pPr>
      <w:r w:rsidRPr="00DE4890">
        <w:br w:type="page"/>
      </w:r>
    </w:p>
    <w:p w:rsidR="00A74C42" w:rsidRPr="00DE4890" w:rsidRDefault="00A74C42" w:rsidP="0072380A">
      <w:pPr>
        <w:pStyle w:val="berschrift1"/>
      </w:pPr>
      <w:r w:rsidRPr="00DE4890">
        <w:lastRenderedPageBreak/>
        <w:t>Inhaltsverzeichnis</w:t>
      </w:r>
    </w:p>
    <w:p w:rsidR="00A74C42" w:rsidRPr="00DE4890" w:rsidRDefault="00A74C42" w:rsidP="00A74C42">
      <w:pPr>
        <w:pStyle w:val="Textkrper"/>
      </w:pPr>
      <w:r w:rsidRPr="00DE4890">
        <w:t>Die Seiten sind als Kopiervorlagen angelegt und enthalten deshalb keine durchgängige Seitennummeri</w:t>
      </w:r>
      <w:r w:rsidRPr="00DE4890">
        <w:t>e</w:t>
      </w:r>
      <w:r w:rsidRPr="00DE4890">
        <w:t>rung.</w:t>
      </w:r>
    </w:p>
    <w:p w:rsidR="00A74C42" w:rsidRPr="00DE4890" w:rsidRDefault="00A74C42" w:rsidP="00624F16">
      <w:pPr>
        <w:pStyle w:val="Inhaltsverzeichnisnr"/>
      </w:pPr>
      <w:r w:rsidRPr="00DE4890">
        <w:t xml:space="preserve">Kompetenzraster </w:t>
      </w:r>
      <w:r w:rsidR="00555443">
        <w:t>Fahrzeugtechnik</w:t>
      </w:r>
    </w:p>
    <w:p w:rsidR="00A74C42" w:rsidRDefault="00832DB9" w:rsidP="00A74C42">
      <w:pPr>
        <w:pStyle w:val="Inhaltsverzeichnisnr"/>
      </w:pPr>
      <w:r>
        <w:t xml:space="preserve">Lernwegeliste </w:t>
      </w:r>
      <w:r w:rsidR="00574297">
        <w:t>– Lernprojekt</w:t>
      </w:r>
      <w:r w:rsidR="003B3F2C">
        <w:t xml:space="preserve"> 02.02</w:t>
      </w:r>
      <w:r w:rsidR="00574297" w:rsidRPr="00574297">
        <w:rPr>
          <w:rStyle w:val="Fett"/>
          <w:b/>
        </w:rPr>
        <w:t>: Bremsbeläge prüfen und wechseln</w:t>
      </w:r>
    </w:p>
    <w:p w:rsidR="00FB60CB" w:rsidRPr="00DE4890" w:rsidRDefault="00FB60CB" w:rsidP="00A74C42">
      <w:pPr>
        <w:pStyle w:val="Inhaltsverzeichnisnr"/>
      </w:pPr>
      <w:r>
        <w:t>Lernmaterialien</w:t>
      </w:r>
    </w:p>
    <w:tbl>
      <w:tblPr>
        <w:tblW w:w="9605" w:type="dxa"/>
        <w:tblLook w:val="04A0" w:firstRow="1" w:lastRow="0" w:firstColumn="1" w:lastColumn="0" w:noHBand="0" w:noVBand="1"/>
      </w:tblPr>
      <w:tblGrid>
        <w:gridCol w:w="959"/>
        <w:gridCol w:w="2126"/>
        <w:gridCol w:w="6520"/>
      </w:tblGrid>
      <w:tr w:rsidR="00A74C42" w:rsidRPr="00DE4890" w:rsidTr="005F1F98">
        <w:tc>
          <w:tcPr>
            <w:tcW w:w="959" w:type="dxa"/>
            <w:shd w:val="clear" w:color="auto" w:fill="auto"/>
          </w:tcPr>
          <w:p w:rsidR="00A74C42" w:rsidRPr="00DE4890" w:rsidRDefault="00A74C42" w:rsidP="00EC2400"/>
        </w:tc>
        <w:tc>
          <w:tcPr>
            <w:tcW w:w="2126" w:type="dxa"/>
            <w:shd w:val="clear" w:color="auto" w:fill="auto"/>
          </w:tcPr>
          <w:p w:rsidR="00A74C42" w:rsidRPr="00FB60CB" w:rsidRDefault="00FB60CB" w:rsidP="00A410C8">
            <w:pPr>
              <w:pStyle w:val="Textkrper"/>
              <w:rPr>
                <w:b/>
              </w:rPr>
            </w:pPr>
            <w:r w:rsidRPr="00FB60CB">
              <w:rPr>
                <w:b/>
              </w:rPr>
              <w:t>Lernthema</w:t>
            </w:r>
            <w:r w:rsidR="008F2F23">
              <w:rPr>
                <w:b/>
              </w:rPr>
              <w:t xml:space="preserve"> 02.02</w:t>
            </w:r>
            <w:r w:rsidR="003B3F2C">
              <w:rPr>
                <w:b/>
              </w:rPr>
              <w:t>.01</w:t>
            </w:r>
          </w:p>
        </w:tc>
        <w:tc>
          <w:tcPr>
            <w:tcW w:w="6520" w:type="dxa"/>
            <w:shd w:val="clear" w:color="auto" w:fill="auto"/>
          </w:tcPr>
          <w:p w:rsidR="00FB60CB" w:rsidRPr="00DE4890" w:rsidRDefault="008F2F23" w:rsidP="00FB60CB">
            <w:pPr>
              <w:pStyle w:val="Textkrper"/>
            </w:pPr>
            <w:r w:rsidRPr="00FB60CB">
              <w:rPr>
                <w:b/>
              </w:rPr>
              <w:t>Übersicht über die Bremsbeläge</w:t>
            </w:r>
          </w:p>
        </w:tc>
      </w:tr>
      <w:tr w:rsidR="00A74C42" w:rsidRPr="00DE4890" w:rsidTr="005F1F98">
        <w:tc>
          <w:tcPr>
            <w:tcW w:w="959" w:type="dxa"/>
            <w:shd w:val="clear" w:color="auto" w:fill="auto"/>
          </w:tcPr>
          <w:p w:rsidR="00A74C42" w:rsidRPr="00DE4890" w:rsidRDefault="00A74C42" w:rsidP="00EC2400"/>
        </w:tc>
        <w:tc>
          <w:tcPr>
            <w:tcW w:w="2126" w:type="dxa"/>
            <w:shd w:val="clear" w:color="auto" w:fill="auto"/>
          </w:tcPr>
          <w:p w:rsidR="00A74C42" w:rsidRPr="00DE4890" w:rsidRDefault="003B3F2C" w:rsidP="00A410C8">
            <w:pPr>
              <w:pStyle w:val="Textkrper"/>
            </w:pPr>
            <w:r w:rsidRPr="00FB60CB">
              <w:rPr>
                <w:b/>
              </w:rPr>
              <w:t>Lernschritte</w:t>
            </w:r>
          </w:p>
        </w:tc>
        <w:tc>
          <w:tcPr>
            <w:tcW w:w="6520" w:type="dxa"/>
            <w:shd w:val="clear" w:color="auto" w:fill="auto"/>
          </w:tcPr>
          <w:p w:rsidR="00A74C42" w:rsidRPr="00DE4890" w:rsidRDefault="00A74C42" w:rsidP="00A410C8">
            <w:pPr>
              <w:pStyle w:val="Textkrper"/>
            </w:pPr>
          </w:p>
        </w:tc>
      </w:tr>
      <w:tr w:rsidR="00A74C42" w:rsidRPr="00DE4890" w:rsidTr="005F1F98">
        <w:tc>
          <w:tcPr>
            <w:tcW w:w="959" w:type="dxa"/>
            <w:shd w:val="clear" w:color="auto" w:fill="auto"/>
          </w:tcPr>
          <w:p w:rsidR="00A74C42" w:rsidRPr="00DE4890" w:rsidRDefault="00A74C42" w:rsidP="00EC2400"/>
        </w:tc>
        <w:tc>
          <w:tcPr>
            <w:tcW w:w="2126" w:type="dxa"/>
            <w:shd w:val="clear" w:color="auto" w:fill="auto"/>
          </w:tcPr>
          <w:p w:rsidR="00A74C42" w:rsidRPr="00DE4890" w:rsidRDefault="00FB60CB" w:rsidP="00A410C8">
            <w:pPr>
              <w:pStyle w:val="Textkrper"/>
            </w:pPr>
            <w:r>
              <w:t>02.02.01</w:t>
            </w:r>
            <w:r w:rsidR="00832DB9">
              <w:t>.01</w:t>
            </w:r>
          </w:p>
        </w:tc>
        <w:tc>
          <w:tcPr>
            <w:tcW w:w="6520" w:type="dxa"/>
            <w:shd w:val="clear" w:color="auto" w:fill="auto"/>
          </w:tcPr>
          <w:p w:rsidR="00A74C42" w:rsidRPr="00DE4890" w:rsidRDefault="00FB60CB" w:rsidP="00A410C8">
            <w:pPr>
              <w:pStyle w:val="Textkrper"/>
            </w:pPr>
            <w:r>
              <w:t>Rollenspiel</w:t>
            </w:r>
            <w:r w:rsidRPr="00DE4890">
              <w:t xml:space="preserve"> </w:t>
            </w: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832DB9" w:rsidP="00A410C8">
            <w:pPr>
              <w:pStyle w:val="Textkrper"/>
            </w:pPr>
            <w:r>
              <w:t>02.02.01.02</w:t>
            </w:r>
          </w:p>
        </w:tc>
        <w:tc>
          <w:tcPr>
            <w:tcW w:w="6520" w:type="dxa"/>
            <w:shd w:val="clear" w:color="auto" w:fill="auto"/>
          </w:tcPr>
          <w:p w:rsidR="00FB60CB" w:rsidRDefault="00FB60CB" w:rsidP="00A410C8">
            <w:pPr>
              <w:pStyle w:val="Textkrper"/>
            </w:pPr>
            <w:r>
              <w:t>Kundenauftrag</w:t>
            </w: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832DB9" w:rsidP="00A410C8">
            <w:pPr>
              <w:pStyle w:val="Textkrper"/>
            </w:pPr>
            <w:r>
              <w:t>02.02.01.03</w:t>
            </w:r>
          </w:p>
        </w:tc>
        <w:tc>
          <w:tcPr>
            <w:tcW w:w="6520" w:type="dxa"/>
            <w:shd w:val="clear" w:color="auto" w:fill="auto"/>
          </w:tcPr>
          <w:p w:rsidR="00324B78" w:rsidRDefault="00324B78" w:rsidP="00A410C8">
            <w:pPr>
              <w:pStyle w:val="Textkrper"/>
            </w:pPr>
            <w:r>
              <w:t>Scheibenbremse</w:t>
            </w: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FB60CB" w:rsidP="00A410C8">
            <w:pPr>
              <w:pStyle w:val="Textkrper"/>
            </w:pPr>
          </w:p>
        </w:tc>
        <w:tc>
          <w:tcPr>
            <w:tcW w:w="6520" w:type="dxa"/>
            <w:shd w:val="clear" w:color="auto" w:fill="auto"/>
          </w:tcPr>
          <w:p w:rsidR="00324B78" w:rsidRDefault="00324B78" w:rsidP="00324B78">
            <w:pPr>
              <w:pStyle w:val="Textkrper"/>
            </w:pPr>
            <w:r>
              <w:t>Scheibenbremse – Lösung</w:t>
            </w: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832DB9" w:rsidP="00A410C8">
            <w:pPr>
              <w:pStyle w:val="Textkrper"/>
            </w:pPr>
            <w:r>
              <w:t>02.02.01.04</w:t>
            </w:r>
          </w:p>
        </w:tc>
        <w:tc>
          <w:tcPr>
            <w:tcW w:w="6520" w:type="dxa"/>
            <w:shd w:val="clear" w:color="auto" w:fill="auto"/>
          </w:tcPr>
          <w:p w:rsidR="00FB60CB" w:rsidRDefault="00324B78" w:rsidP="00A410C8">
            <w:pPr>
              <w:pStyle w:val="Textkrper"/>
            </w:pPr>
            <w:r>
              <w:t>Trommelbremse</w:t>
            </w:r>
          </w:p>
          <w:p w:rsidR="008837A7" w:rsidRDefault="008837A7" w:rsidP="00A410C8">
            <w:pPr>
              <w:pStyle w:val="Textkrper"/>
            </w:pPr>
            <w:r>
              <w:t>Trommelbremse – Lösung</w:t>
            </w: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832DB9" w:rsidP="00A410C8">
            <w:pPr>
              <w:pStyle w:val="Textkrper"/>
            </w:pPr>
            <w:r>
              <w:t>02.02.01.05</w:t>
            </w:r>
          </w:p>
        </w:tc>
        <w:tc>
          <w:tcPr>
            <w:tcW w:w="6520" w:type="dxa"/>
            <w:shd w:val="clear" w:color="auto" w:fill="auto"/>
          </w:tcPr>
          <w:p w:rsidR="00FB60CB" w:rsidRDefault="001A3C23" w:rsidP="00A410C8">
            <w:pPr>
              <w:pStyle w:val="Textkrper"/>
            </w:pPr>
            <w:r>
              <w:t>Übersicht über die Bremsanlage</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2B358C" w:rsidP="00A410C8">
            <w:pPr>
              <w:pStyle w:val="Textkrper"/>
            </w:pPr>
            <w:r>
              <w:t>02.</w:t>
            </w:r>
            <w:r w:rsidR="003263D9">
              <w:t>02.01</w:t>
            </w:r>
          </w:p>
          <w:p w:rsidR="002B358C" w:rsidRDefault="002B358C" w:rsidP="00A410C8">
            <w:pPr>
              <w:pStyle w:val="Textkrper"/>
            </w:pPr>
          </w:p>
        </w:tc>
        <w:tc>
          <w:tcPr>
            <w:tcW w:w="6520" w:type="dxa"/>
            <w:shd w:val="clear" w:color="auto" w:fill="auto"/>
          </w:tcPr>
          <w:p w:rsidR="00324B78" w:rsidRDefault="002B358C" w:rsidP="00A410C8">
            <w:pPr>
              <w:pStyle w:val="Textkrper"/>
            </w:pPr>
            <w:r>
              <w:t>Selbstreflexion</w:t>
            </w: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324B78" w:rsidP="00A410C8">
            <w:pPr>
              <w:pStyle w:val="Textkrper"/>
            </w:pPr>
            <w:r w:rsidRPr="00FB60CB">
              <w:rPr>
                <w:b/>
              </w:rPr>
              <w:t>Lernthema</w:t>
            </w:r>
            <w:r w:rsidR="003B3F2C">
              <w:rPr>
                <w:b/>
              </w:rPr>
              <w:t xml:space="preserve"> 02.02.02</w:t>
            </w:r>
          </w:p>
        </w:tc>
        <w:tc>
          <w:tcPr>
            <w:tcW w:w="6520" w:type="dxa"/>
            <w:shd w:val="clear" w:color="auto" w:fill="auto"/>
          </w:tcPr>
          <w:p w:rsidR="00FB60CB" w:rsidRDefault="003B3F2C" w:rsidP="00A410C8">
            <w:pPr>
              <w:pStyle w:val="Textkrper"/>
            </w:pPr>
            <w:r w:rsidRPr="00324B78">
              <w:rPr>
                <w:b/>
              </w:rPr>
              <w:t>Messtechnik</w:t>
            </w: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3B3F2C" w:rsidP="00A410C8">
            <w:pPr>
              <w:pStyle w:val="Textkrper"/>
            </w:pPr>
            <w:r w:rsidRPr="00FB60CB">
              <w:rPr>
                <w:b/>
              </w:rPr>
              <w:t>Lernschritte</w:t>
            </w:r>
          </w:p>
        </w:tc>
        <w:tc>
          <w:tcPr>
            <w:tcW w:w="6520" w:type="dxa"/>
            <w:shd w:val="clear" w:color="auto" w:fill="auto"/>
          </w:tcPr>
          <w:p w:rsidR="00FB60CB" w:rsidRPr="00324B78" w:rsidRDefault="00FB60CB" w:rsidP="00A410C8">
            <w:pPr>
              <w:pStyle w:val="Textkrper"/>
              <w:rPr>
                <w:b/>
              </w:rPr>
            </w:pP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832DB9" w:rsidP="00A410C8">
            <w:pPr>
              <w:pStyle w:val="Textkrper"/>
            </w:pPr>
            <w:r>
              <w:t>02.02.02.01</w:t>
            </w:r>
          </w:p>
        </w:tc>
        <w:tc>
          <w:tcPr>
            <w:tcW w:w="6520" w:type="dxa"/>
            <w:shd w:val="clear" w:color="auto" w:fill="auto"/>
          </w:tcPr>
          <w:p w:rsidR="00FB60CB" w:rsidRPr="00324B78" w:rsidRDefault="00324B78" w:rsidP="00A410C8">
            <w:pPr>
              <w:pStyle w:val="Textkrper"/>
            </w:pPr>
            <w:r w:rsidRPr="00324B78">
              <w:t>Grundlagen der Messtechnik</w:t>
            </w: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832DB9" w:rsidP="00324B78">
            <w:pPr>
              <w:pStyle w:val="Textkrper"/>
              <w:tabs>
                <w:tab w:val="left" w:pos="1125"/>
              </w:tabs>
            </w:pPr>
            <w:r>
              <w:t>02.02</w:t>
            </w:r>
            <w:r w:rsidR="003B3F2C">
              <w:t>.02</w:t>
            </w:r>
            <w:r>
              <w:t>.02</w:t>
            </w:r>
          </w:p>
        </w:tc>
        <w:tc>
          <w:tcPr>
            <w:tcW w:w="6520" w:type="dxa"/>
            <w:shd w:val="clear" w:color="auto" w:fill="auto"/>
          </w:tcPr>
          <w:p w:rsidR="00FB60CB" w:rsidRPr="00324B78" w:rsidRDefault="00324B78" w:rsidP="00A410C8">
            <w:pPr>
              <w:pStyle w:val="Textkrper"/>
            </w:pPr>
            <w:r w:rsidRPr="00324B78">
              <w:t>Messwerkzeuge</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324B78" w:rsidP="00832DB9">
            <w:pPr>
              <w:pStyle w:val="Textkrper"/>
              <w:tabs>
                <w:tab w:val="left" w:pos="1125"/>
              </w:tabs>
            </w:pPr>
          </w:p>
        </w:tc>
        <w:tc>
          <w:tcPr>
            <w:tcW w:w="6520" w:type="dxa"/>
            <w:shd w:val="clear" w:color="auto" w:fill="auto"/>
          </w:tcPr>
          <w:p w:rsidR="00324B78" w:rsidRPr="00324B78" w:rsidRDefault="00324B78" w:rsidP="00324B78">
            <w:pPr>
              <w:pStyle w:val="Textkrper"/>
            </w:pPr>
            <w:r w:rsidRPr="00324B78">
              <w:t>Messwerkzeuge – Lösung</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832DB9" w:rsidP="00324B78">
            <w:pPr>
              <w:pStyle w:val="Textkrper"/>
              <w:tabs>
                <w:tab w:val="left" w:pos="1125"/>
              </w:tabs>
            </w:pPr>
            <w:r>
              <w:t>02.02.02.03</w:t>
            </w:r>
          </w:p>
        </w:tc>
        <w:tc>
          <w:tcPr>
            <w:tcW w:w="6520" w:type="dxa"/>
            <w:shd w:val="clear" w:color="auto" w:fill="auto"/>
          </w:tcPr>
          <w:p w:rsidR="00324B78" w:rsidRPr="00324B78" w:rsidRDefault="00324B78" w:rsidP="00A410C8">
            <w:pPr>
              <w:pStyle w:val="Textkrper"/>
            </w:pPr>
            <w:r w:rsidRPr="00324B78">
              <w:t>Messwerkzeug Gesamtübersicht</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324B78" w:rsidP="00324B78">
            <w:pPr>
              <w:pStyle w:val="Textkrper"/>
              <w:tabs>
                <w:tab w:val="left" w:pos="1125"/>
              </w:tabs>
            </w:pPr>
          </w:p>
        </w:tc>
        <w:tc>
          <w:tcPr>
            <w:tcW w:w="6520" w:type="dxa"/>
            <w:shd w:val="clear" w:color="auto" w:fill="auto"/>
          </w:tcPr>
          <w:p w:rsidR="00324B78" w:rsidRDefault="005023ED" w:rsidP="00324B78">
            <w:pPr>
              <w:pStyle w:val="Textkrper"/>
            </w:pPr>
            <w:r>
              <w:t>Messwerkzeug Gesamtübersicht –</w:t>
            </w:r>
            <w:r w:rsidR="00324B78">
              <w:t xml:space="preserve"> Lösung</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832DB9" w:rsidP="00A410C8">
            <w:pPr>
              <w:pStyle w:val="Textkrper"/>
            </w:pPr>
            <w:r>
              <w:t>02.02.02.04</w:t>
            </w:r>
          </w:p>
        </w:tc>
        <w:tc>
          <w:tcPr>
            <w:tcW w:w="6520" w:type="dxa"/>
            <w:shd w:val="clear" w:color="auto" w:fill="auto"/>
          </w:tcPr>
          <w:p w:rsidR="00324B78" w:rsidRDefault="00324B78" w:rsidP="00A410C8">
            <w:pPr>
              <w:pStyle w:val="Textkrper"/>
            </w:pPr>
            <w:r>
              <w:t>Ableseübung</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324B78" w:rsidP="00324B78">
            <w:pPr>
              <w:pStyle w:val="Textkrper"/>
            </w:pPr>
          </w:p>
        </w:tc>
        <w:tc>
          <w:tcPr>
            <w:tcW w:w="6520" w:type="dxa"/>
            <w:shd w:val="clear" w:color="auto" w:fill="auto"/>
          </w:tcPr>
          <w:p w:rsidR="00324B78" w:rsidRDefault="00324B78" w:rsidP="00324B78">
            <w:pPr>
              <w:pStyle w:val="Textkrper"/>
            </w:pPr>
            <w:r>
              <w:t>Ableseübung – Lösung</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3263D9" w:rsidP="00A410C8">
            <w:pPr>
              <w:pStyle w:val="Textkrper"/>
            </w:pPr>
            <w:r>
              <w:t>02.02.02</w:t>
            </w:r>
          </w:p>
          <w:p w:rsidR="002B358C" w:rsidRDefault="002B358C" w:rsidP="00A410C8">
            <w:pPr>
              <w:pStyle w:val="Textkrper"/>
            </w:pPr>
          </w:p>
        </w:tc>
        <w:tc>
          <w:tcPr>
            <w:tcW w:w="6520" w:type="dxa"/>
            <w:shd w:val="clear" w:color="auto" w:fill="auto"/>
          </w:tcPr>
          <w:p w:rsidR="00324B78" w:rsidRDefault="002B358C" w:rsidP="00A410C8">
            <w:pPr>
              <w:pStyle w:val="Textkrper"/>
            </w:pPr>
            <w:r>
              <w:t>Selbstreflexion</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324B78" w:rsidP="00324B78">
            <w:pPr>
              <w:pStyle w:val="Textkrper"/>
            </w:pPr>
            <w:r w:rsidRPr="00FB60CB">
              <w:rPr>
                <w:b/>
              </w:rPr>
              <w:t>Lernthema</w:t>
            </w:r>
            <w:r w:rsidR="00832DB9">
              <w:rPr>
                <w:b/>
              </w:rPr>
              <w:t xml:space="preserve"> 02.02.03</w:t>
            </w:r>
          </w:p>
        </w:tc>
        <w:tc>
          <w:tcPr>
            <w:tcW w:w="6520" w:type="dxa"/>
            <w:shd w:val="clear" w:color="auto" w:fill="auto"/>
          </w:tcPr>
          <w:p w:rsidR="00324B78" w:rsidRDefault="003B3F2C" w:rsidP="00324B78">
            <w:pPr>
              <w:pStyle w:val="Textkrper"/>
            </w:pPr>
            <w:r>
              <w:rPr>
                <w:b/>
              </w:rPr>
              <w:t>Physikalische Gesetzmäßigkeiten an der Bremsanlage</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3B3F2C" w:rsidP="00324B78">
            <w:pPr>
              <w:pStyle w:val="Textkrper"/>
            </w:pPr>
            <w:r w:rsidRPr="00FB60CB">
              <w:rPr>
                <w:b/>
              </w:rPr>
              <w:t>Lernschritte</w:t>
            </w:r>
          </w:p>
        </w:tc>
        <w:tc>
          <w:tcPr>
            <w:tcW w:w="6520" w:type="dxa"/>
            <w:shd w:val="clear" w:color="auto" w:fill="auto"/>
          </w:tcPr>
          <w:p w:rsidR="00324B78" w:rsidRPr="00324B78" w:rsidRDefault="00324B78" w:rsidP="00324B78">
            <w:pPr>
              <w:pStyle w:val="Textkrper"/>
              <w:rPr>
                <w:b/>
              </w:rPr>
            </w:pP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E27E2E" w:rsidP="00A410C8">
            <w:pPr>
              <w:pStyle w:val="Textkrper"/>
            </w:pPr>
            <w:r>
              <w:t>02.02.</w:t>
            </w:r>
            <w:r w:rsidR="001A3C23">
              <w:t>0</w:t>
            </w:r>
            <w:r>
              <w:t>3.01</w:t>
            </w:r>
          </w:p>
        </w:tc>
        <w:tc>
          <w:tcPr>
            <w:tcW w:w="6520" w:type="dxa"/>
            <w:shd w:val="clear" w:color="auto" w:fill="auto"/>
          </w:tcPr>
          <w:p w:rsidR="00324B78" w:rsidRDefault="00324B78" w:rsidP="00A410C8">
            <w:pPr>
              <w:pStyle w:val="Textkrper"/>
            </w:pPr>
            <w:r>
              <w:t>Die mechanische Kraft</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E27E2E" w:rsidP="00A410C8">
            <w:pPr>
              <w:pStyle w:val="Textkrper"/>
            </w:pPr>
            <w:r>
              <w:t>02.02.03.02</w:t>
            </w:r>
          </w:p>
        </w:tc>
        <w:tc>
          <w:tcPr>
            <w:tcW w:w="6520" w:type="dxa"/>
            <w:shd w:val="clear" w:color="auto" w:fill="auto"/>
          </w:tcPr>
          <w:p w:rsidR="00324B78" w:rsidRDefault="00795796" w:rsidP="00A410C8">
            <w:pPr>
              <w:pStyle w:val="Textkrper"/>
            </w:pPr>
            <w:r>
              <w:t xml:space="preserve">Das </w:t>
            </w:r>
            <w:r w:rsidR="00324B78">
              <w:t>Hebelgesetz</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1A3C23" w:rsidP="00A410C8">
            <w:pPr>
              <w:pStyle w:val="Textkrper"/>
            </w:pPr>
            <w:r>
              <w:t>02.02.03.03</w:t>
            </w:r>
          </w:p>
        </w:tc>
        <w:tc>
          <w:tcPr>
            <w:tcW w:w="6520" w:type="dxa"/>
            <w:shd w:val="clear" w:color="auto" w:fill="auto"/>
          </w:tcPr>
          <w:p w:rsidR="00324B78" w:rsidRDefault="00324B78" w:rsidP="00A410C8">
            <w:pPr>
              <w:pStyle w:val="Textkrper"/>
            </w:pPr>
            <w:r>
              <w:t>Die hydraulischen Grundlagen</w:t>
            </w:r>
          </w:p>
        </w:tc>
      </w:tr>
      <w:tr w:rsidR="00324B78" w:rsidRPr="00DE4890" w:rsidTr="005F1F98">
        <w:trPr>
          <w:trHeight w:val="70"/>
        </w:trPr>
        <w:tc>
          <w:tcPr>
            <w:tcW w:w="959" w:type="dxa"/>
            <w:shd w:val="clear" w:color="auto" w:fill="auto"/>
          </w:tcPr>
          <w:p w:rsidR="00324B78" w:rsidRPr="00DE4890" w:rsidRDefault="00324B78" w:rsidP="00EC2400"/>
        </w:tc>
        <w:tc>
          <w:tcPr>
            <w:tcW w:w="2126" w:type="dxa"/>
            <w:shd w:val="clear" w:color="auto" w:fill="auto"/>
          </w:tcPr>
          <w:p w:rsidR="00324B78" w:rsidRDefault="001A3C23" w:rsidP="00324B78">
            <w:pPr>
              <w:pStyle w:val="Textkrper"/>
            </w:pPr>
            <w:r>
              <w:t>02.02.03.04</w:t>
            </w:r>
          </w:p>
        </w:tc>
        <w:tc>
          <w:tcPr>
            <w:tcW w:w="6520" w:type="dxa"/>
            <w:shd w:val="clear" w:color="auto" w:fill="auto"/>
          </w:tcPr>
          <w:p w:rsidR="00324B78" w:rsidRDefault="00324B78" w:rsidP="00324B78">
            <w:pPr>
              <w:pStyle w:val="Textkrper"/>
            </w:pPr>
            <w:r>
              <w:t>Arbeitsauftrag Reibung</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1A3C23" w:rsidP="00324B78">
            <w:pPr>
              <w:pStyle w:val="Textkrper"/>
            </w:pPr>
            <w:r>
              <w:t>02.02.03.05</w:t>
            </w:r>
          </w:p>
        </w:tc>
        <w:tc>
          <w:tcPr>
            <w:tcW w:w="6520" w:type="dxa"/>
            <w:shd w:val="clear" w:color="auto" w:fill="auto"/>
          </w:tcPr>
          <w:p w:rsidR="00324B78" w:rsidRDefault="00324B78" w:rsidP="00324B78">
            <w:pPr>
              <w:pStyle w:val="Textkrper"/>
            </w:pPr>
            <w:r>
              <w:t>Bewertung für Infoblätte</w:t>
            </w:r>
            <w:r w:rsidR="001F6499">
              <w:t>r</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795796" w:rsidP="00324B78">
            <w:pPr>
              <w:pStyle w:val="Textkrper"/>
            </w:pPr>
            <w:r>
              <w:t>02.02.03</w:t>
            </w:r>
          </w:p>
          <w:p w:rsidR="002B358C" w:rsidRDefault="002B358C" w:rsidP="00324B78">
            <w:pPr>
              <w:pStyle w:val="Textkrper"/>
            </w:pPr>
          </w:p>
        </w:tc>
        <w:tc>
          <w:tcPr>
            <w:tcW w:w="6520" w:type="dxa"/>
            <w:shd w:val="clear" w:color="auto" w:fill="auto"/>
          </w:tcPr>
          <w:p w:rsidR="00324B78" w:rsidRDefault="002B358C" w:rsidP="00324B78">
            <w:pPr>
              <w:pStyle w:val="Textkrper"/>
            </w:pPr>
            <w:r>
              <w:t>Selbstreflexion</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324B78" w:rsidP="00324B78">
            <w:pPr>
              <w:pStyle w:val="Textkrper"/>
            </w:pPr>
            <w:r w:rsidRPr="00FB60CB">
              <w:rPr>
                <w:b/>
              </w:rPr>
              <w:t>Lernthema</w:t>
            </w:r>
            <w:r w:rsidR="003B3F2C">
              <w:rPr>
                <w:b/>
              </w:rPr>
              <w:t xml:space="preserve"> </w:t>
            </w:r>
            <w:r w:rsidR="00832DB9">
              <w:rPr>
                <w:b/>
              </w:rPr>
              <w:t>02.02.04</w:t>
            </w:r>
          </w:p>
        </w:tc>
        <w:tc>
          <w:tcPr>
            <w:tcW w:w="6520" w:type="dxa"/>
            <w:shd w:val="clear" w:color="auto" w:fill="auto"/>
          </w:tcPr>
          <w:p w:rsidR="00324B78" w:rsidRDefault="003B3F2C" w:rsidP="00324B78">
            <w:pPr>
              <w:pStyle w:val="Textkrper"/>
            </w:pPr>
            <w:r>
              <w:rPr>
                <w:b/>
              </w:rPr>
              <w:t>Arbeitsplanung Bremsenservice</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3B3F2C" w:rsidP="00324B78">
            <w:pPr>
              <w:pStyle w:val="Textkrper"/>
            </w:pPr>
            <w:r w:rsidRPr="00FB60CB">
              <w:rPr>
                <w:b/>
              </w:rPr>
              <w:t>Lernschritte</w:t>
            </w:r>
          </w:p>
        </w:tc>
        <w:tc>
          <w:tcPr>
            <w:tcW w:w="6520" w:type="dxa"/>
            <w:shd w:val="clear" w:color="auto" w:fill="auto"/>
          </w:tcPr>
          <w:p w:rsidR="00324B78" w:rsidRPr="00324B78" w:rsidRDefault="00324B78" w:rsidP="00324B78">
            <w:pPr>
              <w:pStyle w:val="Textkrper"/>
              <w:rPr>
                <w:b/>
              </w:rPr>
            </w:pP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1A3C23" w:rsidP="00414576">
            <w:pPr>
              <w:pStyle w:val="Textkrper"/>
            </w:pPr>
            <w:r>
              <w:t>02.02.04.01</w:t>
            </w:r>
          </w:p>
        </w:tc>
        <w:tc>
          <w:tcPr>
            <w:tcW w:w="6520" w:type="dxa"/>
            <w:shd w:val="clear" w:color="auto" w:fill="auto"/>
          </w:tcPr>
          <w:p w:rsidR="001F6499" w:rsidRDefault="001F6499" w:rsidP="00414576">
            <w:pPr>
              <w:pStyle w:val="Textkrper"/>
            </w:pPr>
            <w:proofErr w:type="spellStart"/>
            <w:r>
              <w:t>Belagwechsel</w:t>
            </w:r>
            <w:proofErr w:type="spellEnd"/>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1F6499" w:rsidP="00414576">
            <w:pPr>
              <w:pStyle w:val="Textkrper"/>
            </w:pPr>
          </w:p>
        </w:tc>
        <w:tc>
          <w:tcPr>
            <w:tcW w:w="6520" w:type="dxa"/>
            <w:shd w:val="clear" w:color="auto" w:fill="auto"/>
          </w:tcPr>
          <w:p w:rsidR="001F6499" w:rsidRDefault="006D0F0F" w:rsidP="00414576">
            <w:pPr>
              <w:pStyle w:val="Textkrper"/>
            </w:pPr>
            <w:proofErr w:type="spellStart"/>
            <w:r>
              <w:t>Belagwechsel</w:t>
            </w:r>
            <w:proofErr w:type="spellEnd"/>
            <w:r>
              <w:t xml:space="preserve"> –</w:t>
            </w:r>
            <w:r w:rsidR="001F6499">
              <w:t xml:space="preserve"> Lösung</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1A3C23" w:rsidP="00414576">
            <w:pPr>
              <w:pStyle w:val="Textkrper"/>
            </w:pPr>
            <w:r>
              <w:t>02.02.04.02</w:t>
            </w:r>
          </w:p>
        </w:tc>
        <w:tc>
          <w:tcPr>
            <w:tcW w:w="6520" w:type="dxa"/>
            <w:shd w:val="clear" w:color="auto" w:fill="auto"/>
          </w:tcPr>
          <w:p w:rsidR="001F6499" w:rsidRDefault="001F6499" w:rsidP="00414576">
            <w:pPr>
              <w:pStyle w:val="Textkrper"/>
            </w:pPr>
            <w:r>
              <w:t>Bremsanlage Übersicht (Hydraulik)</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3263D9" w:rsidP="00414576">
            <w:pPr>
              <w:pStyle w:val="Textkrper"/>
            </w:pPr>
            <w:r>
              <w:t>02.02.04</w:t>
            </w:r>
          </w:p>
          <w:p w:rsidR="002B358C" w:rsidRDefault="002B358C" w:rsidP="00414576">
            <w:pPr>
              <w:pStyle w:val="Textkrper"/>
            </w:pPr>
          </w:p>
        </w:tc>
        <w:tc>
          <w:tcPr>
            <w:tcW w:w="6520" w:type="dxa"/>
            <w:shd w:val="clear" w:color="auto" w:fill="auto"/>
          </w:tcPr>
          <w:p w:rsidR="001F6499" w:rsidRDefault="002B358C" w:rsidP="00414576">
            <w:pPr>
              <w:pStyle w:val="Textkrper"/>
            </w:pPr>
            <w:r>
              <w:t>Selbstreflexion</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1F6499" w:rsidP="00414576">
            <w:pPr>
              <w:pStyle w:val="Textkrper"/>
            </w:pPr>
            <w:r w:rsidRPr="00FB60CB">
              <w:rPr>
                <w:b/>
              </w:rPr>
              <w:t>Lernthema</w:t>
            </w:r>
            <w:r w:rsidR="00832DB9">
              <w:rPr>
                <w:b/>
              </w:rPr>
              <w:t xml:space="preserve"> 02.02.05</w:t>
            </w:r>
          </w:p>
        </w:tc>
        <w:tc>
          <w:tcPr>
            <w:tcW w:w="6520" w:type="dxa"/>
            <w:shd w:val="clear" w:color="auto" w:fill="auto"/>
          </w:tcPr>
          <w:p w:rsidR="001F6499" w:rsidRDefault="003B3F2C" w:rsidP="00414576">
            <w:pPr>
              <w:pStyle w:val="Textkrper"/>
            </w:pPr>
            <w:r>
              <w:rPr>
                <w:b/>
              </w:rPr>
              <w:t>Durchführung, Kontrolle und Bewertung</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3B3F2C" w:rsidP="00414576">
            <w:pPr>
              <w:pStyle w:val="Textkrper"/>
            </w:pPr>
            <w:r w:rsidRPr="00FB60CB">
              <w:rPr>
                <w:b/>
              </w:rPr>
              <w:t>Lernschritte</w:t>
            </w:r>
          </w:p>
        </w:tc>
        <w:tc>
          <w:tcPr>
            <w:tcW w:w="6520" w:type="dxa"/>
            <w:shd w:val="clear" w:color="auto" w:fill="auto"/>
          </w:tcPr>
          <w:p w:rsidR="001F6499" w:rsidRPr="00324B78" w:rsidRDefault="001F6499" w:rsidP="00414576">
            <w:pPr>
              <w:pStyle w:val="Textkrper"/>
              <w:rPr>
                <w:b/>
              </w:rPr>
            </w:pP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1A3C23" w:rsidP="00414576">
            <w:pPr>
              <w:pStyle w:val="Textkrper"/>
            </w:pPr>
            <w:r>
              <w:t>02.02.05.01</w:t>
            </w:r>
          </w:p>
        </w:tc>
        <w:tc>
          <w:tcPr>
            <w:tcW w:w="6520" w:type="dxa"/>
            <w:shd w:val="clear" w:color="auto" w:fill="auto"/>
          </w:tcPr>
          <w:p w:rsidR="001F6499" w:rsidRDefault="001F6499" w:rsidP="00414576">
            <w:pPr>
              <w:pStyle w:val="Textkrper"/>
            </w:pPr>
            <w:r>
              <w:t>Messprotokoll Bremsenservice</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Pr="001F6499" w:rsidRDefault="001A3C23" w:rsidP="00324B78">
            <w:pPr>
              <w:pStyle w:val="Textkrper"/>
            </w:pPr>
            <w:r>
              <w:t>02.02.05.02</w:t>
            </w:r>
          </w:p>
        </w:tc>
        <w:tc>
          <w:tcPr>
            <w:tcW w:w="6520" w:type="dxa"/>
            <w:shd w:val="clear" w:color="auto" w:fill="auto"/>
          </w:tcPr>
          <w:p w:rsidR="001F6499" w:rsidRPr="001F6499" w:rsidRDefault="001F6499" w:rsidP="00324B78">
            <w:pPr>
              <w:pStyle w:val="Textkrper"/>
            </w:pPr>
            <w:r w:rsidRPr="001F6499">
              <w:t>Bestellvorgang</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Pr="001F6499" w:rsidRDefault="001A3C23" w:rsidP="00324B78">
            <w:pPr>
              <w:pStyle w:val="Textkrper"/>
            </w:pPr>
            <w:r>
              <w:t>02.02.05.03</w:t>
            </w:r>
          </w:p>
        </w:tc>
        <w:tc>
          <w:tcPr>
            <w:tcW w:w="6520" w:type="dxa"/>
            <w:shd w:val="clear" w:color="auto" w:fill="auto"/>
          </w:tcPr>
          <w:p w:rsidR="001F6499" w:rsidRPr="001F6499" w:rsidRDefault="001F6499" w:rsidP="00324B78">
            <w:pPr>
              <w:pStyle w:val="Textkrper"/>
            </w:pPr>
            <w:r w:rsidRPr="001F6499">
              <w:t>Kundenakte</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Pr="001F6499" w:rsidRDefault="001A3C23" w:rsidP="00414576">
            <w:pPr>
              <w:pStyle w:val="Textkrper"/>
            </w:pPr>
            <w:r>
              <w:t>02.02.05.04</w:t>
            </w:r>
          </w:p>
        </w:tc>
        <w:tc>
          <w:tcPr>
            <w:tcW w:w="6520" w:type="dxa"/>
            <w:shd w:val="clear" w:color="auto" w:fill="auto"/>
          </w:tcPr>
          <w:p w:rsidR="001F6499" w:rsidRPr="001F6499" w:rsidRDefault="001F6499" w:rsidP="00414576">
            <w:pPr>
              <w:pStyle w:val="Textkrper"/>
            </w:pPr>
            <w:r>
              <w:t>Technischer Zustand</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Pr="001F6499" w:rsidRDefault="001F6499" w:rsidP="00414576">
            <w:pPr>
              <w:pStyle w:val="Textkrper"/>
            </w:pPr>
          </w:p>
        </w:tc>
        <w:tc>
          <w:tcPr>
            <w:tcW w:w="6520" w:type="dxa"/>
            <w:shd w:val="clear" w:color="auto" w:fill="auto"/>
          </w:tcPr>
          <w:p w:rsidR="001F6499" w:rsidRPr="001F6499" w:rsidRDefault="006D0F0F" w:rsidP="00414576">
            <w:pPr>
              <w:pStyle w:val="Textkrper"/>
            </w:pPr>
            <w:r>
              <w:t>Technischer Zustand –</w:t>
            </w:r>
            <w:r w:rsidR="001F6499">
              <w:t xml:space="preserve"> Lösung</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1A3C23" w:rsidP="00324B78">
            <w:pPr>
              <w:pStyle w:val="Textkrper"/>
            </w:pPr>
            <w:r>
              <w:t>02.02.05.05</w:t>
            </w:r>
          </w:p>
          <w:p w:rsidR="002B358C" w:rsidRDefault="00795796" w:rsidP="00324B78">
            <w:pPr>
              <w:pStyle w:val="Textkrper"/>
            </w:pPr>
            <w:r>
              <w:t>02.02.05</w:t>
            </w:r>
          </w:p>
        </w:tc>
        <w:tc>
          <w:tcPr>
            <w:tcW w:w="6520" w:type="dxa"/>
            <w:shd w:val="clear" w:color="auto" w:fill="auto"/>
          </w:tcPr>
          <w:p w:rsidR="001F6499" w:rsidRDefault="001F6499" w:rsidP="00324B78">
            <w:pPr>
              <w:pStyle w:val="Textkrper"/>
            </w:pPr>
            <w:r w:rsidRPr="001F6499">
              <w:t>Arbeitsquali</w:t>
            </w:r>
            <w:r w:rsidR="001A3C23">
              <w:t>t</w:t>
            </w:r>
            <w:r w:rsidRPr="001F6499">
              <w:t>ät</w:t>
            </w:r>
          </w:p>
          <w:p w:rsidR="002B358C" w:rsidRPr="001F6499" w:rsidRDefault="002B358C" w:rsidP="00324B78">
            <w:pPr>
              <w:pStyle w:val="Textkrper"/>
            </w:pPr>
            <w:r>
              <w:t>Selbstreflexion</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795796" w:rsidP="00324B78">
            <w:pPr>
              <w:pStyle w:val="Textkrper"/>
            </w:pPr>
            <w:r>
              <w:t>02.02</w:t>
            </w:r>
          </w:p>
        </w:tc>
        <w:tc>
          <w:tcPr>
            <w:tcW w:w="6520" w:type="dxa"/>
            <w:shd w:val="clear" w:color="auto" w:fill="auto"/>
          </w:tcPr>
          <w:p w:rsidR="001F6499" w:rsidRPr="001F6499" w:rsidRDefault="001F6499" w:rsidP="00324B78">
            <w:pPr>
              <w:pStyle w:val="Textkrper"/>
            </w:pPr>
            <w:r w:rsidRPr="001F6499">
              <w:t>Gesamtreflexion der Unt</w:t>
            </w:r>
            <w:r w:rsidR="001A3C23">
              <w:t>e</w:t>
            </w:r>
            <w:r w:rsidRPr="001F6499">
              <w:t>rrichtseinheit Bremsbeläge prüfen und wec</w:t>
            </w:r>
            <w:r w:rsidRPr="001F6499">
              <w:t>h</w:t>
            </w:r>
            <w:r w:rsidRPr="001F6499">
              <w:t>seln</w:t>
            </w:r>
          </w:p>
        </w:tc>
      </w:tr>
    </w:tbl>
    <w:p w:rsidR="00770F61" w:rsidRPr="00DE4890" w:rsidRDefault="00A74C42" w:rsidP="0072380A">
      <w:pPr>
        <w:pStyle w:val="berschrift1"/>
      </w:pPr>
      <w:r w:rsidRPr="00DE4890">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779E8" w:rsidRPr="00AA18D1" w:rsidRDefault="001779E8" w:rsidP="005E1794">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779E8" w:rsidRPr="00AA18D1" w:rsidRDefault="001779E8" w:rsidP="005E1794">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779E8" w:rsidRPr="00AA18D1" w:rsidRDefault="001779E8" w:rsidP="005E1794">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779E8" w:rsidRPr="00AA18D1" w:rsidRDefault="001779E8" w:rsidP="005E1794">
            <w:pPr>
              <w:pStyle w:val="TabelleKopfmitte"/>
            </w:pPr>
            <w:r w:rsidRPr="00AA18D1">
              <w:t>Beschreibung</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sidRPr="00AA18D1">
              <w:rPr>
                <w:noProof/>
              </w:rPr>
              <w:drawing>
                <wp:inline distT="0" distB="0" distL="0" distR="0" wp14:anchorId="4B9C9DF3" wp14:editId="52644EFD">
                  <wp:extent cx="342000" cy="313200"/>
                  <wp:effectExtent l="0" t="0" r="1270" b="0"/>
                  <wp:docPr id="969" name="Grafik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6D372656" wp14:editId="77C696B1">
                  <wp:extent cx="342000" cy="313200"/>
                  <wp:effectExtent l="0" t="0" r="1270" b="0"/>
                  <wp:docPr id="975" name="Grafik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sidRPr="00AA18D1">
              <w:rPr>
                <w:noProof/>
              </w:rPr>
              <w:drawing>
                <wp:inline distT="0" distB="0" distL="0" distR="0" wp14:anchorId="18900242" wp14:editId="67B35E7D">
                  <wp:extent cx="314325" cy="314325"/>
                  <wp:effectExtent l="0" t="0" r="9525" b="9525"/>
                  <wp:docPr id="1211"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t>Tipp/</w:t>
            </w:r>
            <w:r w:rsidRPr="00AA18D1">
              <w:t>Hinweis, der zum Bearbeiten hilfreich ist</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sidRPr="00AA18D1">
              <w:rPr>
                <w:noProof/>
              </w:rPr>
              <w:drawing>
                <wp:inline distT="0" distB="0" distL="0" distR="0" wp14:anchorId="673CCA4F" wp14:editId="222A1DEE">
                  <wp:extent cx="342000" cy="313200"/>
                  <wp:effectExtent l="0" t="0" r="1270" b="0"/>
                  <wp:docPr id="278"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44CAF626" wp14:editId="3951DC9B">
                  <wp:extent cx="342000" cy="313200"/>
                  <wp:effectExtent l="0" t="0" r="1270" b="0"/>
                  <wp:docPr id="281"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sidRPr="00AA18D1">
              <w:rPr>
                <w:noProof/>
              </w:rPr>
              <w:drawing>
                <wp:inline distT="0" distB="0" distL="0" distR="0" wp14:anchorId="1489071E" wp14:editId="67E2D772">
                  <wp:extent cx="314325" cy="314325"/>
                  <wp:effectExtent l="0" t="0" r="9525" b="9525"/>
                  <wp:docPr id="283"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t>Vorsicht/</w:t>
            </w:r>
            <w:r w:rsidRPr="00AA18D1">
              <w:t>Achtung: wichtige Info</w:t>
            </w:r>
            <w:r w:rsidRPr="00AA18D1">
              <w:t>r</w:t>
            </w:r>
            <w:r w:rsidRPr="00AA18D1">
              <w:t>ma</w:t>
            </w:r>
            <w:r>
              <w:t>tion/</w:t>
            </w:r>
            <w:r w:rsidRPr="00AA18D1">
              <w:t>Hinweis. Genau lesen!</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sidRPr="00AA18D1">
              <w:rPr>
                <w:noProof/>
              </w:rPr>
              <w:drawing>
                <wp:inline distT="0" distB="0" distL="0" distR="0" wp14:anchorId="0470308C" wp14:editId="5F030F33">
                  <wp:extent cx="342000" cy="313200"/>
                  <wp:effectExtent l="0" t="0" r="1270" b="0"/>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136AF50A" wp14:editId="09474E7D">
                  <wp:extent cx="342000" cy="313200"/>
                  <wp:effectExtent l="0" t="0" r="1270" b="0"/>
                  <wp:docPr id="572" name="Grafik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0F9ABA53" wp14:editId="3DEABC5F">
                  <wp:extent cx="314325" cy="314325"/>
                  <wp:effectExtent l="0" t="0" r="9525" b="9525"/>
                  <wp:docPr id="1693" name="Grafik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Zeitvorgabe beachten</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sidRPr="00AA18D1">
              <w:rPr>
                <w:noProof/>
              </w:rPr>
              <w:drawing>
                <wp:inline distT="0" distB="0" distL="0" distR="0" wp14:anchorId="71496785" wp14:editId="28153F72">
                  <wp:extent cx="295275" cy="314325"/>
                  <wp:effectExtent l="0" t="0" r="9525" b="9525"/>
                  <wp:docPr id="1720" name="Grafik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sidRPr="00AA18D1">
              <w:rPr>
                <w:noProof/>
              </w:rPr>
              <w:drawing>
                <wp:inline distT="0" distB="0" distL="0" distR="0" wp14:anchorId="522FC211" wp14:editId="0D34F539">
                  <wp:extent cx="371475" cy="314325"/>
                  <wp:effectExtent l="0" t="0" r="9525" b="9525"/>
                  <wp:docPr id="1721" name="Grafik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t xml:space="preserve">Blätter/Materialien </w:t>
            </w:r>
            <w:r w:rsidRPr="00AA18D1">
              <w:t>ablegen</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sidRPr="00AA18D1">
              <w:rPr>
                <w:noProof/>
              </w:rPr>
              <w:drawing>
                <wp:inline distT="0" distB="0" distL="0" distR="0" wp14:anchorId="43B04687" wp14:editId="5C8E7312">
                  <wp:extent cx="647700" cy="314325"/>
                  <wp:effectExtent l="0" t="0" r="0" b="9525"/>
                  <wp:docPr id="1724" name="Grafik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Pr>
                <w:noProof/>
              </w:rPr>
              <w:drawing>
                <wp:inline distT="0" distB="0" distL="0" distR="0" wp14:anchorId="5FE1650F" wp14:editId="64EEE363">
                  <wp:extent cx="370800" cy="326657"/>
                  <wp:effectExtent l="0" t="0" r="0" b="0"/>
                  <wp:docPr id="1725" name="Grafik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holen.emf"/>
                          <pic:cNvPicPr/>
                        </pic:nvPicPr>
                        <pic:blipFill>
                          <a:blip r:embed="rId26">
                            <a:extLst>
                              <a:ext uri="{28A0092B-C50C-407E-A947-70E740481C1C}">
                                <a14:useLocalDpi xmlns:a14="http://schemas.microsoft.com/office/drawing/2010/main" val="0"/>
                              </a:ext>
                            </a:extLst>
                          </a:blip>
                          <a:stretch>
                            <a:fillRect/>
                          </a:stretch>
                        </pic:blipFill>
                        <pic:spPr>
                          <a:xfrm>
                            <a:off x="0" y="0"/>
                            <a:ext cx="370800" cy="326657"/>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t>Blätter/Materialien holen</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3B963F3B" wp14:editId="0E04945A">
                  <wp:extent cx="533400" cy="314325"/>
                  <wp:effectExtent l="0" t="0" r="0" b="9525"/>
                  <wp:docPr id="1726" name="Grafik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60BBF2F8" wp14:editId="25650FBA">
                  <wp:extent cx="314325" cy="314325"/>
                  <wp:effectExtent l="0" t="0" r="9525" b="9525"/>
                  <wp:docPr id="1727" name="Grafik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Lesen/Hilfsmittel/Quellenangabe</w:t>
            </w:r>
            <w:r>
              <w:t xml:space="preserve">: </w:t>
            </w:r>
            <w:r w:rsidRPr="00AA18D1">
              <w:t>Buch oder eigene Aufschriebe</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3119212C" wp14:editId="2C1A5D37">
                  <wp:extent cx="314325" cy="314325"/>
                  <wp:effectExtent l="0" t="0" r="9525" b="9525"/>
                  <wp:docPr id="1728" name="Grafik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0A76E4B8" wp14:editId="0E31233D">
                  <wp:extent cx="314325" cy="314325"/>
                  <wp:effectExtent l="0" t="0" r="9525" b="9525"/>
                  <wp:docPr id="1729" name="Grafik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Default="001779E8" w:rsidP="005E1794">
            <w:pPr>
              <w:pStyle w:val="Textkrper"/>
            </w:pPr>
            <w:r>
              <w:t xml:space="preserve">Schreiben/Zeichnen/Malen/ </w:t>
            </w:r>
          </w:p>
          <w:p w:rsidR="001779E8" w:rsidRPr="00AA18D1" w:rsidRDefault="001779E8" w:rsidP="005E1794">
            <w:pPr>
              <w:pStyle w:val="Textkrper"/>
            </w:pPr>
            <w:r>
              <w:t>Skizzieren</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0E219E13" wp14:editId="3AB9FA3F">
                  <wp:extent cx="257175" cy="314325"/>
                  <wp:effectExtent l="0" t="0" r="9525" b="9525"/>
                  <wp:docPr id="1730" name="Grafik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t>Lehrer fragen/</w:t>
            </w:r>
            <w:r w:rsidRPr="00AA18D1">
              <w:t>holen</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0BC21756" wp14:editId="3005E68E">
                  <wp:extent cx="314325" cy="314325"/>
                  <wp:effectExtent l="0" t="0" r="9525" b="9525"/>
                  <wp:docPr id="1731" name="Grafik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Default="001779E8" w:rsidP="005E1794">
            <w:pPr>
              <w:pStyle w:val="Textkrper"/>
            </w:pPr>
            <w:r>
              <w:t xml:space="preserve">Rechnen/ </w:t>
            </w:r>
          </w:p>
          <w:p w:rsidR="001779E8" w:rsidRPr="00AA18D1" w:rsidRDefault="001779E8" w:rsidP="005E1794">
            <w:pPr>
              <w:pStyle w:val="Textkrper"/>
            </w:pPr>
            <w:r w:rsidRPr="00AA18D1">
              <w:t>Taschenrechner erlaubt</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6D6AA4C8" wp14:editId="2F408CA3">
                  <wp:extent cx="209550" cy="314325"/>
                  <wp:effectExtent l="0" t="0" r="0" b="9525"/>
                  <wp:docPr id="1732" name="Grafik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5A6005FB" wp14:editId="30D253F0">
                  <wp:extent cx="314325" cy="314325"/>
                  <wp:effectExtent l="0" t="0" r="9525" b="9525"/>
                  <wp:docPr id="1733" name="Grafik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Default="001779E8" w:rsidP="005E1794">
            <w:pPr>
              <w:pStyle w:val="Textkrper"/>
            </w:pPr>
            <w:r>
              <w:t xml:space="preserve">Zeichnen/ </w:t>
            </w:r>
          </w:p>
          <w:p w:rsidR="001779E8" w:rsidRPr="00AA18D1" w:rsidRDefault="001779E8" w:rsidP="005E1794">
            <w:pPr>
              <w:pStyle w:val="Textkrper"/>
            </w:pPr>
            <w:r w:rsidRPr="00AA18D1">
              <w:t>Zeichenmaterial erforderlich</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0FEAEB4B" wp14:editId="42514C33">
                  <wp:extent cx="238125" cy="314325"/>
                  <wp:effectExtent l="0" t="0" r="9525" b="9525"/>
                  <wp:docPr id="1734" name="Grafik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43E523F5" wp14:editId="48A14944">
                  <wp:extent cx="314325" cy="314325"/>
                  <wp:effectExtent l="0" t="0" r="9525" b="9525"/>
                  <wp:docPr id="1735" name="Grafik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Versuch</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6E8498AE" wp14:editId="6FE24963">
                  <wp:extent cx="333375" cy="314325"/>
                  <wp:effectExtent l="0" t="0" r="9525" b="9525"/>
                  <wp:docPr id="1736" name="Grafik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Pr>
                <w:noProof/>
              </w:rPr>
              <w:drawing>
                <wp:inline distT="0" distB="0" distL="0" distR="0" wp14:anchorId="572656AC" wp14:editId="74D7DA20">
                  <wp:extent cx="313200" cy="313200"/>
                  <wp:effectExtent l="0" t="0" r="0" b="0"/>
                  <wp:docPr id="1737" name="Grafik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statt.emf"/>
                          <pic:cNvPicPr/>
                        </pic:nvPicPr>
                        <pic:blipFill>
                          <a:blip r:embed="rId38">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t>Werkstatt</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17D7EF12" wp14:editId="51FB392A">
                  <wp:extent cx="314325" cy="314325"/>
                  <wp:effectExtent l="0" t="0" r="9525" b="952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2DCCDFDE" wp14:editId="27B518CC">
                  <wp:extent cx="313200" cy="31320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erledigt_grün.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69851915" wp14:editId="322025B4">
                  <wp:extent cx="314325" cy="314325"/>
                  <wp:effectExtent l="0" t="0" r="9525" b="9525"/>
                  <wp:docPr id="1738" name="Grafik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Beispiel/Vokabelhilfen</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16533386" wp14:editId="10EC59F3">
                  <wp:extent cx="314325" cy="314325"/>
                  <wp:effectExtent l="0" t="0" r="9525" b="952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56437094" wp14:editId="7442CB88">
                  <wp:extent cx="313200" cy="31320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nicht erledigt_ro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41872494" wp14:editId="78932B7C">
                  <wp:extent cx="314325" cy="314325"/>
                  <wp:effectExtent l="0" t="0" r="9525" b="952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Hören</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40F83F90" wp14:editId="0EAB5966">
                  <wp:extent cx="314325" cy="314325"/>
                  <wp:effectExtent l="0" t="0" r="9525" b="9525"/>
                  <wp:docPr id="1739" name="Grafik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5E91489D" wp14:editId="069B8F79">
                  <wp:extent cx="314325" cy="314325"/>
                  <wp:effectExtent l="0" t="0" r="9525" b="9525"/>
                  <wp:docPr id="1740" name="Grafik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Deutsch =&gt; Englisch</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18DBBFAB" wp14:editId="4154CB21">
                  <wp:extent cx="314325" cy="314325"/>
                  <wp:effectExtent l="0" t="0" r="9525" b="9525"/>
                  <wp:docPr id="1741" name="Grafik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6D0179D1" wp14:editId="6CAB360B">
                  <wp:extent cx="314325" cy="314325"/>
                  <wp:effectExtent l="0" t="0" r="9525" b="9525"/>
                  <wp:docPr id="1742" name="Grafik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Englisch =&gt; Deutsch</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7F452C38" wp14:editId="1BBE53A9">
                  <wp:extent cx="342900" cy="314325"/>
                  <wp:effectExtent l="0" t="0" r="0" b="9525"/>
                  <wp:docPr id="1743" name="Grafik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6F9C42D9" wp14:editId="58BD7179">
                  <wp:extent cx="342900" cy="314325"/>
                  <wp:effectExtent l="0" t="0" r="0" b="9525"/>
                  <wp:docPr id="1744" name="Grafik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76B70559" wp14:editId="665511BA">
                  <wp:extent cx="342900" cy="314325"/>
                  <wp:effectExtent l="0" t="0" r="0" b="9525"/>
                  <wp:docPr id="1758" name="Grafik 1758"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68960A13" wp14:editId="5F0D5E41">
                  <wp:extent cx="342900" cy="314325"/>
                  <wp:effectExtent l="0" t="0" r="0" b="9525"/>
                  <wp:docPr id="1780" name="Grafik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Gruppennummer,</w:t>
            </w:r>
            <w:r w:rsidRPr="00AA18D1">
              <w:br/>
              <w:t>Teilthemen 3, 4 …</w:t>
            </w:r>
          </w:p>
        </w:tc>
      </w:tr>
    </w:tbl>
    <w:p w:rsidR="00423CE5" w:rsidRDefault="00423CE5" w:rsidP="002E2050">
      <w:pPr>
        <w:pStyle w:val="Textkrper"/>
        <w:rPr>
          <w:rStyle w:val="Hervorhebung"/>
          <w:i w:val="0"/>
          <w:iCs w:val="0"/>
        </w:rPr>
      </w:pPr>
    </w:p>
    <w:p w:rsidR="00423CE5" w:rsidRPr="00DE4890" w:rsidRDefault="00423CE5" w:rsidP="002E2050">
      <w:pPr>
        <w:pStyle w:val="Textkrper"/>
        <w:rPr>
          <w:rStyle w:val="Hervorhebung"/>
          <w:i w:val="0"/>
          <w:iCs w:val="0"/>
        </w:rPr>
        <w:sectPr w:rsidR="00423CE5" w:rsidRPr="00DE4890" w:rsidSect="00ED0396">
          <w:headerReference w:type="even" r:id="rId53"/>
          <w:headerReference w:type="default" r:id="rId54"/>
          <w:footerReference w:type="even" r:id="rId55"/>
          <w:footerReference w:type="default" r:id="rId56"/>
          <w:headerReference w:type="first" r:id="rId57"/>
          <w:footerReference w:type="first" r:id="rId58"/>
          <w:pgSz w:w="11906" w:h="16838" w:code="9"/>
          <w:pgMar w:top="1418" w:right="1134" w:bottom="1134" w:left="1134" w:header="709" w:footer="709" w:gutter="0"/>
          <w:cols w:space="708"/>
          <w:titlePg/>
          <w:docGrid w:linePitch="360"/>
        </w:sectPr>
      </w:pPr>
    </w:p>
    <w:p w:rsidR="00833561" w:rsidRDefault="00833561" w:rsidP="00833561">
      <w:pPr>
        <w:pStyle w:val="berschrift1"/>
        <w:spacing w:before="0"/>
        <w:ind w:left="851"/>
        <w:jc w:val="center"/>
      </w:pPr>
      <w:r>
        <w:lastRenderedPageBreak/>
        <w:t>Kompetenzraster Fahrzeugtechnik Lernfelder 1 – 4</w:t>
      </w:r>
    </w:p>
    <w:tbl>
      <w:tblPr>
        <w:tblStyle w:val="Tabellenraster1"/>
        <w:tblW w:w="13892" w:type="dxa"/>
        <w:tblInd w:w="28" w:type="dxa"/>
        <w:tblCellMar>
          <w:top w:w="28" w:type="dxa"/>
          <w:left w:w="28" w:type="dxa"/>
          <w:bottom w:w="28" w:type="dxa"/>
          <w:right w:w="28" w:type="dxa"/>
        </w:tblCellMar>
        <w:tblLook w:val="04A0" w:firstRow="1" w:lastRow="0" w:firstColumn="1" w:lastColumn="0" w:noHBand="0" w:noVBand="1"/>
      </w:tblPr>
      <w:tblGrid>
        <w:gridCol w:w="2486"/>
        <w:gridCol w:w="2942"/>
        <w:gridCol w:w="2943"/>
        <w:gridCol w:w="2942"/>
        <w:gridCol w:w="2579"/>
      </w:tblGrid>
      <w:tr w:rsidR="00833561" w:rsidRPr="009C26DF" w:rsidTr="00F55AA9">
        <w:trPr>
          <w:trHeight w:val="246"/>
        </w:trPr>
        <w:tc>
          <w:tcPr>
            <w:tcW w:w="2486" w:type="dxa"/>
            <w:shd w:val="clear" w:color="auto" w:fill="D9D9D9" w:themeFill="background1" w:themeFillShade="D9"/>
          </w:tcPr>
          <w:p w:rsidR="00833561" w:rsidRPr="009C26DF" w:rsidRDefault="00833561" w:rsidP="00F55AA9">
            <w:pPr>
              <w:pStyle w:val="Textkrper"/>
              <w:jc w:val="left"/>
            </w:pPr>
          </w:p>
        </w:tc>
        <w:tc>
          <w:tcPr>
            <w:tcW w:w="2942" w:type="dxa"/>
            <w:shd w:val="clear" w:color="auto" w:fill="D9D9D9" w:themeFill="background1" w:themeFillShade="D9"/>
          </w:tcPr>
          <w:p w:rsidR="00833561" w:rsidRPr="001935F8" w:rsidRDefault="00833561" w:rsidP="00F55AA9">
            <w:pPr>
              <w:pStyle w:val="TabellenkopfLS"/>
              <w:rPr>
                <w:sz w:val="18"/>
                <w:szCs w:val="18"/>
              </w:rPr>
            </w:pPr>
            <w:r w:rsidRPr="001935F8">
              <w:rPr>
                <w:sz w:val="18"/>
                <w:szCs w:val="18"/>
              </w:rPr>
              <w:t>Lernfeld</w:t>
            </w:r>
            <w:r>
              <w:rPr>
                <w:sz w:val="18"/>
                <w:szCs w:val="18"/>
              </w:rPr>
              <w:t xml:space="preserve"> </w:t>
            </w:r>
            <w:r w:rsidRPr="001935F8">
              <w:rPr>
                <w:sz w:val="18"/>
                <w:szCs w:val="18"/>
              </w:rPr>
              <w:t>1</w:t>
            </w:r>
          </w:p>
          <w:p w:rsidR="00833561" w:rsidRPr="001935F8" w:rsidRDefault="00833561" w:rsidP="00F55AA9">
            <w:pPr>
              <w:pStyle w:val="TabellenkopfLS"/>
              <w:rPr>
                <w:sz w:val="18"/>
                <w:szCs w:val="18"/>
              </w:rPr>
            </w:pPr>
            <w:r w:rsidRPr="001935F8">
              <w:rPr>
                <w:sz w:val="18"/>
                <w:szCs w:val="18"/>
              </w:rPr>
              <w:t>Fahrzeuge und Systeme nach Vorgaben warten und inspizieren</w:t>
            </w:r>
          </w:p>
        </w:tc>
        <w:tc>
          <w:tcPr>
            <w:tcW w:w="2943" w:type="dxa"/>
            <w:shd w:val="clear" w:color="auto" w:fill="D9D9D9" w:themeFill="background1" w:themeFillShade="D9"/>
          </w:tcPr>
          <w:p w:rsidR="00833561" w:rsidRPr="001935F8" w:rsidRDefault="00833561" w:rsidP="00F55AA9">
            <w:pPr>
              <w:pStyle w:val="TabellenkopfLS"/>
              <w:rPr>
                <w:sz w:val="18"/>
                <w:szCs w:val="18"/>
              </w:rPr>
            </w:pPr>
            <w:r w:rsidRPr="001935F8">
              <w:rPr>
                <w:sz w:val="18"/>
                <w:szCs w:val="18"/>
              </w:rPr>
              <w:t>Lernfeld</w:t>
            </w:r>
            <w:r>
              <w:rPr>
                <w:sz w:val="18"/>
                <w:szCs w:val="18"/>
              </w:rPr>
              <w:t xml:space="preserve"> </w:t>
            </w:r>
            <w:r w:rsidRPr="001935F8">
              <w:rPr>
                <w:sz w:val="18"/>
                <w:szCs w:val="18"/>
              </w:rPr>
              <w:t>2</w:t>
            </w:r>
          </w:p>
          <w:p w:rsidR="00833561" w:rsidRPr="001935F8" w:rsidRDefault="00833561" w:rsidP="00F55AA9">
            <w:pPr>
              <w:pStyle w:val="TabellenkopfLS"/>
              <w:rPr>
                <w:sz w:val="18"/>
                <w:szCs w:val="18"/>
              </w:rPr>
            </w:pPr>
            <w:r w:rsidRPr="001935F8">
              <w:rPr>
                <w:sz w:val="18"/>
                <w:szCs w:val="18"/>
              </w:rPr>
              <w:t>Einfache Baugruppen und Sy</w:t>
            </w:r>
            <w:r w:rsidRPr="001935F8">
              <w:rPr>
                <w:sz w:val="18"/>
                <w:szCs w:val="18"/>
              </w:rPr>
              <w:t>s</w:t>
            </w:r>
            <w:r w:rsidRPr="001935F8">
              <w:rPr>
                <w:sz w:val="18"/>
                <w:szCs w:val="18"/>
              </w:rPr>
              <w:t>teme prüfen, demontieren, au</w:t>
            </w:r>
            <w:r w:rsidRPr="001935F8">
              <w:rPr>
                <w:sz w:val="18"/>
                <w:szCs w:val="18"/>
              </w:rPr>
              <w:t>s</w:t>
            </w:r>
            <w:r w:rsidRPr="001935F8">
              <w:rPr>
                <w:sz w:val="18"/>
                <w:szCs w:val="18"/>
              </w:rPr>
              <w:t>tauschen und montieren</w:t>
            </w:r>
          </w:p>
        </w:tc>
        <w:tc>
          <w:tcPr>
            <w:tcW w:w="2942" w:type="dxa"/>
            <w:shd w:val="clear" w:color="auto" w:fill="D9D9D9" w:themeFill="background1" w:themeFillShade="D9"/>
          </w:tcPr>
          <w:p w:rsidR="00833561" w:rsidRPr="001935F8" w:rsidRDefault="00833561" w:rsidP="00F55AA9">
            <w:pPr>
              <w:pStyle w:val="TabellenkopfLS"/>
              <w:rPr>
                <w:sz w:val="18"/>
                <w:szCs w:val="18"/>
              </w:rPr>
            </w:pPr>
            <w:r w:rsidRPr="001935F8">
              <w:rPr>
                <w:sz w:val="18"/>
                <w:szCs w:val="18"/>
              </w:rPr>
              <w:t>Lernfeld</w:t>
            </w:r>
            <w:r>
              <w:rPr>
                <w:sz w:val="18"/>
                <w:szCs w:val="18"/>
              </w:rPr>
              <w:t xml:space="preserve"> </w:t>
            </w:r>
            <w:r w:rsidRPr="001935F8">
              <w:rPr>
                <w:sz w:val="18"/>
                <w:szCs w:val="18"/>
              </w:rPr>
              <w:t>3</w:t>
            </w:r>
          </w:p>
          <w:p w:rsidR="00833561" w:rsidRPr="001935F8" w:rsidRDefault="00833561" w:rsidP="00F55AA9">
            <w:pPr>
              <w:pStyle w:val="TabellenkopfLS"/>
              <w:rPr>
                <w:sz w:val="18"/>
                <w:szCs w:val="18"/>
              </w:rPr>
            </w:pPr>
            <w:r w:rsidRPr="001935F8">
              <w:rPr>
                <w:sz w:val="18"/>
                <w:szCs w:val="18"/>
              </w:rPr>
              <w:t>Funktionsstörungen identifizi</w:t>
            </w:r>
            <w:r w:rsidRPr="001935F8">
              <w:rPr>
                <w:sz w:val="18"/>
                <w:szCs w:val="18"/>
              </w:rPr>
              <w:t>e</w:t>
            </w:r>
            <w:r w:rsidRPr="001935F8">
              <w:rPr>
                <w:sz w:val="18"/>
                <w:szCs w:val="18"/>
              </w:rPr>
              <w:t>ren und beseitigen</w:t>
            </w:r>
          </w:p>
        </w:tc>
        <w:tc>
          <w:tcPr>
            <w:tcW w:w="2579" w:type="dxa"/>
            <w:shd w:val="clear" w:color="auto" w:fill="D9D9D9" w:themeFill="background1" w:themeFillShade="D9"/>
          </w:tcPr>
          <w:p w:rsidR="00833561" w:rsidRPr="001935F8" w:rsidRDefault="00833561" w:rsidP="00F55AA9">
            <w:pPr>
              <w:pStyle w:val="TabellenkopfLS"/>
              <w:rPr>
                <w:sz w:val="18"/>
                <w:szCs w:val="18"/>
              </w:rPr>
            </w:pPr>
            <w:r w:rsidRPr="001935F8">
              <w:rPr>
                <w:sz w:val="18"/>
                <w:szCs w:val="18"/>
              </w:rPr>
              <w:t>Lernfeld</w:t>
            </w:r>
            <w:r>
              <w:rPr>
                <w:sz w:val="18"/>
                <w:szCs w:val="18"/>
              </w:rPr>
              <w:t xml:space="preserve"> </w:t>
            </w:r>
            <w:r w:rsidRPr="001935F8">
              <w:rPr>
                <w:sz w:val="18"/>
                <w:szCs w:val="18"/>
              </w:rPr>
              <w:t>4</w:t>
            </w:r>
          </w:p>
          <w:p w:rsidR="00833561" w:rsidRPr="001935F8" w:rsidRDefault="00833561" w:rsidP="00F55AA9">
            <w:pPr>
              <w:pStyle w:val="TabellenkopfLS"/>
              <w:rPr>
                <w:sz w:val="18"/>
                <w:szCs w:val="18"/>
              </w:rPr>
            </w:pPr>
            <w:r w:rsidRPr="001935F8">
              <w:rPr>
                <w:sz w:val="18"/>
                <w:szCs w:val="18"/>
              </w:rPr>
              <w:t>Umrüstarbeiten nach Ku</w:t>
            </w:r>
            <w:r w:rsidRPr="001935F8">
              <w:rPr>
                <w:sz w:val="18"/>
                <w:szCs w:val="18"/>
              </w:rPr>
              <w:t>n</w:t>
            </w:r>
            <w:r w:rsidRPr="001935F8">
              <w:rPr>
                <w:sz w:val="18"/>
                <w:szCs w:val="18"/>
              </w:rPr>
              <w:t>denwünschen durchführen</w:t>
            </w:r>
          </w:p>
        </w:tc>
      </w:tr>
      <w:tr w:rsidR="00833561" w:rsidRPr="009C26DF" w:rsidTr="00F55AA9">
        <w:trPr>
          <w:trHeight w:val="246"/>
        </w:trPr>
        <w:tc>
          <w:tcPr>
            <w:tcW w:w="2486" w:type="dxa"/>
            <w:shd w:val="clear" w:color="auto" w:fill="D9D9D9" w:themeFill="background1" w:themeFillShade="D9"/>
          </w:tcPr>
          <w:p w:rsidR="00833561" w:rsidRPr="001935F8" w:rsidRDefault="00833561" w:rsidP="000214C6">
            <w:pPr>
              <w:pStyle w:val="Textkrper"/>
              <w:numPr>
                <w:ilvl w:val="0"/>
                <w:numId w:val="52"/>
              </w:numPr>
              <w:ind w:left="398" w:hanging="284"/>
              <w:jc w:val="left"/>
              <w:rPr>
                <w:b/>
                <w:sz w:val="18"/>
                <w:szCs w:val="18"/>
              </w:rPr>
            </w:pPr>
            <w:r w:rsidRPr="001935F8">
              <w:rPr>
                <w:b/>
                <w:sz w:val="18"/>
                <w:szCs w:val="18"/>
              </w:rPr>
              <w:t>Technische Systeme und Teilsysteme ke</w:t>
            </w:r>
            <w:r w:rsidRPr="001935F8">
              <w:rPr>
                <w:b/>
                <w:sz w:val="18"/>
                <w:szCs w:val="18"/>
              </w:rPr>
              <w:t>n</w:t>
            </w:r>
            <w:r w:rsidRPr="001935F8">
              <w:rPr>
                <w:b/>
                <w:sz w:val="18"/>
                <w:szCs w:val="18"/>
              </w:rPr>
              <w:t>nen, analysieren und bewerten</w:t>
            </w:r>
          </w:p>
        </w:tc>
        <w:tc>
          <w:tcPr>
            <w:tcW w:w="2942" w:type="dxa"/>
          </w:tcPr>
          <w:p w:rsidR="00833561" w:rsidRPr="001935F8" w:rsidRDefault="00833561" w:rsidP="00F55AA9">
            <w:pPr>
              <w:pStyle w:val="Textkrper"/>
              <w:rPr>
                <w:sz w:val="16"/>
                <w:szCs w:val="16"/>
              </w:rPr>
            </w:pPr>
            <w:r w:rsidRPr="001935F8">
              <w:rPr>
                <w:sz w:val="16"/>
                <w:szCs w:val="16"/>
              </w:rPr>
              <w:t>Ich kann Baugruppen des Kfz nennen und deren Zusammenwirken beschre</w:t>
            </w:r>
            <w:r w:rsidRPr="001935F8">
              <w:rPr>
                <w:sz w:val="16"/>
                <w:szCs w:val="16"/>
              </w:rPr>
              <w:t>i</w:t>
            </w:r>
            <w:r w:rsidRPr="001935F8">
              <w:rPr>
                <w:sz w:val="16"/>
                <w:szCs w:val="16"/>
              </w:rPr>
              <w:t xml:space="preserve">ben. </w:t>
            </w:r>
          </w:p>
        </w:tc>
        <w:tc>
          <w:tcPr>
            <w:tcW w:w="2943" w:type="dxa"/>
          </w:tcPr>
          <w:p w:rsidR="00833561" w:rsidRPr="001935F8" w:rsidRDefault="00833561" w:rsidP="00F55AA9">
            <w:pPr>
              <w:pStyle w:val="Textkrper"/>
              <w:rPr>
                <w:sz w:val="16"/>
                <w:szCs w:val="16"/>
              </w:rPr>
            </w:pPr>
            <w:r w:rsidRPr="001935F8">
              <w:rPr>
                <w:sz w:val="16"/>
                <w:szCs w:val="16"/>
              </w:rPr>
              <w:t>Ich kann den Zustand technischer Ba</w:t>
            </w:r>
            <w:r w:rsidRPr="001935F8">
              <w:rPr>
                <w:sz w:val="16"/>
                <w:szCs w:val="16"/>
              </w:rPr>
              <w:t>u</w:t>
            </w:r>
            <w:r w:rsidRPr="001935F8">
              <w:rPr>
                <w:sz w:val="16"/>
                <w:szCs w:val="16"/>
              </w:rPr>
              <w:t xml:space="preserve">gruppen erkennen und beurteilen. </w:t>
            </w:r>
          </w:p>
        </w:tc>
        <w:tc>
          <w:tcPr>
            <w:tcW w:w="2942" w:type="dxa"/>
          </w:tcPr>
          <w:p w:rsidR="00833561" w:rsidRPr="001935F8" w:rsidRDefault="00833561" w:rsidP="00F55AA9">
            <w:pPr>
              <w:pStyle w:val="Textkrper"/>
              <w:rPr>
                <w:sz w:val="16"/>
                <w:szCs w:val="16"/>
              </w:rPr>
            </w:pPr>
            <w:r w:rsidRPr="001935F8">
              <w:rPr>
                <w:sz w:val="16"/>
                <w:szCs w:val="16"/>
              </w:rPr>
              <w:t>Ich kann Störungen an technischen Systemen diagnostizieren und Fehler eingrenzen.</w:t>
            </w:r>
          </w:p>
        </w:tc>
        <w:tc>
          <w:tcPr>
            <w:tcW w:w="2579" w:type="dxa"/>
          </w:tcPr>
          <w:p w:rsidR="00833561" w:rsidRPr="001935F8" w:rsidRDefault="00833561" w:rsidP="00F55AA9">
            <w:pPr>
              <w:pStyle w:val="Textkrper"/>
              <w:rPr>
                <w:sz w:val="16"/>
                <w:szCs w:val="16"/>
              </w:rPr>
            </w:pPr>
            <w:r w:rsidRPr="001935F8">
              <w:rPr>
                <w:sz w:val="16"/>
                <w:szCs w:val="16"/>
              </w:rPr>
              <w:t>Ich kann Umrüstsätze bezüglich ihrer Integrationsfähigkeit in ein Fahrzeug analysieren und bewe</w:t>
            </w:r>
            <w:r w:rsidRPr="001935F8">
              <w:rPr>
                <w:sz w:val="16"/>
                <w:szCs w:val="16"/>
              </w:rPr>
              <w:t>r</w:t>
            </w:r>
            <w:r w:rsidRPr="001935F8">
              <w:rPr>
                <w:sz w:val="16"/>
                <w:szCs w:val="16"/>
              </w:rPr>
              <w:t>ten.</w:t>
            </w:r>
          </w:p>
        </w:tc>
      </w:tr>
      <w:tr w:rsidR="00833561" w:rsidRPr="009C26DF" w:rsidTr="00F55AA9">
        <w:trPr>
          <w:trHeight w:val="246"/>
        </w:trPr>
        <w:tc>
          <w:tcPr>
            <w:tcW w:w="2486" w:type="dxa"/>
            <w:shd w:val="clear" w:color="auto" w:fill="D9D9D9" w:themeFill="background1" w:themeFillShade="D9"/>
          </w:tcPr>
          <w:p w:rsidR="00833561" w:rsidRPr="001935F8" w:rsidRDefault="00833561" w:rsidP="000214C6">
            <w:pPr>
              <w:pStyle w:val="Textkrper"/>
              <w:numPr>
                <w:ilvl w:val="0"/>
                <w:numId w:val="52"/>
              </w:numPr>
              <w:ind w:left="398" w:hanging="284"/>
              <w:jc w:val="left"/>
              <w:rPr>
                <w:b/>
                <w:sz w:val="18"/>
                <w:szCs w:val="18"/>
              </w:rPr>
            </w:pPr>
            <w:r w:rsidRPr="001935F8">
              <w:rPr>
                <w:b/>
                <w:sz w:val="18"/>
                <w:szCs w:val="18"/>
              </w:rPr>
              <w:t>Arbeitsmaterialien auswählen</w:t>
            </w:r>
          </w:p>
        </w:tc>
        <w:tc>
          <w:tcPr>
            <w:tcW w:w="2942" w:type="dxa"/>
          </w:tcPr>
          <w:p w:rsidR="00833561" w:rsidRPr="001935F8" w:rsidRDefault="00833561" w:rsidP="00F55AA9">
            <w:pPr>
              <w:pStyle w:val="Textkrper"/>
              <w:rPr>
                <w:sz w:val="16"/>
                <w:szCs w:val="16"/>
              </w:rPr>
            </w:pPr>
            <w:r w:rsidRPr="001935F8">
              <w:rPr>
                <w:sz w:val="16"/>
                <w:szCs w:val="16"/>
              </w:rPr>
              <w:t>Ich kann Betriebs- und Hilfsstoffe ne</w:t>
            </w:r>
            <w:r w:rsidRPr="001935F8">
              <w:rPr>
                <w:sz w:val="16"/>
                <w:szCs w:val="16"/>
              </w:rPr>
              <w:t>n</w:t>
            </w:r>
            <w:r w:rsidRPr="001935F8">
              <w:rPr>
                <w:sz w:val="16"/>
                <w:szCs w:val="16"/>
              </w:rPr>
              <w:t>nen und unterscheiden. Ich kann den Materialbedarf ermitteln.</w:t>
            </w:r>
          </w:p>
        </w:tc>
        <w:tc>
          <w:tcPr>
            <w:tcW w:w="2943" w:type="dxa"/>
          </w:tcPr>
          <w:p w:rsidR="00833561" w:rsidRPr="001935F8" w:rsidRDefault="00833561" w:rsidP="00F55AA9">
            <w:pPr>
              <w:pStyle w:val="Textkrper"/>
              <w:rPr>
                <w:sz w:val="16"/>
                <w:szCs w:val="16"/>
              </w:rPr>
            </w:pPr>
            <w:r w:rsidRPr="001935F8">
              <w:rPr>
                <w:sz w:val="16"/>
                <w:szCs w:val="16"/>
              </w:rPr>
              <w:t>Ich kann Ersatzteile auf ihre Eignung prüfen.</w:t>
            </w:r>
          </w:p>
        </w:tc>
        <w:tc>
          <w:tcPr>
            <w:tcW w:w="2942" w:type="dxa"/>
          </w:tcPr>
          <w:p w:rsidR="00833561" w:rsidRPr="001935F8" w:rsidRDefault="00833561" w:rsidP="00F55AA9">
            <w:pPr>
              <w:pStyle w:val="Textkrper"/>
              <w:rPr>
                <w:sz w:val="16"/>
                <w:szCs w:val="16"/>
              </w:rPr>
            </w:pPr>
          </w:p>
        </w:tc>
        <w:tc>
          <w:tcPr>
            <w:tcW w:w="2579" w:type="dxa"/>
          </w:tcPr>
          <w:p w:rsidR="00833561" w:rsidRPr="001935F8" w:rsidRDefault="00833561" w:rsidP="00F55AA9">
            <w:pPr>
              <w:pStyle w:val="Textkrper"/>
              <w:rPr>
                <w:sz w:val="16"/>
                <w:szCs w:val="16"/>
              </w:rPr>
            </w:pPr>
            <w:r w:rsidRPr="001935F8">
              <w:rPr>
                <w:sz w:val="16"/>
                <w:szCs w:val="16"/>
              </w:rPr>
              <w:t>Ich kann Umrüstsätze gemäß Kundenwunsch und gesetzlicher Vorgaben auswählen und begrü</w:t>
            </w:r>
            <w:r w:rsidRPr="001935F8">
              <w:rPr>
                <w:sz w:val="16"/>
                <w:szCs w:val="16"/>
              </w:rPr>
              <w:t>n</w:t>
            </w:r>
            <w:r w:rsidRPr="001935F8">
              <w:rPr>
                <w:sz w:val="16"/>
                <w:szCs w:val="16"/>
              </w:rPr>
              <w:t>det bewerten.</w:t>
            </w:r>
          </w:p>
        </w:tc>
      </w:tr>
      <w:tr w:rsidR="00833561" w:rsidRPr="009C26DF" w:rsidTr="00F55AA9">
        <w:trPr>
          <w:trHeight w:val="246"/>
        </w:trPr>
        <w:tc>
          <w:tcPr>
            <w:tcW w:w="2486" w:type="dxa"/>
            <w:shd w:val="clear" w:color="auto" w:fill="D9D9D9" w:themeFill="background1" w:themeFillShade="D9"/>
          </w:tcPr>
          <w:p w:rsidR="00833561" w:rsidRPr="001935F8" w:rsidRDefault="00833561" w:rsidP="000214C6">
            <w:pPr>
              <w:pStyle w:val="Textkrper"/>
              <w:numPr>
                <w:ilvl w:val="0"/>
                <w:numId w:val="52"/>
              </w:numPr>
              <w:ind w:left="398" w:hanging="284"/>
              <w:jc w:val="left"/>
              <w:rPr>
                <w:b/>
                <w:sz w:val="18"/>
                <w:szCs w:val="18"/>
              </w:rPr>
            </w:pPr>
            <w:r w:rsidRPr="001935F8">
              <w:rPr>
                <w:b/>
                <w:sz w:val="18"/>
                <w:szCs w:val="18"/>
              </w:rPr>
              <w:t>Werkzeuge, Geräte und Verfahren auswählen und einsetzen</w:t>
            </w:r>
          </w:p>
        </w:tc>
        <w:tc>
          <w:tcPr>
            <w:tcW w:w="2942" w:type="dxa"/>
          </w:tcPr>
          <w:p w:rsidR="00833561" w:rsidRPr="001935F8" w:rsidRDefault="00833561" w:rsidP="00F55AA9">
            <w:pPr>
              <w:pStyle w:val="Textkrper"/>
              <w:rPr>
                <w:sz w:val="16"/>
                <w:szCs w:val="16"/>
              </w:rPr>
            </w:pPr>
            <w:r w:rsidRPr="001935F8">
              <w:rPr>
                <w:sz w:val="16"/>
                <w:szCs w:val="16"/>
              </w:rPr>
              <w:t>Ich kann für Aufträge eine begründete Auswahl an Werkzeugen treffen und deren spezifische Bezeichnungen und Eigenschaften erklären. Ich kann Prü</w:t>
            </w:r>
            <w:r w:rsidRPr="001935F8">
              <w:rPr>
                <w:sz w:val="16"/>
                <w:szCs w:val="16"/>
              </w:rPr>
              <w:t>f</w:t>
            </w:r>
            <w:r w:rsidRPr="001935F8">
              <w:rPr>
                <w:sz w:val="16"/>
                <w:szCs w:val="16"/>
              </w:rPr>
              <w:t>kriterien entsprechend eines Auftrags anwenden.</w:t>
            </w:r>
          </w:p>
        </w:tc>
        <w:tc>
          <w:tcPr>
            <w:tcW w:w="2943" w:type="dxa"/>
          </w:tcPr>
          <w:p w:rsidR="00833561" w:rsidRPr="001935F8" w:rsidRDefault="00833561" w:rsidP="00F55AA9">
            <w:pPr>
              <w:pStyle w:val="Textkrper"/>
              <w:rPr>
                <w:sz w:val="16"/>
                <w:szCs w:val="16"/>
              </w:rPr>
            </w:pPr>
            <w:r w:rsidRPr="001935F8">
              <w:rPr>
                <w:sz w:val="16"/>
                <w:szCs w:val="16"/>
              </w:rPr>
              <w:t>Ich kann Mess- und Prüfwerkzeuge fachgerecht anwenden. Ich kann Ken</w:t>
            </w:r>
            <w:r w:rsidRPr="001935F8">
              <w:rPr>
                <w:sz w:val="16"/>
                <w:szCs w:val="16"/>
              </w:rPr>
              <w:t>n</w:t>
            </w:r>
            <w:r w:rsidRPr="001935F8">
              <w:rPr>
                <w:sz w:val="16"/>
                <w:szCs w:val="16"/>
              </w:rPr>
              <w:t>werte für die Montage ermitteln.</w:t>
            </w:r>
          </w:p>
        </w:tc>
        <w:tc>
          <w:tcPr>
            <w:tcW w:w="2942" w:type="dxa"/>
          </w:tcPr>
          <w:p w:rsidR="00833561" w:rsidRPr="001935F8" w:rsidRDefault="00833561" w:rsidP="00F55AA9">
            <w:pPr>
              <w:pStyle w:val="Textkrper"/>
              <w:rPr>
                <w:sz w:val="16"/>
                <w:szCs w:val="16"/>
              </w:rPr>
            </w:pPr>
            <w:r w:rsidRPr="001935F8">
              <w:rPr>
                <w:sz w:val="16"/>
                <w:szCs w:val="16"/>
              </w:rPr>
              <w:t>Ich kann geeignete Mess- und Prüfm</w:t>
            </w:r>
            <w:r w:rsidRPr="001935F8">
              <w:rPr>
                <w:sz w:val="16"/>
                <w:szCs w:val="16"/>
              </w:rPr>
              <w:t>e</w:t>
            </w:r>
            <w:r w:rsidRPr="001935F8">
              <w:rPr>
                <w:sz w:val="16"/>
                <w:szCs w:val="16"/>
              </w:rPr>
              <w:t>thoden einsetzen und gewonnene E</w:t>
            </w:r>
            <w:r w:rsidRPr="001935F8">
              <w:rPr>
                <w:sz w:val="16"/>
                <w:szCs w:val="16"/>
              </w:rPr>
              <w:t>r</w:t>
            </w:r>
            <w:r w:rsidRPr="001935F8">
              <w:rPr>
                <w:sz w:val="16"/>
                <w:szCs w:val="16"/>
              </w:rPr>
              <w:t>gebnisse auf ihre Plausibilität prüfen.</w:t>
            </w:r>
          </w:p>
        </w:tc>
        <w:tc>
          <w:tcPr>
            <w:tcW w:w="2579" w:type="dxa"/>
          </w:tcPr>
          <w:p w:rsidR="00833561" w:rsidRPr="001935F8" w:rsidRDefault="00833561" w:rsidP="00F55AA9">
            <w:pPr>
              <w:pStyle w:val="Textkrper"/>
              <w:rPr>
                <w:sz w:val="16"/>
                <w:szCs w:val="16"/>
              </w:rPr>
            </w:pPr>
            <w:r w:rsidRPr="001935F8">
              <w:rPr>
                <w:sz w:val="16"/>
                <w:szCs w:val="16"/>
              </w:rPr>
              <w:t>Ich kann eine Umrüstung nach Kundenwunsch durchführen.</w:t>
            </w:r>
          </w:p>
        </w:tc>
      </w:tr>
      <w:tr w:rsidR="00833561" w:rsidRPr="009C26DF" w:rsidTr="00F55AA9">
        <w:trPr>
          <w:trHeight w:val="246"/>
        </w:trPr>
        <w:tc>
          <w:tcPr>
            <w:tcW w:w="2486" w:type="dxa"/>
            <w:shd w:val="clear" w:color="auto" w:fill="D9D9D9" w:themeFill="background1" w:themeFillShade="D9"/>
          </w:tcPr>
          <w:p w:rsidR="00833561" w:rsidRPr="001935F8" w:rsidRDefault="00833561" w:rsidP="000214C6">
            <w:pPr>
              <w:pStyle w:val="Textkrper"/>
              <w:numPr>
                <w:ilvl w:val="0"/>
                <w:numId w:val="52"/>
              </w:numPr>
              <w:ind w:left="398" w:hanging="284"/>
              <w:jc w:val="left"/>
              <w:rPr>
                <w:b/>
                <w:sz w:val="18"/>
                <w:szCs w:val="18"/>
              </w:rPr>
            </w:pPr>
            <w:r w:rsidRPr="001935F8">
              <w:rPr>
                <w:b/>
                <w:sz w:val="18"/>
                <w:szCs w:val="18"/>
              </w:rPr>
              <w:t>Einen Auftrag nach Herstellerangaben pl</w:t>
            </w:r>
            <w:r w:rsidRPr="001935F8">
              <w:rPr>
                <w:b/>
                <w:sz w:val="18"/>
                <w:szCs w:val="18"/>
              </w:rPr>
              <w:t>a</w:t>
            </w:r>
            <w:r w:rsidRPr="001935F8">
              <w:rPr>
                <w:b/>
                <w:sz w:val="18"/>
                <w:szCs w:val="18"/>
              </w:rPr>
              <w:t>nen, Informationssy</w:t>
            </w:r>
            <w:r w:rsidRPr="001935F8">
              <w:rPr>
                <w:b/>
                <w:sz w:val="18"/>
                <w:szCs w:val="18"/>
              </w:rPr>
              <w:t>s</w:t>
            </w:r>
            <w:r w:rsidRPr="001935F8">
              <w:rPr>
                <w:b/>
                <w:sz w:val="18"/>
                <w:szCs w:val="18"/>
              </w:rPr>
              <w:t>teme nutzen und die Durchführung dok</w:t>
            </w:r>
            <w:r w:rsidRPr="001935F8">
              <w:rPr>
                <w:b/>
                <w:sz w:val="18"/>
                <w:szCs w:val="18"/>
              </w:rPr>
              <w:t>u</w:t>
            </w:r>
            <w:r w:rsidRPr="001935F8">
              <w:rPr>
                <w:b/>
                <w:sz w:val="18"/>
                <w:szCs w:val="18"/>
              </w:rPr>
              <w:t>mentieren</w:t>
            </w:r>
          </w:p>
        </w:tc>
        <w:tc>
          <w:tcPr>
            <w:tcW w:w="2942" w:type="dxa"/>
          </w:tcPr>
          <w:p w:rsidR="00833561" w:rsidRPr="001935F8" w:rsidRDefault="00833561" w:rsidP="00F55AA9">
            <w:pPr>
              <w:pStyle w:val="Textkrper"/>
              <w:rPr>
                <w:spacing w:val="-2"/>
                <w:sz w:val="16"/>
                <w:szCs w:val="16"/>
              </w:rPr>
            </w:pPr>
            <w:r w:rsidRPr="001935F8">
              <w:rPr>
                <w:spacing w:val="-2"/>
                <w:sz w:val="16"/>
                <w:szCs w:val="16"/>
              </w:rPr>
              <w:t>Ich kann Arbeitsaufträge lesen und ve</w:t>
            </w:r>
            <w:r w:rsidRPr="001935F8">
              <w:rPr>
                <w:spacing w:val="-2"/>
                <w:sz w:val="16"/>
                <w:szCs w:val="16"/>
              </w:rPr>
              <w:t>r</w:t>
            </w:r>
            <w:r w:rsidRPr="001935F8">
              <w:rPr>
                <w:spacing w:val="-2"/>
                <w:sz w:val="16"/>
                <w:szCs w:val="16"/>
              </w:rPr>
              <w:t>stehen, um die Auftragsbearbeitung zu planen. Ich kann unterscheiden, welche Kenntnisse für die jeweilige Arbeit erfo</w:t>
            </w:r>
            <w:r w:rsidRPr="001935F8">
              <w:rPr>
                <w:spacing w:val="-2"/>
                <w:sz w:val="16"/>
                <w:szCs w:val="16"/>
              </w:rPr>
              <w:t>r</w:t>
            </w:r>
            <w:r w:rsidRPr="001935F8">
              <w:rPr>
                <w:spacing w:val="-2"/>
                <w:sz w:val="16"/>
                <w:szCs w:val="16"/>
              </w:rPr>
              <w:t>derlich sind. Ich kann Informationssyst</w:t>
            </w:r>
            <w:r w:rsidRPr="001935F8">
              <w:rPr>
                <w:spacing w:val="-2"/>
                <w:sz w:val="16"/>
                <w:szCs w:val="16"/>
              </w:rPr>
              <w:t>e</w:t>
            </w:r>
            <w:r w:rsidRPr="001935F8">
              <w:rPr>
                <w:spacing w:val="-2"/>
                <w:sz w:val="16"/>
                <w:szCs w:val="16"/>
              </w:rPr>
              <w:t>me nutzen.</w:t>
            </w:r>
          </w:p>
        </w:tc>
        <w:tc>
          <w:tcPr>
            <w:tcW w:w="2943" w:type="dxa"/>
          </w:tcPr>
          <w:p w:rsidR="00833561" w:rsidRPr="001935F8" w:rsidRDefault="00833561" w:rsidP="00F55AA9">
            <w:pPr>
              <w:pStyle w:val="Textkrper"/>
              <w:rPr>
                <w:sz w:val="16"/>
                <w:szCs w:val="16"/>
              </w:rPr>
            </w:pPr>
            <w:r w:rsidRPr="001935F8">
              <w:rPr>
                <w:sz w:val="16"/>
                <w:szCs w:val="16"/>
              </w:rPr>
              <w:t>Ich kann mit Hilfe von technischen Unterlagen den Umfang von Reparat</w:t>
            </w:r>
            <w:r w:rsidRPr="001935F8">
              <w:rPr>
                <w:sz w:val="16"/>
                <w:szCs w:val="16"/>
              </w:rPr>
              <w:t>u</w:t>
            </w:r>
            <w:r w:rsidRPr="001935F8">
              <w:rPr>
                <w:sz w:val="16"/>
                <w:szCs w:val="16"/>
              </w:rPr>
              <w:t>ren planen. Ich kann einen Arbeitsplan erstellen und durchführen.</w:t>
            </w:r>
          </w:p>
        </w:tc>
        <w:tc>
          <w:tcPr>
            <w:tcW w:w="2942" w:type="dxa"/>
          </w:tcPr>
          <w:p w:rsidR="00833561" w:rsidRPr="001935F8" w:rsidRDefault="00833561" w:rsidP="00F55AA9">
            <w:pPr>
              <w:pStyle w:val="Textkrper"/>
              <w:rPr>
                <w:sz w:val="16"/>
                <w:szCs w:val="16"/>
              </w:rPr>
            </w:pPr>
            <w:r w:rsidRPr="001935F8">
              <w:rPr>
                <w:sz w:val="16"/>
                <w:szCs w:val="16"/>
              </w:rPr>
              <w:t>Ich kann Herstellerunterlagen zu Scha</w:t>
            </w:r>
            <w:r w:rsidRPr="001935F8">
              <w:rPr>
                <w:sz w:val="16"/>
                <w:szCs w:val="16"/>
              </w:rPr>
              <w:t>l</w:t>
            </w:r>
            <w:r w:rsidRPr="001935F8">
              <w:rPr>
                <w:sz w:val="16"/>
                <w:szCs w:val="16"/>
              </w:rPr>
              <w:t xml:space="preserve">tungen von Teilsystemen analysieren und Lösungsstrategien zur Beseitigung von Störungen entwickeln. </w:t>
            </w:r>
          </w:p>
        </w:tc>
        <w:tc>
          <w:tcPr>
            <w:tcW w:w="2579" w:type="dxa"/>
          </w:tcPr>
          <w:p w:rsidR="00833561" w:rsidRPr="001935F8" w:rsidRDefault="00833561" w:rsidP="00F55AA9">
            <w:pPr>
              <w:pStyle w:val="Textkrper"/>
              <w:rPr>
                <w:sz w:val="16"/>
                <w:szCs w:val="16"/>
              </w:rPr>
            </w:pPr>
            <w:r w:rsidRPr="001935F8">
              <w:rPr>
                <w:sz w:val="16"/>
                <w:szCs w:val="16"/>
              </w:rPr>
              <w:t>Ich kann eine Umrüstung selbs</w:t>
            </w:r>
            <w:r w:rsidRPr="001935F8">
              <w:rPr>
                <w:sz w:val="16"/>
                <w:szCs w:val="16"/>
              </w:rPr>
              <w:t>t</w:t>
            </w:r>
            <w:r>
              <w:rPr>
                <w:sz w:val="16"/>
                <w:szCs w:val="16"/>
              </w:rPr>
              <w:t>st</w:t>
            </w:r>
            <w:r w:rsidRPr="001935F8">
              <w:rPr>
                <w:sz w:val="16"/>
                <w:szCs w:val="16"/>
              </w:rPr>
              <w:t>ändig planen und dokumentieren.</w:t>
            </w:r>
          </w:p>
        </w:tc>
      </w:tr>
      <w:tr w:rsidR="00833561" w:rsidRPr="009C26DF" w:rsidTr="00F55AA9">
        <w:trPr>
          <w:trHeight w:val="246"/>
        </w:trPr>
        <w:tc>
          <w:tcPr>
            <w:tcW w:w="2486" w:type="dxa"/>
            <w:shd w:val="clear" w:color="auto" w:fill="D9D9D9" w:themeFill="background1" w:themeFillShade="D9"/>
          </w:tcPr>
          <w:p w:rsidR="00833561" w:rsidRPr="001935F8" w:rsidRDefault="00833561" w:rsidP="000214C6">
            <w:pPr>
              <w:pStyle w:val="Textkrper"/>
              <w:numPr>
                <w:ilvl w:val="0"/>
                <w:numId w:val="52"/>
              </w:numPr>
              <w:ind w:left="398" w:hanging="284"/>
              <w:jc w:val="left"/>
              <w:rPr>
                <w:b/>
                <w:sz w:val="18"/>
                <w:szCs w:val="18"/>
              </w:rPr>
            </w:pPr>
            <w:r w:rsidRPr="001935F8">
              <w:rPr>
                <w:b/>
                <w:sz w:val="18"/>
                <w:szCs w:val="18"/>
              </w:rPr>
              <w:t>Gesprächs- und Ko</w:t>
            </w:r>
            <w:r w:rsidRPr="001935F8">
              <w:rPr>
                <w:b/>
                <w:sz w:val="18"/>
                <w:szCs w:val="18"/>
              </w:rPr>
              <w:t>m</w:t>
            </w:r>
            <w:r w:rsidRPr="001935F8">
              <w:rPr>
                <w:b/>
                <w:sz w:val="18"/>
                <w:szCs w:val="18"/>
              </w:rPr>
              <w:t>munikationsregeln, Moderations- und Pr</w:t>
            </w:r>
            <w:r w:rsidRPr="001935F8">
              <w:rPr>
                <w:b/>
                <w:sz w:val="18"/>
                <w:szCs w:val="18"/>
              </w:rPr>
              <w:t>ä</w:t>
            </w:r>
            <w:r w:rsidRPr="001935F8">
              <w:rPr>
                <w:b/>
                <w:sz w:val="18"/>
                <w:szCs w:val="18"/>
              </w:rPr>
              <w:t>sentationstechniken lösungsorientiert ei</w:t>
            </w:r>
            <w:r w:rsidRPr="001935F8">
              <w:rPr>
                <w:b/>
                <w:sz w:val="18"/>
                <w:szCs w:val="18"/>
              </w:rPr>
              <w:t>n</w:t>
            </w:r>
            <w:r w:rsidRPr="001935F8">
              <w:rPr>
                <w:b/>
                <w:sz w:val="18"/>
                <w:szCs w:val="18"/>
              </w:rPr>
              <w:t>setzen</w:t>
            </w:r>
          </w:p>
        </w:tc>
        <w:tc>
          <w:tcPr>
            <w:tcW w:w="2942" w:type="dxa"/>
          </w:tcPr>
          <w:p w:rsidR="00833561" w:rsidRPr="001935F8" w:rsidRDefault="00833561" w:rsidP="00F55AA9">
            <w:pPr>
              <w:pStyle w:val="Textkrper"/>
              <w:rPr>
                <w:sz w:val="16"/>
                <w:szCs w:val="16"/>
              </w:rPr>
            </w:pPr>
            <w:r w:rsidRPr="001935F8">
              <w:rPr>
                <w:sz w:val="16"/>
                <w:szCs w:val="16"/>
              </w:rPr>
              <w:t>Ich kann eine Servicearbeit dokumenti</w:t>
            </w:r>
            <w:r w:rsidRPr="001935F8">
              <w:rPr>
                <w:sz w:val="16"/>
                <w:szCs w:val="16"/>
              </w:rPr>
              <w:t>e</w:t>
            </w:r>
            <w:r w:rsidRPr="001935F8">
              <w:rPr>
                <w:sz w:val="16"/>
                <w:szCs w:val="16"/>
              </w:rPr>
              <w:t>ren und erläutern. Ich kann dazu Pr</w:t>
            </w:r>
            <w:r w:rsidRPr="001935F8">
              <w:rPr>
                <w:sz w:val="16"/>
                <w:szCs w:val="16"/>
              </w:rPr>
              <w:t>ä</w:t>
            </w:r>
            <w:r w:rsidRPr="001935F8">
              <w:rPr>
                <w:sz w:val="16"/>
                <w:szCs w:val="16"/>
              </w:rPr>
              <w:t>sentationstechniken und –verfahren anwenden.</w:t>
            </w:r>
          </w:p>
        </w:tc>
        <w:tc>
          <w:tcPr>
            <w:tcW w:w="2943" w:type="dxa"/>
          </w:tcPr>
          <w:p w:rsidR="00833561" w:rsidRPr="001935F8" w:rsidRDefault="00833561" w:rsidP="00F55AA9">
            <w:pPr>
              <w:pStyle w:val="Textkrper"/>
              <w:rPr>
                <w:sz w:val="16"/>
                <w:szCs w:val="16"/>
              </w:rPr>
            </w:pPr>
            <w:r w:rsidRPr="001935F8">
              <w:rPr>
                <w:sz w:val="16"/>
                <w:szCs w:val="16"/>
              </w:rPr>
              <w:t>Ich kann dem Kunden geeignete Rep</w:t>
            </w:r>
            <w:r w:rsidRPr="001935F8">
              <w:rPr>
                <w:sz w:val="16"/>
                <w:szCs w:val="16"/>
              </w:rPr>
              <w:t>a</w:t>
            </w:r>
            <w:r w:rsidRPr="001935F8">
              <w:rPr>
                <w:sz w:val="16"/>
                <w:szCs w:val="16"/>
              </w:rPr>
              <w:t>raturmethoden erklären. Ich kann mich in der Zusammenarbeit mit Kollegen fachlich korrekt ausdrücken.</w:t>
            </w:r>
          </w:p>
        </w:tc>
        <w:tc>
          <w:tcPr>
            <w:tcW w:w="2942" w:type="dxa"/>
          </w:tcPr>
          <w:p w:rsidR="00833561" w:rsidRPr="001935F8" w:rsidRDefault="00833561" w:rsidP="00F55AA9">
            <w:pPr>
              <w:pStyle w:val="Textkrper"/>
              <w:rPr>
                <w:sz w:val="16"/>
                <w:szCs w:val="16"/>
              </w:rPr>
            </w:pPr>
            <w:r w:rsidRPr="001935F8">
              <w:rPr>
                <w:sz w:val="16"/>
                <w:szCs w:val="16"/>
              </w:rPr>
              <w:t>Ich kann den Diagnoseprozess im Team diskutieren und Optimierungsmöglic</w:t>
            </w:r>
            <w:r w:rsidRPr="001935F8">
              <w:rPr>
                <w:sz w:val="16"/>
                <w:szCs w:val="16"/>
              </w:rPr>
              <w:t>h</w:t>
            </w:r>
            <w:r w:rsidRPr="001935F8">
              <w:rPr>
                <w:sz w:val="16"/>
                <w:szCs w:val="16"/>
              </w:rPr>
              <w:t>keiten entwickeln.</w:t>
            </w:r>
          </w:p>
        </w:tc>
        <w:tc>
          <w:tcPr>
            <w:tcW w:w="2579" w:type="dxa"/>
          </w:tcPr>
          <w:p w:rsidR="00833561" w:rsidRPr="001935F8" w:rsidRDefault="00833561" w:rsidP="00F55AA9">
            <w:pPr>
              <w:pStyle w:val="Textkrper"/>
              <w:rPr>
                <w:sz w:val="16"/>
                <w:szCs w:val="16"/>
              </w:rPr>
            </w:pPr>
            <w:r w:rsidRPr="001935F8">
              <w:rPr>
                <w:sz w:val="16"/>
                <w:szCs w:val="16"/>
              </w:rPr>
              <w:t>Ich kann den Kunden bei Umrüs</w:t>
            </w:r>
            <w:r w:rsidRPr="001935F8">
              <w:rPr>
                <w:sz w:val="16"/>
                <w:szCs w:val="16"/>
              </w:rPr>
              <w:t>t</w:t>
            </w:r>
            <w:r w:rsidRPr="001935F8">
              <w:rPr>
                <w:sz w:val="16"/>
                <w:szCs w:val="16"/>
              </w:rPr>
              <w:t>wünschen beraten. Ich kann die Übergabe an den Kunden vorbere</w:t>
            </w:r>
            <w:r w:rsidRPr="001935F8">
              <w:rPr>
                <w:sz w:val="16"/>
                <w:szCs w:val="16"/>
              </w:rPr>
              <w:t>i</w:t>
            </w:r>
            <w:r w:rsidRPr="001935F8">
              <w:rPr>
                <w:sz w:val="16"/>
                <w:szCs w:val="16"/>
              </w:rPr>
              <w:t>ten und alle erforderlichen Unterl</w:t>
            </w:r>
            <w:r w:rsidRPr="001935F8">
              <w:rPr>
                <w:sz w:val="16"/>
                <w:szCs w:val="16"/>
              </w:rPr>
              <w:t>a</w:t>
            </w:r>
            <w:r w:rsidRPr="001935F8">
              <w:rPr>
                <w:sz w:val="16"/>
                <w:szCs w:val="16"/>
              </w:rPr>
              <w:t>gen erläutern.</w:t>
            </w:r>
          </w:p>
        </w:tc>
      </w:tr>
      <w:tr w:rsidR="00833561" w:rsidRPr="009C26DF" w:rsidTr="00F55AA9">
        <w:trPr>
          <w:trHeight w:val="246"/>
        </w:trPr>
        <w:tc>
          <w:tcPr>
            <w:tcW w:w="2486" w:type="dxa"/>
            <w:shd w:val="clear" w:color="auto" w:fill="D9D9D9" w:themeFill="background1" w:themeFillShade="D9"/>
          </w:tcPr>
          <w:p w:rsidR="00833561" w:rsidRPr="001935F8" w:rsidRDefault="00833561" w:rsidP="000214C6">
            <w:pPr>
              <w:pStyle w:val="Textkrper"/>
              <w:numPr>
                <w:ilvl w:val="0"/>
                <w:numId w:val="52"/>
              </w:numPr>
              <w:ind w:left="398" w:hanging="284"/>
              <w:jc w:val="left"/>
              <w:rPr>
                <w:b/>
                <w:sz w:val="18"/>
                <w:szCs w:val="18"/>
              </w:rPr>
            </w:pPr>
            <w:r w:rsidRPr="001935F8">
              <w:rPr>
                <w:b/>
                <w:sz w:val="18"/>
                <w:szCs w:val="18"/>
              </w:rPr>
              <w:t>Berufstechnische No</w:t>
            </w:r>
            <w:r w:rsidRPr="001935F8">
              <w:rPr>
                <w:b/>
                <w:sz w:val="18"/>
                <w:szCs w:val="18"/>
              </w:rPr>
              <w:t>r</w:t>
            </w:r>
            <w:r w:rsidRPr="001935F8">
              <w:rPr>
                <w:b/>
                <w:sz w:val="18"/>
                <w:szCs w:val="18"/>
              </w:rPr>
              <w:t>men und Vorschriften beachten, um die A</w:t>
            </w:r>
            <w:r w:rsidRPr="001935F8">
              <w:rPr>
                <w:b/>
                <w:sz w:val="18"/>
                <w:szCs w:val="18"/>
              </w:rPr>
              <w:t>r</w:t>
            </w:r>
            <w:r w:rsidRPr="001935F8">
              <w:rPr>
                <w:b/>
                <w:sz w:val="18"/>
                <w:szCs w:val="18"/>
              </w:rPr>
              <w:t>beitsqualität sicherz</w:t>
            </w:r>
            <w:r w:rsidRPr="001935F8">
              <w:rPr>
                <w:b/>
                <w:sz w:val="18"/>
                <w:szCs w:val="18"/>
              </w:rPr>
              <w:t>u</w:t>
            </w:r>
            <w:r w:rsidRPr="001935F8">
              <w:rPr>
                <w:b/>
                <w:sz w:val="18"/>
                <w:szCs w:val="18"/>
              </w:rPr>
              <w:t>stellen</w:t>
            </w:r>
          </w:p>
        </w:tc>
        <w:tc>
          <w:tcPr>
            <w:tcW w:w="2942" w:type="dxa"/>
          </w:tcPr>
          <w:p w:rsidR="00833561" w:rsidRPr="001935F8" w:rsidRDefault="00833561" w:rsidP="00F55AA9">
            <w:pPr>
              <w:pStyle w:val="Textkrper"/>
              <w:rPr>
                <w:sz w:val="16"/>
                <w:szCs w:val="16"/>
              </w:rPr>
            </w:pPr>
            <w:r w:rsidRPr="001935F8">
              <w:rPr>
                <w:sz w:val="16"/>
                <w:szCs w:val="16"/>
              </w:rPr>
              <w:t>Ich kann meine Arbeit reflektieren und Qualitätsmängel im Arbeitsprozess erkennen. Ich kann ökologische Anfo</w:t>
            </w:r>
            <w:r w:rsidRPr="001935F8">
              <w:rPr>
                <w:sz w:val="16"/>
                <w:szCs w:val="16"/>
              </w:rPr>
              <w:t>r</w:t>
            </w:r>
            <w:r w:rsidRPr="001935F8">
              <w:rPr>
                <w:sz w:val="16"/>
                <w:szCs w:val="16"/>
              </w:rPr>
              <w:t>derungen der Arbeit berücksichtigen.</w:t>
            </w:r>
          </w:p>
        </w:tc>
        <w:tc>
          <w:tcPr>
            <w:tcW w:w="2943" w:type="dxa"/>
          </w:tcPr>
          <w:p w:rsidR="00833561" w:rsidRPr="001935F8" w:rsidRDefault="00833561" w:rsidP="00F55AA9">
            <w:pPr>
              <w:pStyle w:val="Textkrper"/>
              <w:rPr>
                <w:sz w:val="16"/>
                <w:szCs w:val="16"/>
              </w:rPr>
            </w:pPr>
            <w:r w:rsidRPr="001935F8">
              <w:rPr>
                <w:sz w:val="16"/>
                <w:szCs w:val="16"/>
              </w:rPr>
              <w:t>Ich kann betriebliche Qualitätsanford</w:t>
            </w:r>
            <w:r w:rsidRPr="001935F8">
              <w:rPr>
                <w:sz w:val="16"/>
                <w:szCs w:val="16"/>
              </w:rPr>
              <w:t>e</w:t>
            </w:r>
            <w:r w:rsidRPr="001935F8">
              <w:rPr>
                <w:sz w:val="16"/>
                <w:szCs w:val="16"/>
              </w:rPr>
              <w:t>rungen umsetzen, Mängel erkennen und wirtschaftliche Aspekte der Arbeit b</w:t>
            </w:r>
            <w:r w:rsidRPr="001935F8">
              <w:rPr>
                <w:sz w:val="16"/>
                <w:szCs w:val="16"/>
              </w:rPr>
              <w:t>e</w:t>
            </w:r>
            <w:r w:rsidRPr="001935F8">
              <w:rPr>
                <w:sz w:val="16"/>
                <w:szCs w:val="16"/>
              </w:rPr>
              <w:t>werten.</w:t>
            </w:r>
          </w:p>
        </w:tc>
        <w:tc>
          <w:tcPr>
            <w:tcW w:w="2942" w:type="dxa"/>
          </w:tcPr>
          <w:p w:rsidR="00833561" w:rsidRPr="001935F8" w:rsidRDefault="00833561" w:rsidP="00F55AA9">
            <w:pPr>
              <w:pStyle w:val="Textkrper"/>
              <w:rPr>
                <w:sz w:val="16"/>
                <w:szCs w:val="16"/>
              </w:rPr>
            </w:pPr>
            <w:r w:rsidRPr="001935F8">
              <w:rPr>
                <w:sz w:val="16"/>
                <w:szCs w:val="16"/>
              </w:rPr>
              <w:t>Ich kann Lösungsstrategien auf Plausib</w:t>
            </w:r>
            <w:r w:rsidRPr="001935F8">
              <w:rPr>
                <w:sz w:val="16"/>
                <w:szCs w:val="16"/>
              </w:rPr>
              <w:t>i</w:t>
            </w:r>
            <w:r w:rsidRPr="001935F8">
              <w:rPr>
                <w:sz w:val="16"/>
                <w:szCs w:val="16"/>
              </w:rPr>
              <w:t>lität überprüfen.</w:t>
            </w:r>
          </w:p>
        </w:tc>
        <w:tc>
          <w:tcPr>
            <w:tcW w:w="2579" w:type="dxa"/>
          </w:tcPr>
          <w:p w:rsidR="00833561" w:rsidRPr="001935F8" w:rsidRDefault="00833561" w:rsidP="00F55AA9">
            <w:pPr>
              <w:pStyle w:val="Textkrper"/>
              <w:rPr>
                <w:sz w:val="16"/>
                <w:szCs w:val="16"/>
              </w:rPr>
            </w:pPr>
            <w:r w:rsidRPr="001935F8">
              <w:rPr>
                <w:sz w:val="16"/>
                <w:szCs w:val="16"/>
              </w:rPr>
              <w:t>Ich kann technische Spezifikati</w:t>
            </w:r>
            <w:r w:rsidRPr="001935F8">
              <w:rPr>
                <w:sz w:val="16"/>
                <w:szCs w:val="16"/>
              </w:rPr>
              <w:t>o</w:t>
            </w:r>
            <w:r w:rsidRPr="001935F8">
              <w:rPr>
                <w:sz w:val="16"/>
                <w:szCs w:val="16"/>
              </w:rPr>
              <w:t>nen und Einbauvorschriften beac</w:t>
            </w:r>
            <w:r w:rsidRPr="001935F8">
              <w:rPr>
                <w:sz w:val="16"/>
                <w:szCs w:val="16"/>
              </w:rPr>
              <w:t>h</w:t>
            </w:r>
            <w:r w:rsidRPr="001935F8">
              <w:rPr>
                <w:sz w:val="16"/>
                <w:szCs w:val="16"/>
              </w:rPr>
              <w:t>ten und gesetzliche Vorschriften berücksichtigen. Ich kann meine Arbeitsqualität reflektieren.</w:t>
            </w:r>
          </w:p>
        </w:tc>
      </w:tr>
      <w:tr w:rsidR="00833561" w:rsidRPr="009C26DF" w:rsidTr="00F55AA9">
        <w:trPr>
          <w:trHeight w:val="246"/>
        </w:trPr>
        <w:tc>
          <w:tcPr>
            <w:tcW w:w="2486" w:type="dxa"/>
            <w:shd w:val="clear" w:color="auto" w:fill="D9D9D9" w:themeFill="background1" w:themeFillShade="D9"/>
            <w:vAlign w:val="center"/>
          </w:tcPr>
          <w:p w:rsidR="00833561" w:rsidRPr="001935F8" w:rsidRDefault="00833561" w:rsidP="000214C6">
            <w:pPr>
              <w:pStyle w:val="Textkrper"/>
              <w:numPr>
                <w:ilvl w:val="0"/>
                <w:numId w:val="52"/>
              </w:numPr>
              <w:ind w:left="398" w:hanging="284"/>
              <w:jc w:val="left"/>
              <w:rPr>
                <w:b/>
                <w:sz w:val="18"/>
                <w:szCs w:val="18"/>
              </w:rPr>
            </w:pPr>
            <w:r w:rsidRPr="001935F8">
              <w:rPr>
                <w:b/>
                <w:sz w:val="18"/>
                <w:szCs w:val="18"/>
              </w:rPr>
              <w:t>Arbeits- und Siche</w:t>
            </w:r>
            <w:r w:rsidRPr="001935F8">
              <w:rPr>
                <w:b/>
                <w:sz w:val="18"/>
                <w:szCs w:val="18"/>
              </w:rPr>
              <w:t>r</w:t>
            </w:r>
            <w:r w:rsidRPr="001935F8">
              <w:rPr>
                <w:b/>
                <w:sz w:val="18"/>
                <w:szCs w:val="18"/>
              </w:rPr>
              <w:t>heitsregeln beachten und ihre Konseque</w:t>
            </w:r>
            <w:r w:rsidRPr="001935F8">
              <w:rPr>
                <w:b/>
                <w:sz w:val="18"/>
                <w:szCs w:val="18"/>
              </w:rPr>
              <w:t>n</w:t>
            </w:r>
            <w:r w:rsidRPr="001935F8">
              <w:rPr>
                <w:b/>
                <w:sz w:val="18"/>
                <w:szCs w:val="18"/>
              </w:rPr>
              <w:t>zen reflektieren</w:t>
            </w:r>
          </w:p>
        </w:tc>
        <w:tc>
          <w:tcPr>
            <w:tcW w:w="2942" w:type="dxa"/>
          </w:tcPr>
          <w:p w:rsidR="00833561" w:rsidRPr="001935F8" w:rsidRDefault="00833561" w:rsidP="00F55AA9">
            <w:pPr>
              <w:pStyle w:val="Textkrper"/>
              <w:rPr>
                <w:sz w:val="16"/>
                <w:szCs w:val="16"/>
              </w:rPr>
            </w:pPr>
            <w:r w:rsidRPr="001935F8">
              <w:rPr>
                <w:sz w:val="16"/>
                <w:szCs w:val="16"/>
              </w:rPr>
              <w:t>Ich kann Regeln zu betrieblichen A</w:t>
            </w:r>
            <w:r w:rsidRPr="001935F8">
              <w:rPr>
                <w:sz w:val="16"/>
                <w:szCs w:val="16"/>
              </w:rPr>
              <w:t>r</w:t>
            </w:r>
            <w:r w:rsidRPr="001935F8">
              <w:rPr>
                <w:sz w:val="16"/>
                <w:szCs w:val="16"/>
              </w:rPr>
              <w:t>beitssicherheits- und Unfallverhütung</w:t>
            </w:r>
            <w:r w:rsidRPr="001935F8">
              <w:rPr>
                <w:sz w:val="16"/>
                <w:szCs w:val="16"/>
              </w:rPr>
              <w:t>s</w:t>
            </w:r>
            <w:r w:rsidRPr="001935F8">
              <w:rPr>
                <w:sz w:val="16"/>
                <w:szCs w:val="16"/>
              </w:rPr>
              <w:t>vorgaben nennen und anwenden. Ich kann Baugruppen</w:t>
            </w:r>
            <w:r>
              <w:rPr>
                <w:sz w:val="16"/>
                <w:szCs w:val="16"/>
              </w:rPr>
              <w:t>,</w:t>
            </w:r>
            <w:r w:rsidRPr="001935F8">
              <w:rPr>
                <w:sz w:val="16"/>
                <w:szCs w:val="16"/>
              </w:rPr>
              <w:t xml:space="preserve"> von den</w:t>
            </w:r>
            <w:r>
              <w:rPr>
                <w:sz w:val="16"/>
                <w:szCs w:val="16"/>
              </w:rPr>
              <w:t>en</w:t>
            </w:r>
            <w:r w:rsidRPr="001935F8">
              <w:rPr>
                <w:sz w:val="16"/>
                <w:szCs w:val="16"/>
              </w:rPr>
              <w:t xml:space="preserve"> Gefahren ausgehen</w:t>
            </w:r>
            <w:r>
              <w:rPr>
                <w:sz w:val="16"/>
                <w:szCs w:val="16"/>
              </w:rPr>
              <w:t>,</w:t>
            </w:r>
            <w:r w:rsidRPr="001935F8">
              <w:rPr>
                <w:sz w:val="16"/>
                <w:szCs w:val="16"/>
              </w:rPr>
              <w:t xml:space="preserve"> erkennen.</w:t>
            </w:r>
          </w:p>
        </w:tc>
        <w:tc>
          <w:tcPr>
            <w:tcW w:w="2943" w:type="dxa"/>
          </w:tcPr>
          <w:p w:rsidR="00833561" w:rsidRPr="001935F8" w:rsidRDefault="00833561" w:rsidP="00F55AA9">
            <w:pPr>
              <w:pStyle w:val="Textkrper"/>
              <w:rPr>
                <w:sz w:val="16"/>
                <w:szCs w:val="16"/>
              </w:rPr>
            </w:pPr>
            <w:r w:rsidRPr="001935F8">
              <w:rPr>
                <w:sz w:val="16"/>
                <w:szCs w:val="16"/>
              </w:rPr>
              <w:t>Ich kann die Auswirkungen der Nichtb</w:t>
            </w:r>
            <w:r w:rsidRPr="001935F8">
              <w:rPr>
                <w:sz w:val="16"/>
                <w:szCs w:val="16"/>
              </w:rPr>
              <w:t>e</w:t>
            </w:r>
            <w:r w:rsidRPr="001935F8">
              <w:rPr>
                <w:sz w:val="16"/>
                <w:szCs w:val="16"/>
              </w:rPr>
              <w:t>achtung von Herstellervorgaben a</w:t>
            </w:r>
            <w:r w:rsidRPr="001935F8">
              <w:rPr>
                <w:sz w:val="16"/>
                <w:szCs w:val="16"/>
              </w:rPr>
              <w:t>b</w:t>
            </w:r>
            <w:r w:rsidRPr="001935F8">
              <w:rPr>
                <w:sz w:val="16"/>
                <w:szCs w:val="16"/>
              </w:rPr>
              <w:t>schätzen.</w:t>
            </w:r>
          </w:p>
        </w:tc>
        <w:tc>
          <w:tcPr>
            <w:tcW w:w="2942" w:type="dxa"/>
          </w:tcPr>
          <w:p w:rsidR="00833561" w:rsidRPr="001935F8" w:rsidRDefault="00833561" w:rsidP="00F55AA9">
            <w:pPr>
              <w:pStyle w:val="Textkrper"/>
              <w:rPr>
                <w:sz w:val="16"/>
                <w:szCs w:val="16"/>
              </w:rPr>
            </w:pPr>
            <w:r w:rsidRPr="001935F8">
              <w:rPr>
                <w:sz w:val="16"/>
                <w:szCs w:val="16"/>
              </w:rPr>
              <w:t>Ich kann sicher mit elektrischem Strom und Gefahrenstoffen umgehen und Gefahrenpotentiale bewerten.</w:t>
            </w:r>
          </w:p>
        </w:tc>
        <w:tc>
          <w:tcPr>
            <w:tcW w:w="2579" w:type="dxa"/>
          </w:tcPr>
          <w:p w:rsidR="00833561" w:rsidRPr="001935F8" w:rsidRDefault="00833561" w:rsidP="00F55AA9">
            <w:pPr>
              <w:pStyle w:val="Textkrper"/>
              <w:rPr>
                <w:sz w:val="16"/>
                <w:szCs w:val="16"/>
              </w:rPr>
            </w:pPr>
            <w:r w:rsidRPr="001935F8">
              <w:rPr>
                <w:sz w:val="16"/>
                <w:szCs w:val="16"/>
              </w:rPr>
              <w:t>Ich kann sicherheitstechnische Konsequenzen beim Eingriff in Fahrzeugsysteme reflektieren.</w:t>
            </w:r>
          </w:p>
        </w:tc>
      </w:tr>
    </w:tbl>
    <w:p w:rsidR="00833561" w:rsidRDefault="00833561" w:rsidP="00833561">
      <w:pPr>
        <w:pStyle w:val="TabelleLinks6PT"/>
      </w:pPr>
    </w:p>
    <w:p w:rsidR="002979DC" w:rsidRPr="00005EAC" w:rsidRDefault="002979DC" w:rsidP="00005EAC">
      <w:pPr>
        <w:pStyle w:val="Textkrper-Erstzeileneinzug"/>
        <w:ind w:firstLine="0"/>
        <w:sectPr w:rsidR="002979DC" w:rsidRPr="00005EAC" w:rsidSect="00ED0396">
          <w:headerReference w:type="default" r:id="rId59"/>
          <w:footerReference w:type="default" r:id="rId60"/>
          <w:pgSz w:w="16838" w:h="11906" w:orient="landscape" w:code="9"/>
          <w:pgMar w:top="1134" w:right="1587" w:bottom="1134" w:left="1361"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23C12" w:rsidRPr="00B51DE9" w:rsidTr="00F55AA9">
        <w:trPr>
          <w:trHeight w:val="523"/>
        </w:trPr>
        <w:tc>
          <w:tcPr>
            <w:tcW w:w="3119" w:type="dxa"/>
            <w:tcBorders>
              <w:left w:val="single" w:sz="4" w:space="0" w:color="auto"/>
              <w:bottom w:val="single" w:sz="4" w:space="0" w:color="auto"/>
              <w:right w:val="single" w:sz="4" w:space="0" w:color="auto"/>
            </w:tcBorders>
            <w:shd w:val="clear" w:color="auto" w:fill="D9D9D9"/>
            <w:hideMark/>
          </w:tcPr>
          <w:p w:rsidR="00623C12" w:rsidRDefault="00623C12" w:rsidP="00623C12">
            <w:pPr>
              <w:pStyle w:val="Tabelle6pt"/>
              <w:rPr>
                <w:color w:val="000000"/>
              </w:rPr>
            </w:pPr>
            <w:r>
              <w:lastRenderedPageBreak/>
              <w:br w:type="page"/>
              <w:t>Lernfeld</w:t>
            </w:r>
          </w:p>
          <w:p w:rsidR="00623C12" w:rsidRDefault="00623C12" w:rsidP="00623C12">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23C12" w:rsidRDefault="00623C12" w:rsidP="00623C12">
            <w:pPr>
              <w:pStyle w:val="Tabelle6pt"/>
              <w:rPr>
                <w:color w:val="000000"/>
              </w:rPr>
            </w:pPr>
            <w:r>
              <w:t>Titel</w:t>
            </w:r>
          </w:p>
          <w:p w:rsidR="00623C12" w:rsidRDefault="00623C12" w:rsidP="00623C12">
            <w:pPr>
              <w:pStyle w:val="TabelleKopflinks"/>
            </w:pPr>
            <w:r>
              <w:t>02 Bremsbeläge prüfen und wechseln</w:t>
            </w:r>
          </w:p>
        </w:tc>
        <w:tc>
          <w:tcPr>
            <w:tcW w:w="188" w:type="dxa"/>
            <w:vMerge w:val="restart"/>
            <w:tcBorders>
              <w:top w:val="nil"/>
              <w:left w:val="single" w:sz="4" w:space="0" w:color="auto"/>
              <w:bottom w:val="nil"/>
              <w:right w:val="single" w:sz="4" w:space="0" w:color="auto"/>
            </w:tcBorders>
            <w:shd w:val="clear" w:color="auto" w:fill="FFFFFF"/>
          </w:tcPr>
          <w:p w:rsidR="00623C12" w:rsidRPr="004B658C" w:rsidRDefault="00623C12" w:rsidP="00623C12"/>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623C12" w:rsidRDefault="00623C12" w:rsidP="00623C12">
            <w:pPr>
              <w:pStyle w:val="Tabelle6pt"/>
            </w:pPr>
          </w:p>
          <w:p w:rsidR="00623C12" w:rsidRPr="00B51DE9" w:rsidRDefault="009979EA" w:rsidP="00F63FEF">
            <w:pPr>
              <w:pStyle w:val="TabelleKopfmitte"/>
              <w:rPr>
                <w:rFonts w:eastAsia="Calibri"/>
              </w:rPr>
            </w:pPr>
            <w:r>
              <w:t>FZT</w:t>
            </w:r>
          </w:p>
        </w:tc>
      </w:tr>
      <w:tr w:rsidR="00623C12" w:rsidRPr="00B51DE9" w:rsidTr="00F55AA9">
        <w:trPr>
          <w:trHeight w:val="1371"/>
        </w:trPr>
        <w:tc>
          <w:tcPr>
            <w:tcW w:w="7348" w:type="dxa"/>
            <w:gridSpan w:val="2"/>
            <w:tcBorders>
              <w:left w:val="single" w:sz="4" w:space="0" w:color="auto"/>
              <w:right w:val="single" w:sz="4" w:space="0" w:color="auto"/>
            </w:tcBorders>
            <w:hideMark/>
          </w:tcPr>
          <w:p w:rsidR="00623C12" w:rsidRDefault="00623C12" w:rsidP="00623C12">
            <w:pPr>
              <w:pStyle w:val="Tabelle6pt"/>
            </w:pPr>
            <w:r w:rsidRPr="00B6762A">
              <w:t>Kompetenz</w:t>
            </w:r>
            <w:r>
              <w:t>en:</w:t>
            </w:r>
          </w:p>
          <w:p w:rsidR="00623C12" w:rsidRPr="00826C95" w:rsidRDefault="00623C12" w:rsidP="00623C12">
            <w:pPr>
              <w:pStyle w:val="Kopf8ptafz"/>
              <w:rPr>
                <w:sz w:val="18"/>
              </w:rPr>
            </w:pPr>
            <w:r w:rsidRPr="00826C95">
              <w:t>Ich kann den Zustand technischer Baugruppen erkennen und beurteilen.</w:t>
            </w:r>
          </w:p>
          <w:p w:rsidR="00623C12" w:rsidRPr="00826C95" w:rsidRDefault="00623C12" w:rsidP="00623C12">
            <w:pPr>
              <w:pStyle w:val="Kopf8ptafz"/>
              <w:rPr>
                <w:sz w:val="18"/>
              </w:rPr>
            </w:pPr>
            <w:r w:rsidRPr="00826C95">
              <w:t>Ich kann Ersatzteile auf ihre Eignung prüfen.</w:t>
            </w:r>
          </w:p>
          <w:p w:rsidR="00623C12" w:rsidRPr="00826C95" w:rsidRDefault="00623C12" w:rsidP="00623C12">
            <w:pPr>
              <w:pStyle w:val="Kopf8ptafz"/>
              <w:rPr>
                <w:sz w:val="18"/>
              </w:rPr>
            </w:pPr>
            <w:r>
              <w:t>Ich kann Mess- und Prüfwerkzeuge fachgerecht anwenden.</w:t>
            </w:r>
          </w:p>
          <w:p w:rsidR="00623C12" w:rsidRPr="00826C95" w:rsidRDefault="00623C12" w:rsidP="00623C12">
            <w:pPr>
              <w:pStyle w:val="Kopf8ptafz"/>
              <w:rPr>
                <w:sz w:val="18"/>
              </w:rPr>
            </w:pPr>
            <w:r>
              <w:t>Ich kann Kennwerte für die Montage ermitteln.</w:t>
            </w:r>
          </w:p>
          <w:p w:rsidR="00623C12" w:rsidRPr="00826C95" w:rsidRDefault="00623C12" w:rsidP="00623C12">
            <w:pPr>
              <w:pStyle w:val="Kopf8ptafz"/>
              <w:rPr>
                <w:sz w:val="18"/>
              </w:rPr>
            </w:pPr>
            <w:r>
              <w:t xml:space="preserve">Ich kann mit Hilfe von technischen Unterlagen den Umfang von Reparaturen planen.  </w:t>
            </w:r>
          </w:p>
          <w:p w:rsidR="00623C12" w:rsidRPr="00826C95" w:rsidRDefault="00623C12" w:rsidP="00623C12">
            <w:pPr>
              <w:pStyle w:val="Kopf8ptafz"/>
              <w:rPr>
                <w:sz w:val="18"/>
              </w:rPr>
            </w:pPr>
            <w:r>
              <w:t>Ich kann einen Arbeitsplan erstellen und durchführen.</w:t>
            </w:r>
          </w:p>
          <w:p w:rsidR="00623C12" w:rsidRPr="00826C95" w:rsidRDefault="00623C12" w:rsidP="00623C12">
            <w:pPr>
              <w:pStyle w:val="Kopf8ptafz"/>
              <w:rPr>
                <w:sz w:val="18"/>
              </w:rPr>
            </w:pPr>
            <w:r>
              <w:t xml:space="preserve">Ich kann mich in der Zusammenarbeit mit </w:t>
            </w:r>
            <w:r w:rsidR="00181CA4">
              <w:t>Kolleginnen und Kollegen</w:t>
            </w:r>
            <w:r>
              <w:t xml:space="preserve"> fachlich korrekt ausdrücken.</w:t>
            </w:r>
          </w:p>
          <w:p w:rsidR="00623C12" w:rsidRPr="00C62F1B" w:rsidRDefault="00623C12" w:rsidP="00623C12">
            <w:pPr>
              <w:pStyle w:val="Kopf8ptafz"/>
              <w:rPr>
                <w:sz w:val="18"/>
              </w:rPr>
            </w:pPr>
            <w:r>
              <w:t>Ich kann die Auswirkungen der Nichtbeachtung von Herstellervorgaben abschätzen.</w:t>
            </w:r>
          </w:p>
          <w:p w:rsidR="00623C12" w:rsidRPr="00A1042A" w:rsidRDefault="00623C12" w:rsidP="00623C12">
            <w:pPr>
              <w:pStyle w:val="Kopf8ptafz"/>
            </w:pPr>
            <w:r>
              <w:t>Ich kann betriebliche Qualitätsanforderungen umsetzen, Mängel erkennen und wirtschaftliche A</w:t>
            </w:r>
            <w:r>
              <w:t>s</w:t>
            </w:r>
            <w:r>
              <w:t>pekte der Arbeit bewerten.</w:t>
            </w:r>
          </w:p>
        </w:tc>
        <w:tc>
          <w:tcPr>
            <w:tcW w:w="188" w:type="dxa"/>
            <w:vMerge/>
            <w:tcBorders>
              <w:left w:val="single" w:sz="4" w:space="0" w:color="auto"/>
              <w:bottom w:val="nil"/>
              <w:right w:val="nil"/>
            </w:tcBorders>
            <w:vAlign w:val="center"/>
            <w:hideMark/>
          </w:tcPr>
          <w:p w:rsidR="00623C12" w:rsidRDefault="00623C12" w:rsidP="00623C12">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623C12" w:rsidRPr="00C24906" w:rsidRDefault="00623C12" w:rsidP="00623C12">
            <w:pPr>
              <w:pStyle w:val="TabelleKopfmitte"/>
            </w:pPr>
          </w:p>
        </w:tc>
      </w:tr>
    </w:tbl>
    <w:p w:rsidR="00623C12" w:rsidRDefault="000214C6" w:rsidP="000214C6">
      <w:pPr>
        <w:pStyle w:val="berschrift1"/>
      </w:pPr>
      <w:r>
        <w:t>Lernwegeliste</w:t>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623C12" w:rsidRPr="00DE4890" w:rsidTr="00F55AA9">
        <w:tc>
          <w:tcPr>
            <w:tcW w:w="4242" w:type="dxa"/>
            <w:gridSpan w:val="3"/>
            <w:shd w:val="clear" w:color="auto" w:fill="D9D9D9" w:themeFill="background1" w:themeFillShade="D9"/>
          </w:tcPr>
          <w:p w:rsidR="00623C12" w:rsidRPr="00DE4890" w:rsidRDefault="00623C12" w:rsidP="00623C12">
            <w:pPr>
              <w:pStyle w:val="TabelleKopfmitte"/>
            </w:pPr>
            <w:r w:rsidRPr="00DE4890">
              <w:t>Was Sie hier lernen können</w:t>
            </w:r>
          </w:p>
        </w:tc>
        <w:tc>
          <w:tcPr>
            <w:tcW w:w="3696" w:type="dxa"/>
            <w:gridSpan w:val="2"/>
            <w:shd w:val="clear" w:color="auto" w:fill="D9D9D9" w:themeFill="background1" w:themeFillShade="D9"/>
          </w:tcPr>
          <w:p w:rsidR="00623C12" w:rsidRPr="00DE4890" w:rsidRDefault="00623C12" w:rsidP="00623C12">
            <w:pPr>
              <w:pStyle w:val="TabelleKopfmitte"/>
            </w:pPr>
            <w:r w:rsidRPr="00DE4890">
              <w:t>Lernmaterialien</w:t>
            </w:r>
          </w:p>
          <w:p w:rsidR="00623C12" w:rsidRPr="00DE4890" w:rsidRDefault="00623C12" w:rsidP="00623C12">
            <w:pPr>
              <w:pStyle w:val="Tabelle6ptmitte"/>
            </w:pPr>
            <w:proofErr w:type="spellStart"/>
            <w:r w:rsidRPr="00DE4890">
              <w:t>LernSCHRITTE</w:t>
            </w:r>
            <w:proofErr w:type="spellEnd"/>
            <w:r w:rsidRPr="00DE4890">
              <w:t xml:space="preserve">, </w:t>
            </w:r>
            <w:proofErr w:type="spellStart"/>
            <w:r w:rsidRPr="00DE4890">
              <w:t>LernTHEMEN</w:t>
            </w:r>
            <w:proofErr w:type="spellEnd"/>
            <w:r w:rsidRPr="00DE4890">
              <w:t xml:space="preserve"> und </w:t>
            </w:r>
            <w:proofErr w:type="spellStart"/>
            <w:r w:rsidRPr="00DE4890">
              <w:t>LernPROJEKTE</w:t>
            </w:r>
            <w:proofErr w:type="spellEnd"/>
          </w:p>
        </w:tc>
        <w:tc>
          <w:tcPr>
            <w:tcW w:w="1707" w:type="dxa"/>
            <w:shd w:val="clear" w:color="auto" w:fill="D9D9D9" w:themeFill="background1" w:themeFillShade="D9"/>
          </w:tcPr>
          <w:p w:rsidR="00623C12" w:rsidRPr="00DE4890" w:rsidRDefault="00623C12" w:rsidP="00623C12">
            <w:pPr>
              <w:pStyle w:val="TabelleKopfmitte"/>
            </w:pPr>
            <w:r w:rsidRPr="00DE4890">
              <w:t>Ergänzungen</w:t>
            </w:r>
          </w:p>
        </w:tc>
      </w:tr>
      <w:tr w:rsidR="00623C12" w:rsidRPr="00DE4890" w:rsidTr="000214C6">
        <w:trPr>
          <w:trHeight w:val="1066"/>
        </w:trPr>
        <w:tc>
          <w:tcPr>
            <w:tcW w:w="426" w:type="dxa"/>
            <w:vMerge w:val="restart"/>
            <w:shd w:val="clear" w:color="auto" w:fill="auto"/>
            <w:textDirection w:val="btLr"/>
            <w:vAlign w:val="center"/>
          </w:tcPr>
          <w:p w:rsidR="00623C12" w:rsidRPr="00DE4890" w:rsidRDefault="00623C12" w:rsidP="00623C12">
            <w:pPr>
              <w:pStyle w:val="TabelleKopflinks"/>
              <w:jc w:val="center"/>
            </w:pPr>
            <w:r>
              <w:t>Informieren</w:t>
            </w:r>
          </w:p>
        </w:tc>
        <w:tc>
          <w:tcPr>
            <w:tcW w:w="3402" w:type="dxa"/>
            <w:shd w:val="clear" w:color="auto" w:fill="auto"/>
          </w:tcPr>
          <w:p w:rsidR="00623C12" w:rsidRDefault="00623C12" w:rsidP="000214C6">
            <w:r>
              <w:t>Ich kann einem Fahrzeuginformat</w:t>
            </w:r>
            <w:r>
              <w:t>i</w:t>
            </w:r>
            <w:r>
              <w:t>onssystem und der Fachliteratur die erforderlichen Informationen entne</w:t>
            </w:r>
            <w:r>
              <w:t>h</w:t>
            </w:r>
            <w:r>
              <w:t>men und erklären.</w:t>
            </w:r>
          </w:p>
        </w:tc>
        <w:tc>
          <w:tcPr>
            <w:tcW w:w="414" w:type="dxa"/>
            <w:shd w:val="clear" w:color="auto" w:fill="auto"/>
          </w:tcPr>
          <w:p w:rsidR="00623C12" w:rsidRPr="00DE4890" w:rsidRDefault="00623C12" w:rsidP="000214C6">
            <w:pPr>
              <w:pStyle w:val="Textkrpermitte"/>
              <w:jc w:val="left"/>
            </w:pPr>
          </w:p>
        </w:tc>
        <w:tc>
          <w:tcPr>
            <w:tcW w:w="3271" w:type="dxa"/>
            <w:shd w:val="clear" w:color="auto" w:fill="auto"/>
          </w:tcPr>
          <w:p w:rsidR="00623C12" w:rsidRDefault="00623C12" w:rsidP="000214C6">
            <w:r>
              <w:t>AB</w:t>
            </w:r>
            <w:r w:rsidR="002D5B9D">
              <w:t xml:space="preserve"> </w:t>
            </w:r>
            <w:r>
              <w:t>02.02.01</w:t>
            </w:r>
            <w:r w:rsidR="00F97BA5">
              <w:t>.01</w:t>
            </w:r>
            <w:r w:rsidR="002D5B9D">
              <w:t xml:space="preserve"> </w:t>
            </w:r>
            <w:r>
              <w:t>Rollenspiel</w:t>
            </w:r>
          </w:p>
          <w:p w:rsidR="00623C12" w:rsidRDefault="002D5B9D" w:rsidP="000214C6">
            <w:r>
              <w:t xml:space="preserve">AB </w:t>
            </w:r>
            <w:r w:rsidR="00623C12">
              <w:t>02.02.</w:t>
            </w:r>
            <w:r w:rsidR="00F97BA5">
              <w:t>01.</w:t>
            </w:r>
            <w:r w:rsidR="00623C12">
              <w:t>02</w:t>
            </w:r>
            <w:r>
              <w:t xml:space="preserve"> </w:t>
            </w:r>
            <w:r w:rsidR="00623C12">
              <w:t>Kundenauftrag</w:t>
            </w:r>
          </w:p>
          <w:p w:rsidR="006D0F0F" w:rsidRDefault="006D0F0F" w:rsidP="006D0F0F">
            <w:r>
              <w:t>Fachbuch/</w:t>
            </w:r>
            <w:r w:rsidR="00623C12">
              <w:t>Fachliteratur/</w:t>
            </w:r>
          </w:p>
          <w:p w:rsidR="00623C12" w:rsidRDefault="00623C12" w:rsidP="006D0F0F">
            <w:r>
              <w:t>Diagnose</w:t>
            </w:r>
            <w:r w:rsidR="000214C6">
              <w:t>system</w:t>
            </w:r>
          </w:p>
        </w:tc>
        <w:tc>
          <w:tcPr>
            <w:tcW w:w="425" w:type="dxa"/>
            <w:shd w:val="clear" w:color="auto" w:fill="auto"/>
          </w:tcPr>
          <w:p w:rsidR="00623C12" w:rsidRPr="00DE4890" w:rsidRDefault="00623C12" w:rsidP="00623C12">
            <w:pPr>
              <w:pStyle w:val="Textkrpermitte"/>
            </w:pPr>
            <w:r w:rsidRPr="00DE4890">
              <w:t>A-C</w:t>
            </w:r>
          </w:p>
        </w:tc>
        <w:tc>
          <w:tcPr>
            <w:tcW w:w="1707" w:type="dxa"/>
            <w:shd w:val="clear" w:color="auto" w:fill="auto"/>
          </w:tcPr>
          <w:p w:rsidR="00623C12" w:rsidRPr="00DE4890" w:rsidRDefault="00623C12" w:rsidP="00623C12">
            <w:pPr>
              <w:pStyle w:val="Textkrper"/>
            </w:pPr>
          </w:p>
        </w:tc>
      </w:tr>
      <w:tr w:rsidR="00623C12" w:rsidRPr="00DE4890" w:rsidTr="00F55AA9">
        <w:tc>
          <w:tcPr>
            <w:tcW w:w="426" w:type="dxa"/>
            <w:vMerge/>
            <w:shd w:val="clear" w:color="auto" w:fill="auto"/>
          </w:tcPr>
          <w:p w:rsidR="00623C12" w:rsidRPr="00DE4890" w:rsidRDefault="00623C12" w:rsidP="00623C12">
            <w:pPr>
              <w:pStyle w:val="Textkrper"/>
            </w:pPr>
          </w:p>
        </w:tc>
        <w:tc>
          <w:tcPr>
            <w:tcW w:w="3402" w:type="dxa"/>
            <w:shd w:val="clear" w:color="auto" w:fill="auto"/>
            <w:vAlign w:val="center"/>
          </w:tcPr>
          <w:p w:rsidR="00623C12" w:rsidRPr="000973BC" w:rsidRDefault="00623C12" w:rsidP="00623C12">
            <w:r w:rsidRPr="000973BC">
              <w:rPr>
                <w:rFonts w:cs="Calibri"/>
              </w:rPr>
              <w:t xml:space="preserve">Ich kann den grundlegenden Aufbau des Bremssystems </w:t>
            </w:r>
            <w:r>
              <w:rPr>
                <w:rFonts w:cs="Calibri"/>
              </w:rPr>
              <w:t>beschreiben</w:t>
            </w:r>
            <w:r w:rsidRPr="000973BC">
              <w:rPr>
                <w:rFonts w:cs="Calibri"/>
              </w:rPr>
              <w:t xml:space="preserve"> und die Hauptbaugruppen am Fahrzeug zeigen.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623C12">
            <w:r>
              <w:t>AB</w:t>
            </w:r>
            <w:r w:rsidR="002D5B9D">
              <w:t xml:space="preserve"> </w:t>
            </w:r>
            <w:r>
              <w:t>02.02.</w:t>
            </w:r>
            <w:r w:rsidR="00F97BA5">
              <w:t>01.</w:t>
            </w:r>
            <w:r>
              <w:t>03 Scheibenbremse</w:t>
            </w:r>
          </w:p>
          <w:p w:rsidR="00623C12" w:rsidRDefault="002D5B9D" w:rsidP="00623C12">
            <w:r>
              <w:t xml:space="preserve">AB </w:t>
            </w:r>
            <w:r w:rsidR="00623C12">
              <w:t>02.02.</w:t>
            </w:r>
            <w:r w:rsidR="00F97BA5">
              <w:t>01.</w:t>
            </w:r>
            <w:r w:rsidR="00623C12">
              <w:t>04 Trommelbremse</w:t>
            </w:r>
          </w:p>
          <w:p w:rsidR="00623C12" w:rsidRDefault="002D5B9D" w:rsidP="00623C12">
            <w:r>
              <w:t xml:space="preserve">AB </w:t>
            </w:r>
            <w:r w:rsidR="00623C12">
              <w:t>02.02.</w:t>
            </w:r>
            <w:r w:rsidR="00F97BA5">
              <w:t>01.</w:t>
            </w:r>
            <w:r w:rsidR="000214C6">
              <w:t>05 Bremsanlage Übe</w:t>
            </w:r>
            <w:r w:rsidR="000214C6">
              <w:t>r</w:t>
            </w:r>
            <w:r w:rsidR="000214C6">
              <w:t>sicht (grob)</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c>
          <w:tcPr>
            <w:tcW w:w="426" w:type="dxa"/>
            <w:vMerge/>
            <w:shd w:val="clear" w:color="auto" w:fill="auto"/>
          </w:tcPr>
          <w:p w:rsidR="00623C12" w:rsidRPr="00DE4890" w:rsidRDefault="00623C12" w:rsidP="00623C12">
            <w:pPr>
              <w:pStyle w:val="Textkrper"/>
            </w:pPr>
          </w:p>
        </w:tc>
        <w:tc>
          <w:tcPr>
            <w:tcW w:w="3402" w:type="dxa"/>
            <w:shd w:val="clear" w:color="auto" w:fill="auto"/>
            <w:vAlign w:val="center"/>
          </w:tcPr>
          <w:p w:rsidR="00623C12" w:rsidRPr="000973BC" w:rsidRDefault="00623C12" w:rsidP="00623C12">
            <w:pPr>
              <w:rPr>
                <w:rFonts w:cs="Calibri"/>
              </w:rPr>
            </w:pPr>
            <w:r>
              <w:rPr>
                <w:rFonts w:cs="Calibri"/>
              </w:rPr>
              <w:t>Ich kann die Handhabung von Mes</w:t>
            </w:r>
            <w:r>
              <w:rPr>
                <w:rFonts w:cs="Calibri"/>
              </w:rPr>
              <w:t>s</w:t>
            </w:r>
            <w:r>
              <w:rPr>
                <w:rFonts w:cs="Calibri"/>
              </w:rPr>
              <w:t>schieber, Bügelmessschraube und Messuhr erklären und diese korrekt ablesen.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623C12">
            <w:r>
              <w:t>AB</w:t>
            </w:r>
            <w:r w:rsidR="002D5B9D">
              <w:t xml:space="preserve"> </w:t>
            </w:r>
            <w:r>
              <w:t>02.02.</w:t>
            </w:r>
            <w:r w:rsidR="00F97BA5">
              <w:t>02.01</w:t>
            </w:r>
            <w:r>
              <w:t xml:space="preserve"> </w:t>
            </w:r>
            <w:r w:rsidR="009B6C2B">
              <w:t>Grundlagen der Messtechnik</w:t>
            </w:r>
            <w:r>
              <w:t xml:space="preserve"> (mit Mindmap)</w:t>
            </w:r>
          </w:p>
          <w:p w:rsidR="00623C12" w:rsidRDefault="002D5B9D" w:rsidP="00623C12">
            <w:r>
              <w:t xml:space="preserve">AB </w:t>
            </w:r>
            <w:r w:rsidR="00F97BA5">
              <w:t>02.02.02.02</w:t>
            </w:r>
            <w:r w:rsidR="00623C12">
              <w:t xml:space="preserve"> Messwerkzeuge (3</w:t>
            </w:r>
            <w:r w:rsidR="001602B2">
              <w:t xml:space="preserve"> </w:t>
            </w:r>
            <w:r w:rsidR="00623C12">
              <w:t>AB)</w:t>
            </w:r>
          </w:p>
          <w:p w:rsidR="00623C12" w:rsidRDefault="002D5B9D" w:rsidP="00623C12">
            <w:r>
              <w:t xml:space="preserve">AB </w:t>
            </w:r>
            <w:r w:rsidR="00623C12">
              <w:t>02.02.</w:t>
            </w:r>
            <w:r w:rsidR="00F97BA5">
              <w:t>02.03</w:t>
            </w:r>
            <w:r w:rsidR="00623C12">
              <w:t xml:space="preserve"> Messwerkzeuge Gesamtübersicht</w:t>
            </w:r>
          </w:p>
          <w:p w:rsidR="00623C12" w:rsidRDefault="002D5B9D" w:rsidP="00F97BA5">
            <w:r>
              <w:t xml:space="preserve">AB </w:t>
            </w:r>
            <w:r w:rsidR="00623C12">
              <w:t>02.02.0</w:t>
            </w:r>
            <w:r w:rsidR="00F97BA5">
              <w:t>2.04</w:t>
            </w:r>
            <w:r w:rsidR="00623C12">
              <w:t xml:space="preserve"> Ableseübung</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c>
          <w:tcPr>
            <w:tcW w:w="426" w:type="dxa"/>
            <w:vMerge/>
            <w:shd w:val="clear" w:color="auto" w:fill="auto"/>
          </w:tcPr>
          <w:p w:rsidR="00623C12" w:rsidRPr="00DE4890" w:rsidRDefault="00623C12" w:rsidP="00623C12">
            <w:pPr>
              <w:pStyle w:val="Textkrper"/>
            </w:pPr>
          </w:p>
        </w:tc>
        <w:tc>
          <w:tcPr>
            <w:tcW w:w="3402" w:type="dxa"/>
            <w:shd w:val="clear" w:color="auto" w:fill="auto"/>
            <w:vAlign w:val="center"/>
          </w:tcPr>
          <w:p w:rsidR="00623C12" w:rsidRDefault="00623C12" w:rsidP="00623C12">
            <w:r>
              <w:t>Ich kann die Vorschriften für den Umgang mit mechanischen und hy</w:t>
            </w:r>
            <w:r>
              <w:t>d</w:t>
            </w:r>
            <w:r>
              <w:t>raulischen Systemen berücksicht</w:t>
            </w:r>
            <w:r>
              <w:t>i</w:t>
            </w:r>
            <w:r>
              <w:t>gen.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2D5B9D" w:rsidP="00623C12">
            <w:r>
              <w:t xml:space="preserve">AB </w:t>
            </w:r>
            <w:r w:rsidR="00623C12">
              <w:t>02.02.</w:t>
            </w:r>
            <w:r w:rsidR="00F97BA5">
              <w:t>03.01</w:t>
            </w:r>
            <w:r w:rsidR="00623C12">
              <w:t xml:space="preserve"> Die mechanische Kraft</w:t>
            </w:r>
          </w:p>
          <w:p w:rsidR="00623C12" w:rsidRDefault="002D5B9D" w:rsidP="00623C12">
            <w:r>
              <w:t xml:space="preserve">AB </w:t>
            </w:r>
            <w:r w:rsidR="00F97BA5">
              <w:t>02.02.03.02</w:t>
            </w:r>
            <w:r w:rsidR="00795796">
              <w:t xml:space="preserve"> Das </w:t>
            </w:r>
            <w:r w:rsidR="00623C12">
              <w:t>Hebelgesetz</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c>
          <w:tcPr>
            <w:tcW w:w="426" w:type="dxa"/>
            <w:vMerge/>
            <w:shd w:val="clear" w:color="auto" w:fill="auto"/>
          </w:tcPr>
          <w:p w:rsidR="00623C12" w:rsidRPr="00DE4890" w:rsidRDefault="00623C12" w:rsidP="00623C12">
            <w:pPr>
              <w:pStyle w:val="Textkrper"/>
            </w:pPr>
          </w:p>
        </w:tc>
        <w:tc>
          <w:tcPr>
            <w:tcW w:w="3402" w:type="dxa"/>
            <w:shd w:val="clear" w:color="auto" w:fill="auto"/>
            <w:vAlign w:val="center"/>
          </w:tcPr>
          <w:p w:rsidR="00623C12" w:rsidRPr="007C70F0" w:rsidRDefault="00623C12" w:rsidP="00623C12">
            <w:r w:rsidRPr="007C70F0">
              <w:rPr>
                <w:rFonts w:cs="Calibri"/>
              </w:rPr>
              <w:t xml:space="preserve">Ich kann </w:t>
            </w:r>
            <w:r>
              <w:rPr>
                <w:rFonts w:cs="Calibri"/>
              </w:rPr>
              <w:t>den Zusammenhang zw</w:t>
            </w:r>
            <w:r>
              <w:rPr>
                <w:rFonts w:cs="Calibri"/>
              </w:rPr>
              <w:t>i</w:t>
            </w:r>
            <w:r>
              <w:rPr>
                <w:rFonts w:cs="Calibri"/>
              </w:rPr>
              <w:t>schen Druck, Kraft und Fläche erlä</w:t>
            </w:r>
            <w:r>
              <w:rPr>
                <w:rFonts w:cs="Calibri"/>
              </w:rPr>
              <w:t>u</w:t>
            </w:r>
            <w:r>
              <w:rPr>
                <w:rFonts w:cs="Calibri"/>
              </w:rPr>
              <w:t>tern und ermitteln</w:t>
            </w:r>
            <w:r w:rsidRPr="007C70F0">
              <w:rPr>
                <w:rFonts w:cs="Calibri"/>
              </w:rPr>
              <w:t>.</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2D5B9D" w:rsidP="00623C12">
            <w:r>
              <w:t xml:space="preserve">AB </w:t>
            </w:r>
            <w:r w:rsidR="00F97BA5">
              <w:t>02.02.03.03</w:t>
            </w:r>
            <w:r w:rsidR="00623C12">
              <w:t xml:space="preserve"> hydraulische Grundlagen</w:t>
            </w:r>
          </w:p>
          <w:p w:rsidR="00623C12" w:rsidRDefault="00623C12" w:rsidP="002D5B9D"/>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c>
          <w:tcPr>
            <w:tcW w:w="426" w:type="dxa"/>
            <w:vMerge/>
            <w:shd w:val="clear" w:color="auto" w:fill="auto"/>
          </w:tcPr>
          <w:p w:rsidR="00623C12" w:rsidRPr="00DE4890" w:rsidRDefault="00623C12" w:rsidP="00623C12">
            <w:pPr>
              <w:pStyle w:val="Textkrper"/>
            </w:pPr>
          </w:p>
        </w:tc>
        <w:tc>
          <w:tcPr>
            <w:tcW w:w="3402" w:type="dxa"/>
            <w:shd w:val="clear" w:color="auto" w:fill="auto"/>
            <w:vAlign w:val="center"/>
          </w:tcPr>
          <w:p w:rsidR="00623C12" w:rsidRPr="007C70F0" w:rsidRDefault="00623C12" w:rsidP="00623C12">
            <w:pPr>
              <w:rPr>
                <w:rFonts w:cs="Calibri"/>
              </w:rPr>
            </w:pPr>
            <w:r>
              <w:rPr>
                <w:rFonts w:cs="Calibri"/>
              </w:rPr>
              <w:t>Ich kann Haftbeiwerte und die Rei</w:t>
            </w:r>
            <w:r>
              <w:rPr>
                <w:rFonts w:cs="Calibri"/>
              </w:rPr>
              <w:t>b</w:t>
            </w:r>
            <w:r>
              <w:rPr>
                <w:rFonts w:cs="Calibri"/>
              </w:rPr>
              <w:t>kraft ermitteln.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2D5B9D" w:rsidP="00623C12">
            <w:r>
              <w:t xml:space="preserve">AB </w:t>
            </w:r>
            <w:r w:rsidR="00F97BA5">
              <w:t>02.02.03.04</w:t>
            </w:r>
            <w:r w:rsidR="00623C12">
              <w:t xml:space="preserve"> Arbeitsauftrag Re</w:t>
            </w:r>
            <w:r w:rsidR="00623C12">
              <w:t>i</w:t>
            </w:r>
            <w:r w:rsidR="00623C12">
              <w:t>bung (allgemein und Bremse)</w:t>
            </w:r>
          </w:p>
          <w:p w:rsidR="00623C12" w:rsidRDefault="00623C12" w:rsidP="00623C12">
            <w:r>
              <w:t>Klotz mit Federwaage</w:t>
            </w:r>
          </w:p>
          <w:p w:rsidR="00623C12" w:rsidRDefault="00623C12" w:rsidP="00623C12">
            <w:r>
              <w:t>Versuchsaufbau</w:t>
            </w:r>
          </w:p>
          <w:p w:rsidR="00623C12" w:rsidRDefault="00F97BA5" w:rsidP="00623C12">
            <w:r>
              <w:t>AB 02.02.03.05</w:t>
            </w:r>
            <w:r w:rsidR="005B1962">
              <w:t xml:space="preserve"> </w:t>
            </w:r>
            <w:r w:rsidR="00623C12">
              <w:t>Bewertung für Inf</w:t>
            </w:r>
            <w:r w:rsidR="00623C12">
              <w:t>o</w:t>
            </w:r>
            <w:r w:rsidR="00623C12">
              <w:t>blätter</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trHeight w:val="128"/>
        </w:trPr>
        <w:tc>
          <w:tcPr>
            <w:tcW w:w="426" w:type="dxa"/>
            <w:vMerge w:val="restart"/>
            <w:shd w:val="clear" w:color="auto" w:fill="auto"/>
            <w:textDirection w:val="btLr"/>
            <w:vAlign w:val="center"/>
          </w:tcPr>
          <w:p w:rsidR="00623C12" w:rsidRPr="00DE4890" w:rsidRDefault="00623C12" w:rsidP="00623C12">
            <w:pPr>
              <w:pStyle w:val="TabelleKopflinks"/>
              <w:ind w:left="113" w:right="113"/>
              <w:jc w:val="center"/>
            </w:pPr>
            <w:r w:rsidRPr="001E24C0">
              <w:t>Planen und Entscheiden</w:t>
            </w:r>
          </w:p>
        </w:tc>
        <w:tc>
          <w:tcPr>
            <w:tcW w:w="3402" w:type="dxa"/>
            <w:shd w:val="clear" w:color="auto" w:fill="auto"/>
          </w:tcPr>
          <w:p w:rsidR="00623C12" w:rsidRPr="00DE4890" w:rsidRDefault="00623C12" w:rsidP="00623C12">
            <w:pPr>
              <w:pStyle w:val="Textkrperlinks"/>
            </w:pPr>
            <w:r>
              <w:t>Ich kann mir mit Hilfe von Herstelle</w:t>
            </w:r>
            <w:r>
              <w:t>r</w:t>
            </w:r>
            <w:r>
              <w:t>unterlagen einen Arbeitsplan erste</w:t>
            </w:r>
            <w:r>
              <w:t>l</w:t>
            </w:r>
            <w:r>
              <w:t>len.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623C12">
            <w:pPr>
              <w:pStyle w:val="Textkrper"/>
            </w:pPr>
            <w:r>
              <w:t>Herstel</w:t>
            </w:r>
            <w:r w:rsidR="005023ED">
              <w:t xml:space="preserve">lerunterlagen aus </w:t>
            </w:r>
            <w:proofErr w:type="spellStart"/>
            <w:r w:rsidR="005023ED">
              <w:t>Centro</w:t>
            </w:r>
            <w:proofErr w:type="spellEnd"/>
            <w:r w:rsidR="005023ED">
              <w:t>, ESI</w:t>
            </w:r>
          </w:p>
          <w:p w:rsidR="00623C12" w:rsidRPr="00DE4890" w:rsidRDefault="00623C12" w:rsidP="005B1962">
            <w:pPr>
              <w:pStyle w:val="Textkrper"/>
            </w:pPr>
            <w:r>
              <w:t>AB</w:t>
            </w:r>
            <w:r w:rsidR="002D5B9D">
              <w:t xml:space="preserve"> </w:t>
            </w:r>
            <w:r w:rsidR="00F97BA5">
              <w:t>02.02.04.01</w:t>
            </w:r>
            <w:r>
              <w:t xml:space="preserve"> </w:t>
            </w:r>
            <w:proofErr w:type="spellStart"/>
            <w:r>
              <w:t>Belagwechsel</w:t>
            </w:r>
            <w:proofErr w:type="spellEnd"/>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trHeight w:val="127"/>
        </w:trPr>
        <w:tc>
          <w:tcPr>
            <w:tcW w:w="426" w:type="dxa"/>
            <w:vMerge/>
            <w:shd w:val="clear" w:color="auto" w:fill="auto"/>
            <w:textDirection w:val="btLr"/>
          </w:tcPr>
          <w:p w:rsidR="00623C12" w:rsidRPr="001E24C0" w:rsidRDefault="00623C12" w:rsidP="00623C12">
            <w:pPr>
              <w:pStyle w:val="TabelleKopflinks"/>
              <w:ind w:left="113" w:right="113"/>
            </w:pPr>
          </w:p>
        </w:tc>
        <w:tc>
          <w:tcPr>
            <w:tcW w:w="3402" w:type="dxa"/>
            <w:shd w:val="clear" w:color="auto" w:fill="auto"/>
          </w:tcPr>
          <w:p w:rsidR="00623C12" w:rsidRDefault="00623C12" w:rsidP="00623C12">
            <w:pPr>
              <w:rPr>
                <w:rFonts w:cs="Calibri"/>
              </w:rPr>
            </w:pPr>
            <w:r w:rsidRPr="000973BC">
              <w:rPr>
                <w:rFonts w:cs="Calibri"/>
              </w:rPr>
              <w:t>Ich kann den Zusammenhang zw</w:t>
            </w:r>
            <w:r w:rsidRPr="000973BC">
              <w:rPr>
                <w:rFonts w:cs="Calibri"/>
              </w:rPr>
              <w:t>i</w:t>
            </w:r>
            <w:r w:rsidRPr="000973BC">
              <w:rPr>
                <w:rFonts w:cs="Calibri"/>
              </w:rPr>
              <w:t>schen Belagverschlei</w:t>
            </w:r>
            <w:r>
              <w:rPr>
                <w:rFonts w:cs="Calibri"/>
              </w:rPr>
              <w:t>ß</w:t>
            </w:r>
            <w:r w:rsidRPr="000973BC">
              <w:rPr>
                <w:rFonts w:cs="Calibri"/>
              </w:rPr>
              <w:t xml:space="preserve"> und dem P</w:t>
            </w:r>
            <w:r w:rsidRPr="000973BC">
              <w:rPr>
                <w:rFonts w:cs="Calibri"/>
              </w:rPr>
              <w:t>e</w:t>
            </w:r>
            <w:r w:rsidRPr="000973BC">
              <w:rPr>
                <w:rFonts w:cs="Calibri"/>
              </w:rPr>
              <w:t>gelstand im hydraulischen System erläutern und die daraus notwend</w:t>
            </w:r>
            <w:r w:rsidRPr="000973BC">
              <w:rPr>
                <w:rFonts w:cs="Calibri"/>
              </w:rPr>
              <w:t>i</w:t>
            </w:r>
            <w:r w:rsidRPr="000973BC">
              <w:rPr>
                <w:rFonts w:cs="Calibri"/>
              </w:rPr>
              <w:t xml:space="preserve">gen Arbeiten herleiten. </w:t>
            </w:r>
          </w:p>
          <w:p w:rsidR="00623C12" w:rsidRPr="00DE4890" w:rsidRDefault="00623C12" w:rsidP="00623C12">
            <w:pPr>
              <w:pStyle w:val="Textkrperlinks"/>
            </w:pPr>
            <w:r w:rsidRPr="000973BC">
              <w:rPr>
                <w:rFonts w:cs="Calibri"/>
              </w:rPr>
              <w:t xml:space="preserve">Ich </w:t>
            </w:r>
            <w:r>
              <w:rPr>
                <w:rFonts w:cs="Calibri"/>
              </w:rPr>
              <w:t>berücksichtige</w:t>
            </w:r>
            <w:r w:rsidRPr="000973BC">
              <w:rPr>
                <w:rFonts w:cs="Calibri"/>
              </w:rPr>
              <w:t xml:space="preserve"> die spezifischen Eigenschaften von Bremsflüssigkeit.</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Pr="00DE4890" w:rsidRDefault="002D5B9D" w:rsidP="002D5B9D">
            <w:pPr>
              <w:pStyle w:val="Textkrper"/>
              <w:jc w:val="left"/>
            </w:pPr>
            <w:r>
              <w:t xml:space="preserve">AB </w:t>
            </w:r>
            <w:r w:rsidR="00F97BA5">
              <w:t>02.02.04.02</w:t>
            </w:r>
            <w:r w:rsidR="00623C12">
              <w:t xml:space="preserve"> Bremsanlage Übe</w:t>
            </w:r>
            <w:r w:rsidR="00623C12">
              <w:t>r</w:t>
            </w:r>
            <w:r w:rsidR="00623C12">
              <w:t>sicht (Hydraulik)</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c>
          <w:tcPr>
            <w:tcW w:w="426" w:type="dxa"/>
            <w:vMerge/>
            <w:shd w:val="clear" w:color="auto" w:fill="auto"/>
          </w:tcPr>
          <w:p w:rsidR="00623C12" w:rsidRPr="00DE4890" w:rsidRDefault="00623C12" w:rsidP="00623C12">
            <w:pPr>
              <w:pStyle w:val="Textkrper"/>
            </w:pPr>
          </w:p>
        </w:tc>
        <w:tc>
          <w:tcPr>
            <w:tcW w:w="3402" w:type="dxa"/>
            <w:shd w:val="clear" w:color="auto" w:fill="auto"/>
          </w:tcPr>
          <w:p w:rsidR="00623C12" w:rsidRPr="00DE4890" w:rsidRDefault="00623C12" w:rsidP="00623C12">
            <w:pPr>
              <w:pStyle w:val="Textkrperlinks"/>
            </w:pPr>
            <w:r>
              <w:t>Ich kann geeignete Messmittel zur Verschleißermittlung an der Brem</w:t>
            </w:r>
            <w:r>
              <w:t>s</w:t>
            </w:r>
            <w:r>
              <w:t>anlage auswählen und einsetzen.</w:t>
            </w:r>
          </w:p>
        </w:tc>
        <w:tc>
          <w:tcPr>
            <w:tcW w:w="414" w:type="dxa"/>
            <w:shd w:val="clear" w:color="auto" w:fill="auto"/>
          </w:tcPr>
          <w:p w:rsidR="00623C12" w:rsidRDefault="00623C12" w:rsidP="00623C12">
            <w:pPr>
              <w:pStyle w:val="Textkrpermitte"/>
            </w:pPr>
          </w:p>
          <w:p w:rsidR="00623C12" w:rsidRPr="00DE4890" w:rsidRDefault="00623C12" w:rsidP="00623C12">
            <w:pPr>
              <w:pStyle w:val="Textkrpermitte"/>
            </w:pPr>
          </w:p>
        </w:tc>
        <w:tc>
          <w:tcPr>
            <w:tcW w:w="3271" w:type="dxa"/>
            <w:shd w:val="clear" w:color="auto" w:fill="auto"/>
          </w:tcPr>
          <w:p w:rsidR="00623C12" w:rsidRDefault="00623C12" w:rsidP="002D5B9D">
            <w:pPr>
              <w:pStyle w:val="Textkrper"/>
              <w:jc w:val="left"/>
            </w:pPr>
            <w:r>
              <w:t>Ausgebaute Realteile</w:t>
            </w:r>
          </w:p>
          <w:p w:rsidR="00623C12" w:rsidRPr="00DE4890" w:rsidRDefault="002D5B9D" w:rsidP="005B1962">
            <w:pPr>
              <w:pStyle w:val="Textkrper"/>
              <w:jc w:val="left"/>
            </w:pPr>
            <w:r>
              <w:t xml:space="preserve">AB </w:t>
            </w:r>
            <w:r w:rsidR="00F97BA5">
              <w:t>02.02.05.01</w:t>
            </w:r>
            <w:r w:rsidR="00623C12">
              <w:t xml:space="preserve"> Messprotokoll Bremsenservice</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c>
          <w:tcPr>
            <w:tcW w:w="426" w:type="dxa"/>
            <w:vMerge/>
            <w:shd w:val="clear" w:color="auto" w:fill="auto"/>
          </w:tcPr>
          <w:p w:rsidR="00623C12" w:rsidRPr="00DE4890" w:rsidRDefault="00623C12" w:rsidP="00623C12">
            <w:pPr>
              <w:pStyle w:val="Textkrper"/>
            </w:pPr>
          </w:p>
        </w:tc>
        <w:tc>
          <w:tcPr>
            <w:tcW w:w="3402" w:type="dxa"/>
            <w:shd w:val="clear" w:color="auto" w:fill="auto"/>
          </w:tcPr>
          <w:p w:rsidR="00623C12" w:rsidRPr="00DE4890" w:rsidRDefault="00623C12" w:rsidP="00623C12">
            <w:pPr>
              <w:pStyle w:val="Textkrperlinks"/>
            </w:pPr>
            <w:r>
              <w:t>Ich kann die erforderlichen Sollwerte auswählen.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Pr="00DE4890" w:rsidRDefault="00623C12" w:rsidP="00623C12">
            <w:pPr>
              <w:pStyle w:val="Textkrper"/>
            </w:pPr>
            <w:r>
              <w:t>Herstellerunterlagen</w:t>
            </w:r>
          </w:p>
        </w:tc>
        <w:tc>
          <w:tcPr>
            <w:tcW w:w="425" w:type="dxa"/>
            <w:shd w:val="clear" w:color="auto" w:fill="auto"/>
          </w:tcPr>
          <w:p w:rsidR="00623C12" w:rsidRPr="00DE4890" w:rsidRDefault="00252F54"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cantSplit/>
          <w:trHeight w:val="190"/>
        </w:trPr>
        <w:tc>
          <w:tcPr>
            <w:tcW w:w="426" w:type="dxa"/>
            <w:vMerge w:val="restart"/>
            <w:shd w:val="clear" w:color="auto" w:fill="auto"/>
            <w:textDirection w:val="btLr"/>
            <w:vAlign w:val="center"/>
          </w:tcPr>
          <w:p w:rsidR="00623C12" w:rsidRPr="00DE4890" w:rsidRDefault="00623C12" w:rsidP="00623C12">
            <w:pPr>
              <w:pStyle w:val="TabelleKopflinks"/>
              <w:jc w:val="center"/>
            </w:pPr>
            <w:r>
              <w:t>Durchführen</w:t>
            </w:r>
          </w:p>
        </w:tc>
        <w:tc>
          <w:tcPr>
            <w:tcW w:w="3402" w:type="dxa"/>
            <w:shd w:val="clear" w:color="auto" w:fill="auto"/>
            <w:vAlign w:val="center"/>
          </w:tcPr>
          <w:p w:rsidR="00623C12" w:rsidRDefault="00623C12" w:rsidP="00623C12">
            <w:r>
              <w:rPr>
                <w:rFonts w:cs="Calibri"/>
              </w:rPr>
              <w:t>Ich kann an einer Bremsanlage mit geeigneten Messgeräten den Bela</w:t>
            </w:r>
            <w:r>
              <w:rPr>
                <w:rFonts w:cs="Calibri"/>
              </w:rPr>
              <w:t>g</w:t>
            </w:r>
            <w:r>
              <w:rPr>
                <w:rFonts w:cs="Calibri"/>
              </w:rPr>
              <w:t>verschleiß und die Scheibenstärke feststellen.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623C12">
            <w:r>
              <w:t>Kraftfahrzeug</w:t>
            </w:r>
          </w:p>
          <w:p w:rsidR="00623C12" w:rsidRDefault="002D5B9D" w:rsidP="005B1962">
            <w:r>
              <w:t xml:space="preserve">AB </w:t>
            </w:r>
            <w:r w:rsidR="00F97BA5">
              <w:t>02.02.05.01</w:t>
            </w:r>
            <w:r w:rsidR="00623C12">
              <w:t xml:space="preserve"> Messprotokoll Bremsenservice</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cantSplit/>
          <w:trHeight w:val="190"/>
        </w:trPr>
        <w:tc>
          <w:tcPr>
            <w:tcW w:w="426" w:type="dxa"/>
            <w:vMerge/>
            <w:shd w:val="clear" w:color="auto" w:fill="auto"/>
            <w:textDirection w:val="btLr"/>
          </w:tcPr>
          <w:p w:rsidR="00623C12" w:rsidRDefault="00623C12" w:rsidP="00623C12">
            <w:pPr>
              <w:pStyle w:val="TabelleKopflinks"/>
            </w:pPr>
          </w:p>
        </w:tc>
        <w:tc>
          <w:tcPr>
            <w:tcW w:w="3402" w:type="dxa"/>
            <w:shd w:val="clear" w:color="auto" w:fill="auto"/>
            <w:vAlign w:val="center"/>
          </w:tcPr>
          <w:p w:rsidR="00623C12" w:rsidRDefault="00623C12" w:rsidP="00623C12">
            <w:r w:rsidRPr="00BD4B74">
              <w:t xml:space="preserve">Ich kann </w:t>
            </w:r>
            <w:r>
              <w:t xml:space="preserve">die </w:t>
            </w:r>
            <w:r w:rsidRPr="00BD4B74">
              <w:rPr>
                <w:rFonts w:cs="Calibri"/>
              </w:rPr>
              <w:t>erforderliche</w:t>
            </w:r>
            <w:r>
              <w:rPr>
                <w:rFonts w:cs="Calibri"/>
              </w:rPr>
              <w:t>n</w:t>
            </w:r>
            <w:r w:rsidRPr="00BD4B74">
              <w:rPr>
                <w:rFonts w:cs="Calibri"/>
              </w:rPr>
              <w:t xml:space="preserve"> </w:t>
            </w:r>
            <w:r>
              <w:rPr>
                <w:rFonts w:cs="Calibri"/>
              </w:rPr>
              <w:t>Ersatzte</w:t>
            </w:r>
            <w:r>
              <w:rPr>
                <w:rFonts w:cs="Calibri"/>
              </w:rPr>
              <w:t>i</w:t>
            </w:r>
            <w:r>
              <w:rPr>
                <w:rFonts w:cs="Calibri"/>
              </w:rPr>
              <w:t>le</w:t>
            </w:r>
            <w:r w:rsidRPr="00BD4B74">
              <w:rPr>
                <w:rFonts w:cs="Calibri"/>
              </w:rPr>
              <w:t xml:space="preserve"> beschaffen</w:t>
            </w:r>
            <w:r>
              <w:rPr>
                <w:rFonts w:cs="Calibri"/>
              </w:rPr>
              <w:t>.</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623C12">
            <w:r>
              <w:t>Werkstattprogramm</w:t>
            </w:r>
          </w:p>
          <w:p w:rsidR="00623C12" w:rsidRDefault="002D5B9D" w:rsidP="002D5B9D">
            <w:r>
              <w:t xml:space="preserve">AB </w:t>
            </w:r>
            <w:r w:rsidR="00F97BA5">
              <w:t>02.02.05.02</w:t>
            </w:r>
            <w:r>
              <w:t xml:space="preserve"> </w:t>
            </w:r>
            <w:r w:rsidR="00623C12">
              <w:t>Bestellvorgang</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cantSplit/>
          <w:trHeight w:val="190"/>
        </w:trPr>
        <w:tc>
          <w:tcPr>
            <w:tcW w:w="426" w:type="dxa"/>
            <w:vMerge/>
            <w:shd w:val="clear" w:color="auto" w:fill="auto"/>
            <w:textDirection w:val="btLr"/>
          </w:tcPr>
          <w:p w:rsidR="00623C12" w:rsidRDefault="00623C12" w:rsidP="00623C12">
            <w:pPr>
              <w:pStyle w:val="TabelleKopflinks"/>
            </w:pPr>
          </w:p>
        </w:tc>
        <w:tc>
          <w:tcPr>
            <w:tcW w:w="3402" w:type="dxa"/>
            <w:shd w:val="clear" w:color="auto" w:fill="auto"/>
            <w:vAlign w:val="center"/>
          </w:tcPr>
          <w:p w:rsidR="00623C12" w:rsidRDefault="00623C12" w:rsidP="00623C12">
            <w:r>
              <w:t xml:space="preserve">Ich kann </w:t>
            </w:r>
            <w:r>
              <w:rPr>
                <w:rFonts w:cs="Calibri"/>
              </w:rPr>
              <w:t xml:space="preserve">mit geeigneten Werkzeugen den Belagwechsel durchführen. </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623C12">
            <w:r>
              <w:t>Kraftfahrzeug</w:t>
            </w:r>
          </w:p>
        </w:tc>
        <w:tc>
          <w:tcPr>
            <w:tcW w:w="425" w:type="dxa"/>
            <w:shd w:val="clear" w:color="auto" w:fill="auto"/>
          </w:tcPr>
          <w:p w:rsidR="00623C12" w:rsidRPr="00DE4890" w:rsidRDefault="00252F54"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cantSplit/>
          <w:trHeight w:val="190"/>
        </w:trPr>
        <w:tc>
          <w:tcPr>
            <w:tcW w:w="426" w:type="dxa"/>
            <w:vMerge w:val="restart"/>
            <w:shd w:val="clear" w:color="auto" w:fill="auto"/>
            <w:textDirection w:val="btLr"/>
            <w:vAlign w:val="center"/>
          </w:tcPr>
          <w:p w:rsidR="00623C12" w:rsidRPr="00DE4890" w:rsidRDefault="00623C12" w:rsidP="00623C12">
            <w:pPr>
              <w:pStyle w:val="TabelleKopflinks"/>
              <w:jc w:val="center"/>
            </w:pPr>
            <w:r>
              <w:t>Kontrollieren</w:t>
            </w:r>
          </w:p>
        </w:tc>
        <w:tc>
          <w:tcPr>
            <w:tcW w:w="3402" w:type="dxa"/>
            <w:shd w:val="clear" w:color="auto" w:fill="auto"/>
            <w:vAlign w:val="center"/>
          </w:tcPr>
          <w:p w:rsidR="00623C12" w:rsidRPr="00BD4B74" w:rsidRDefault="00623C12" w:rsidP="00623C12">
            <w:r w:rsidRPr="00BD4B74">
              <w:rPr>
                <w:rFonts w:cs="Calibri"/>
              </w:rPr>
              <w:t>Ich kann ein</w:t>
            </w:r>
            <w:r>
              <w:rPr>
                <w:rFonts w:cs="Calibri"/>
              </w:rPr>
              <w:t>en</w:t>
            </w:r>
            <w:r w:rsidRPr="00BD4B74">
              <w:rPr>
                <w:rFonts w:cs="Calibri"/>
              </w:rPr>
              <w:t xml:space="preserve"> Auftrag dokumenti</w:t>
            </w:r>
            <w:r w:rsidRPr="00BD4B74">
              <w:rPr>
                <w:rFonts w:cs="Calibri"/>
              </w:rPr>
              <w:t>e</w:t>
            </w:r>
            <w:r w:rsidRPr="00BD4B74">
              <w:rPr>
                <w:rFonts w:cs="Calibri"/>
              </w:rPr>
              <w:t>ren und dem Kunden erläutern.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E12C9C">
            <w:r>
              <w:t>AB</w:t>
            </w:r>
            <w:r w:rsidR="005B1962">
              <w:t xml:space="preserve"> 02.02.</w:t>
            </w:r>
            <w:r w:rsidR="00F97BA5">
              <w:t>05.03</w:t>
            </w:r>
            <w:r w:rsidR="002D5B9D">
              <w:t xml:space="preserve"> </w:t>
            </w:r>
            <w:r>
              <w:t>Kundenakte</w:t>
            </w:r>
          </w:p>
          <w:p w:rsidR="00623C12" w:rsidRDefault="00623C12" w:rsidP="00623C12">
            <w:r>
              <w:t>Arbeitsauftrag Präsentation</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cantSplit/>
          <w:trHeight w:val="190"/>
        </w:trPr>
        <w:tc>
          <w:tcPr>
            <w:tcW w:w="426" w:type="dxa"/>
            <w:vMerge/>
            <w:shd w:val="clear" w:color="auto" w:fill="auto"/>
            <w:textDirection w:val="btLr"/>
          </w:tcPr>
          <w:p w:rsidR="00623C12" w:rsidRDefault="00623C12" w:rsidP="00623C12">
            <w:pPr>
              <w:pStyle w:val="TabelleKopflinks"/>
            </w:pPr>
          </w:p>
        </w:tc>
        <w:tc>
          <w:tcPr>
            <w:tcW w:w="3402" w:type="dxa"/>
            <w:shd w:val="clear" w:color="auto" w:fill="auto"/>
            <w:vAlign w:val="center"/>
          </w:tcPr>
          <w:p w:rsidR="00623C12" w:rsidRPr="00785445" w:rsidRDefault="00623C12" w:rsidP="00623C12">
            <w:r>
              <w:rPr>
                <w:rFonts w:cs="Calibri"/>
              </w:rPr>
              <w:t>Ich kann eine Funktionsprüfung des Bremssystems durchführen.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623C12">
            <w:r>
              <w:t>Fahrzeug/Bremsenprüfstand</w:t>
            </w:r>
          </w:p>
        </w:tc>
        <w:tc>
          <w:tcPr>
            <w:tcW w:w="425" w:type="dxa"/>
            <w:shd w:val="clear" w:color="auto" w:fill="auto"/>
          </w:tcPr>
          <w:p w:rsidR="00623C12" w:rsidRPr="00DE4890" w:rsidRDefault="00252F54"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cantSplit/>
          <w:trHeight w:val="190"/>
        </w:trPr>
        <w:tc>
          <w:tcPr>
            <w:tcW w:w="426" w:type="dxa"/>
            <w:vMerge/>
            <w:shd w:val="clear" w:color="auto" w:fill="auto"/>
            <w:textDirection w:val="btLr"/>
          </w:tcPr>
          <w:p w:rsidR="00623C12" w:rsidRDefault="00623C12" w:rsidP="00623C12">
            <w:pPr>
              <w:pStyle w:val="TabelleKopflinks"/>
            </w:pPr>
          </w:p>
        </w:tc>
        <w:tc>
          <w:tcPr>
            <w:tcW w:w="3402" w:type="dxa"/>
            <w:shd w:val="clear" w:color="auto" w:fill="auto"/>
          </w:tcPr>
          <w:p w:rsidR="00623C12" w:rsidRPr="00DE4890" w:rsidRDefault="00623C12" w:rsidP="00623C12">
            <w:pPr>
              <w:pStyle w:val="Textkrperlinks"/>
            </w:pP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Pr="00DE4890" w:rsidRDefault="00623C12" w:rsidP="00623C12">
            <w:pPr>
              <w:pStyle w:val="Textkrper"/>
            </w:pPr>
          </w:p>
        </w:tc>
        <w:tc>
          <w:tcPr>
            <w:tcW w:w="425" w:type="dxa"/>
            <w:shd w:val="clear" w:color="auto" w:fill="auto"/>
          </w:tcPr>
          <w:p w:rsidR="00623C12" w:rsidRPr="00DE4890" w:rsidRDefault="00623C12" w:rsidP="00623C12">
            <w:pPr>
              <w:pStyle w:val="Textkrpermitte"/>
            </w:pPr>
          </w:p>
        </w:tc>
        <w:tc>
          <w:tcPr>
            <w:tcW w:w="1707" w:type="dxa"/>
            <w:shd w:val="clear" w:color="auto" w:fill="auto"/>
          </w:tcPr>
          <w:p w:rsidR="00623C12" w:rsidRPr="00DE4890" w:rsidRDefault="00623C12" w:rsidP="00623C12">
            <w:pPr>
              <w:pStyle w:val="Textkrper"/>
            </w:pPr>
          </w:p>
        </w:tc>
      </w:tr>
      <w:tr w:rsidR="00623C12" w:rsidRPr="00DE4890" w:rsidTr="00F55AA9">
        <w:trPr>
          <w:cantSplit/>
          <w:trHeight w:val="190"/>
        </w:trPr>
        <w:tc>
          <w:tcPr>
            <w:tcW w:w="426" w:type="dxa"/>
            <w:vMerge w:val="restart"/>
            <w:shd w:val="clear" w:color="auto" w:fill="auto"/>
            <w:textDirection w:val="btLr"/>
            <w:vAlign w:val="center"/>
          </w:tcPr>
          <w:p w:rsidR="00623C12" w:rsidRPr="00DE4890" w:rsidRDefault="00BF4CA0" w:rsidP="00623C12">
            <w:pPr>
              <w:pStyle w:val="TabelleKopflinks"/>
              <w:jc w:val="center"/>
            </w:pPr>
            <w:r>
              <w:t xml:space="preserve">Reflektieren und </w:t>
            </w:r>
            <w:r w:rsidR="00623C12" w:rsidRPr="001E24C0">
              <w:t>Bewe</w:t>
            </w:r>
            <w:r w:rsidR="00623C12" w:rsidRPr="001E24C0">
              <w:t>r</w:t>
            </w:r>
            <w:r w:rsidR="00623C12" w:rsidRPr="001E24C0">
              <w:t>ten</w:t>
            </w:r>
          </w:p>
        </w:tc>
        <w:tc>
          <w:tcPr>
            <w:tcW w:w="3402" w:type="dxa"/>
            <w:shd w:val="clear" w:color="auto" w:fill="auto"/>
            <w:vAlign w:val="center"/>
          </w:tcPr>
          <w:p w:rsidR="00623C12" w:rsidRPr="00A51558" w:rsidRDefault="00623C12" w:rsidP="00623C12">
            <w:pPr>
              <w:rPr>
                <w:rFonts w:cs="Calibri"/>
              </w:rPr>
            </w:pPr>
            <w:r>
              <w:rPr>
                <w:rFonts w:cs="Calibri"/>
              </w:rPr>
              <w:t>Ich kann den Zustand der Brem</w:t>
            </w:r>
            <w:r>
              <w:rPr>
                <w:rFonts w:cs="Calibri"/>
              </w:rPr>
              <w:t>s</w:t>
            </w:r>
            <w:r>
              <w:rPr>
                <w:rFonts w:cs="Calibri"/>
              </w:rPr>
              <w:t>scheibe und ihre Auswirkungen auf das Fahrverhalten beurteilen.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623C12">
            <w:pPr>
              <w:rPr>
                <w:rFonts w:cs="Calibri"/>
              </w:rPr>
            </w:pPr>
            <w:r>
              <w:rPr>
                <w:rFonts w:cs="Calibri"/>
              </w:rPr>
              <w:t>Herstellerunterlagen</w:t>
            </w:r>
          </w:p>
          <w:p w:rsidR="00623C12" w:rsidRPr="00A51558" w:rsidRDefault="002D5B9D" w:rsidP="00E12C9C">
            <w:pPr>
              <w:rPr>
                <w:rFonts w:cs="Calibri"/>
              </w:rPr>
            </w:pPr>
            <w:r>
              <w:rPr>
                <w:rFonts w:cs="Calibri"/>
              </w:rPr>
              <w:t xml:space="preserve">AB </w:t>
            </w:r>
            <w:r w:rsidR="00F97BA5">
              <w:rPr>
                <w:rFonts w:cs="Calibri"/>
              </w:rPr>
              <w:t>02.02.05.04</w:t>
            </w:r>
            <w:r>
              <w:rPr>
                <w:rFonts w:cs="Calibri"/>
              </w:rPr>
              <w:t xml:space="preserve"> </w:t>
            </w:r>
            <w:r w:rsidR="00623C12">
              <w:rPr>
                <w:rFonts w:cs="Calibri"/>
              </w:rPr>
              <w:t>Technischer Z</w:t>
            </w:r>
            <w:r w:rsidR="00623C12">
              <w:rPr>
                <w:rFonts w:cs="Calibri"/>
              </w:rPr>
              <w:t>u</w:t>
            </w:r>
            <w:r w:rsidR="00623C12">
              <w:rPr>
                <w:rFonts w:cs="Calibri"/>
              </w:rPr>
              <w:t>stand</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cantSplit/>
          <w:trHeight w:val="190"/>
        </w:trPr>
        <w:tc>
          <w:tcPr>
            <w:tcW w:w="426" w:type="dxa"/>
            <w:vMerge/>
            <w:shd w:val="clear" w:color="auto" w:fill="auto"/>
            <w:textDirection w:val="btLr"/>
          </w:tcPr>
          <w:p w:rsidR="00623C12" w:rsidRPr="001E24C0" w:rsidRDefault="00623C12" w:rsidP="00623C12">
            <w:pPr>
              <w:pStyle w:val="TabelleKopflinks"/>
            </w:pPr>
          </w:p>
        </w:tc>
        <w:tc>
          <w:tcPr>
            <w:tcW w:w="3402" w:type="dxa"/>
            <w:shd w:val="clear" w:color="auto" w:fill="auto"/>
            <w:vAlign w:val="center"/>
          </w:tcPr>
          <w:p w:rsidR="00623C12" w:rsidRPr="00A51558" w:rsidRDefault="00623C12" w:rsidP="00623C12">
            <w:pPr>
              <w:rPr>
                <w:rFonts w:cs="Calibri"/>
              </w:rPr>
            </w:pPr>
            <w:r>
              <w:rPr>
                <w:rFonts w:cs="Calibri"/>
              </w:rPr>
              <w:t>Ich kann Auswirkungen bei Nichtb</w:t>
            </w:r>
            <w:r>
              <w:rPr>
                <w:rFonts w:cs="Calibri"/>
              </w:rPr>
              <w:t>e</w:t>
            </w:r>
            <w:r>
              <w:rPr>
                <w:rFonts w:cs="Calibri"/>
              </w:rPr>
              <w:t>achtung von Herstellervorgaben a</w:t>
            </w:r>
            <w:r>
              <w:rPr>
                <w:rFonts w:cs="Calibri"/>
              </w:rPr>
              <w:t>b</w:t>
            </w:r>
            <w:r>
              <w:rPr>
                <w:rFonts w:cs="Calibri"/>
              </w:rPr>
              <w:t>schätzen und erläutern.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Pr="00A51558" w:rsidRDefault="002D5B9D" w:rsidP="002D5B9D">
            <w:pPr>
              <w:rPr>
                <w:rFonts w:cs="Calibri"/>
              </w:rPr>
            </w:pPr>
            <w:r>
              <w:rPr>
                <w:rFonts w:cs="Calibri"/>
              </w:rPr>
              <w:t xml:space="preserve">AB </w:t>
            </w:r>
            <w:r w:rsidR="00F97BA5">
              <w:rPr>
                <w:rFonts w:cs="Calibri"/>
              </w:rPr>
              <w:t>02.02.05.05</w:t>
            </w:r>
            <w:r>
              <w:rPr>
                <w:rFonts w:cs="Calibri"/>
              </w:rPr>
              <w:t xml:space="preserve"> </w:t>
            </w:r>
            <w:r w:rsidR="00623C12">
              <w:rPr>
                <w:rFonts w:cs="Calibri"/>
              </w:rPr>
              <w:t>Arbeitsqualität</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BF4CA0">
        <w:trPr>
          <w:cantSplit/>
          <w:trHeight w:val="866"/>
        </w:trPr>
        <w:tc>
          <w:tcPr>
            <w:tcW w:w="426" w:type="dxa"/>
            <w:vMerge/>
            <w:shd w:val="clear" w:color="auto" w:fill="auto"/>
            <w:textDirection w:val="btLr"/>
          </w:tcPr>
          <w:p w:rsidR="00623C12" w:rsidRPr="001E24C0" w:rsidRDefault="00623C12" w:rsidP="00623C12">
            <w:pPr>
              <w:pStyle w:val="TabelleKopflinks"/>
            </w:pPr>
          </w:p>
        </w:tc>
        <w:tc>
          <w:tcPr>
            <w:tcW w:w="3402" w:type="dxa"/>
            <w:shd w:val="clear" w:color="auto" w:fill="auto"/>
            <w:vAlign w:val="center"/>
          </w:tcPr>
          <w:p w:rsidR="00623C12" w:rsidRPr="00A51558" w:rsidRDefault="00623C12" w:rsidP="00623C12">
            <w:pPr>
              <w:rPr>
                <w:rFonts w:cs="Calibri"/>
              </w:rPr>
            </w:pPr>
            <w:r>
              <w:rPr>
                <w:rFonts w:cs="Calibri"/>
              </w:rPr>
              <w:t>Ich kann meinen Arbeitsprozess r</w:t>
            </w:r>
            <w:r>
              <w:rPr>
                <w:rFonts w:cs="Calibri"/>
              </w:rPr>
              <w:t>e</w:t>
            </w:r>
            <w:r>
              <w:rPr>
                <w:rFonts w:cs="Calibri"/>
              </w:rPr>
              <w:t>flektieren und Verbesserungsmö</w:t>
            </w:r>
            <w:r>
              <w:rPr>
                <w:rFonts w:cs="Calibri"/>
              </w:rPr>
              <w:t>g</w:t>
            </w:r>
            <w:r>
              <w:rPr>
                <w:rFonts w:cs="Calibri"/>
              </w:rPr>
              <w:t>lichkeiten formulieren</w:t>
            </w:r>
            <w:r w:rsidR="000D75DB">
              <w:rPr>
                <w:rFonts w:cs="Calibri"/>
              </w:rPr>
              <w:t>.</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Pr="00A51558" w:rsidRDefault="0037109F" w:rsidP="00795796">
            <w:pPr>
              <w:rPr>
                <w:rFonts w:cs="Calibri"/>
              </w:rPr>
            </w:pPr>
            <w:r>
              <w:t>AB 0</w:t>
            </w:r>
            <w:r w:rsidR="00F97BA5">
              <w:t>2.02.05.06</w:t>
            </w:r>
            <w:r w:rsidR="002D5B9D">
              <w:t xml:space="preserve"> </w:t>
            </w:r>
            <w:r w:rsidR="00795796">
              <w:t>Gesamtr</w:t>
            </w:r>
            <w:r w:rsidR="00623C12">
              <w:t>eflexion</w:t>
            </w:r>
            <w:r w:rsidR="00795796">
              <w:t xml:space="preserve"> der Unterrichtseinheit Bremsbeläge prüfen und wechseln</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bl>
    <w:p w:rsidR="00623C12" w:rsidRDefault="00623C12" w:rsidP="00623C12"/>
    <w:p w:rsidR="00623C12" w:rsidRDefault="00623C12" w:rsidP="00623C12"/>
    <w:p w:rsidR="00623C12" w:rsidRDefault="00623C12" w:rsidP="00623C12"/>
    <w:p w:rsidR="00813FB7" w:rsidRDefault="00813FB7" w:rsidP="00623C12"/>
    <w:p w:rsidR="00252F54" w:rsidRDefault="00252F54" w:rsidP="00623C12"/>
    <w:p w:rsidR="00252F54" w:rsidRDefault="00252F54" w:rsidP="00623C12"/>
    <w:p w:rsidR="00252F54" w:rsidRDefault="00252F54" w:rsidP="00623C12"/>
    <w:p w:rsidR="00252F54" w:rsidRDefault="00252F54" w:rsidP="00623C12"/>
    <w:p w:rsidR="00252F54" w:rsidRDefault="00252F54" w:rsidP="00623C12"/>
    <w:p w:rsidR="00252F54" w:rsidRDefault="00252F54" w:rsidP="00623C12"/>
    <w:p w:rsidR="00252F54" w:rsidRDefault="00252F54" w:rsidP="00623C12"/>
    <w:p w:rsidR="00252F54" w:rsidRDefault="00252F54" w:rsidP="00623C12"/>
    <w:p w:rsidR="00CD1CB7" w:rsidRDefault="00CD1CB7" w:rsidP="00F0156F">
      <w:pPr>
        <w:pStyle w:val="Textkrper"/>
        <w:sectPr w:rsidR="00CD1CB7" w:rsidSect="00ED0396">
          <w:headerReference w:type="default" r:id="rId61"/>
          <w:footerReference w:type="default" r:id="rId62"/>
          <w:headerReference w:type="first" r:id="rId63"/>
          <w:type w:val="continuous"/>
          <w:pgSz w:w="11906" w:h="16838" w:code="9"/>
          <w:pgMar w:top="1418" w:right="3402" w:bottom="1134" w:left="1134" w:header="709" w:footer="709" w:gutter="0"/>
          <w:cols w:space="708"/>
          <w:docGrid w:linePitch="360"/>
        </w:sectPr>
      </w:pPr>
    </w:p>
    <w:tbl>
      <w:tblPr>
        <w:tblW w:w="1360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268"/>
        <w:gridCol w:w="9214"/>
        <w:gridCol w:w="284"/>
        <w:gridCol w:w="1842"/>
      </w:tblGrid>
      <w:tr w:rsidR="00BF7272" w:rsidRPr="00DE4890" w:rsidTr="00BF7272">
        <w:trPr>
          <w:trHeight w:val="544"/>
        </w:trPr>
        <w:tc>
          <w:tcPr>
            <w:tcW w:w="2268" w:type="dxa"/>
            <w:shd w:val="clear" w:color="auto" w:fill="D9D9D9" w:themeFill="background1" w:themeFillShade="D9"/>
          </w:tcPr>
          <w:p w:rsidR="00BF7272" w:rsidRDefault="00BF7272" w:rsidP="00357C55">
            <w:pPr>
              <w:pStyle w:val="Tabelle6pt"/>
              <w:rPr>
                <w:color w:val="000000"/>
              </w:rPr>
            </w:pPr>
            <w:r>
              <w:lastRenderedPageBreak/>
              <w:t>Lernfeld</w:t>
            </w:r>
          </w:p>
          <w:p w:rsidR="00BF7272" w:rsidRPr="00DE4890" w:rsidRDefault="00EA7732" w:rsidP="00357C55">
            <w:pPr>
              <w:pStyle w:val="TabelleKopflinks"/>
            </w:pPr>
            <w:r>
              <w:t>LF 2</w:t>
            </w:r>
          </w:p>
        </w:tc>
        <w:tc>
          <w:tcPr>
            <w:tcW w:w="9214" w:type="dxa"/>
            <w:shd w:val="clear" w:color="auto" w:fill="D9D9D9" w:themeFill="background1" w:themeFillShade="D9"/>
          </w:tcPr>
          <w:p w:rsidR="00BF7272" w:rsidRDefault="00BF7272" w:rsidP="00357C55">
            <w:pPr>
              <w:pStyle w:val="Tabelle6pt"/>
              <w:rPr>
                <w:color w:val="000000"/>
              </w:rPr>
            </w:pPr>
            <w:r>
              <w:t>Titel</w:t>
            </w:r>
          </w:p>
          <w:p w:rsidR="00BF7272" w:rsidRPr="00DE4890" w:rsidRDefault="00234617" w:rsidP="00357C55">
            <w:pPr>
              <w:pStyle w:val="TabelleKopflinks"/>
            </w:pPr>
            <w:r>
              <w:rPr>
                <w:noProof/>
                <w:lang w:eastAsia="de-DE"/>
              </w:rPr>
              <mc:AlternateContent>
                <mc:Choice Requires="wps">
                  <w:drawing>
                    <wp:anchor distT="0" distB="0" distL="114300" distR="114300" simplePos="0" relativeHeight="251633663" behindDoc="1" locked="0" layoutInCell="1" allowOverlap="1" wp14:anchorId="7AD285A8" wp14:editId="795E650E">
                      <wp:simplePos x="0" y="0"/>
                      <wp:positionH relativeFrom="column">
                        <wp:posOffset>1446530</wp:posOffset>
                      </wp:positionH>
                      <wp:positionV relativeFrom="paragraph">
                        <wp:posOffset>152068</wp:posOffset>
                      </wp:positionV>
                      <wp:extent cx="3648710" cy="1106170"/>
                      <wp:effectExtent l="0" t="0" r="0" b="0"/>
                      <wp:wrapNone/>
                      <wp:docPr id="19" name="Abgerundetes Rechteck 19"/>
                      <wp:cNvGraphicFramePr/>
                      <a:graphic xmlns:a="http://schemas.openxmlformats.org/drawingml/2006/main">
                        <a:graphicData uri="http://schemas.microsoft.com/office/word/2010/wordprocessingShape">
                          <wps:wsp>
                            <wps:cNvSpPr/>
                            <wps:spPr>
                              <a:xfrm>
                                <a:off x="0" y="0"/>
                                <a:ext cx="3648710" cy="110617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AD02D2" w:rsidRDefault="00AD02D2" w:rsidP="0086068B">
                                  <w:pPr>
                                    <w:suppressAutoHyphens/>
                                    <w:jc w:val="center"/>
                                    <w:rPr>
                                      <w:sz w:val="16"/>
                                    </w:rPr>
                                  </w:pPr>
                                  <w:r>
                                    <w:rPr>
                                      <w:sz w:val="16"/>
                                    </w:rPr>
                                    <w:t xml:space="preserve">Rollenspiel, Kundenauftrag, </w:t>
                                  </w:r>
                                  <w:r w:rsidRPr="00E35641">
                                    <w:rPr>
                                      <w:sz w:val="16"/>
                                    </w:rPr>
                                    <w:t>Prüfmittel</w:t>
                                  </w:r>
                                  <w:r>
                                    <w:rPr>
                                      <w:sz w:val="16"/>
                                    </w:rPr>
                                    <w:t xml:space="preserve">, Grundlagen der Messtechnik mit </w:t>
                                  </w:r>
                                  <w:r w:rsidRPr="00E35641">
                                    <w:rPr>
                                      <w:sz w:val="16"/>
                                    </w:rPr>
                                    <w:t>Messübungen</w:t>
                                  </w:r>
                                  <w:r>
                                    <w:rPr>
                                      <w:sz w:val="16"/>
                                    </w:rPr>
                                    <w:t xml:space="preserve">, Diskussion, </w:t>
                                  </w:r>
                                  <w:r w:rsidRPr="00E35641">
                                    <w:rPr>
                                      <w:sz w:val="16"/>
                                    </w:rPr>
                                    <w:t>Lerntempoduett</w:t>
                                  </w:r>
                                  <w:r>
                                    <w:rPr>
                                      <w:sz w:val="16"/>
                                    </w:rPr>
                                    <w:t>, Bremsanlage Übersicht und deren physikalische Gesetzmäßigkeiten, Informationsblätter erstellen und bewerten, Plakat erstellen</w:t>
                                  </w:r>
                                </w:p>
                                <w:p w:rsidR="00AD02D2" w:rsidRPr="006534AB" w:rsidRDefault="00AD02D2" w:rsidP="001978A0">
                                  <w:pPr>
                                    <w:suppressAutoHyphens/>
                                    <w:jc w:val="center"/>
                                    <w:rPr>
                                      <w:sz w:val="8"/>
                                    </w:rPr>
                                  </w:pPr>
                                </w:p>
                                <w:p w:rsidR="00AD02D2" w:rsidRDefault="00AD02D2" w:rsidP="001978A0">
                                  <w:pPr>
                                    <w:suppressAutoHyphens/>
                                    <w:jc w:val="center"/>
                                    <w:rPr>
                                      <w:sz w:val="16"/>
                                    </w:rPr>
                                  </w:pPr>
                                  <w:r w:rsidRPr="006534AB">
                                    <w:rPr>
                                      <w:b/>
                                      <w:color w:val="FF0000"/>
                                      <w:sz w:val="18"/>
                                    </w:rPr>
                                    <w:t>Informieren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9" o:spid="_x0000_s1031" style="position:absolute;margin-left:113.9pt;margin-top:11.95pt;width:287.3pt;height:87.1pt;z-index:-2516828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" filled="f" stroked="f" strokeweight="2pt">
                      <v:textbox>
                        <w:txbxContent>
                          <w:p w:rsidR="00AD02D2" w:rsidRDefault="00AD02D2" w:rsidP="0086068B">
                            <w:pPr>
                              <w:suppressAutoHyphens/>
                              <w:jc w:val="center"/>
                              <w:rPr>
                                <w:sz w:val="16"/>
                              </w:rPr>
                            </w:pPr>
                            <w:r>
                              <w:rPr>
                                <w:sz w:val="16"/>
                              </w:rPr>
                              <w:t xml:space="preserve">Rollenspiel, Kundenauftrag, </w:t>
                            </w:r>
                            <w:r w:rsidRPr="00E35641">
                              <w:rPr>
                                <w:sz w:val="16"/>
                              </w:rPr>
                              <w:t>Prüfmittel</w:t>
                            </w:r>
                            <w:r>
                              <w:rPr>
                                <w:sz w:val="16"/>
                              </w:rPr>
                              <w:t xml:space="preserve">, Grundlagen der Messtechnik mit </w:t>
                            </w:r>
                            <w:r w:rsidRPr="00E35641">
                              <w:rPr>
                                <w:sz w:val="16"/>
                              </w:rPr>
                              <w:t>Messübungen</w:t>
                            </w:r>
                            <w:r>
                              <w:rPr>
                                <w:sz w:val="16"/>
                              </w:rPr>
                              <w:t xml:space="preserve">, Diskussion, </w:t>
                            </w:r>
                            <w:r w:rsidRPr="00E35641">
                              <w:rPr>
                                <w:sz w:val="16"/>
                              </w:rPr>
                              <w:t>Lerntempoduett</w:t>
                            </w:r>
                            <w:r>
                              <w:rPr>
                                <w:sz w:val="16"/>
                              </w:rPr>
                              <w:t>, Bremsanlage Übersicht und deren physikalische Gesetzmäßigkeiten, Informationsblätter erstellen und bewerten, Plakat erstellen</w:t>
                            </w:r>
                          </w:p>
                          <w:p w:rsidR="00AD02D2" w:rsidRPr="006534AB" w:rsidRDefault="00AD02D2" w:rsidP="001978A0">
                            <w:pPr>
                              <w:suppressAutoHyphens/>
                              <w:jc w:val="center"/>
                              <w:rPr>
                                <w:sz w:val="8"/>
                              </w:rPr>
                            </w:pPr>
                          </w:p>
                          <w:p w:rsidR="00AD02D2" w:rsidRDefault="00AD02D2" w:rsidP="001978A0">
                            <w:pPr>
                              <w:suppressAutoHyphens/>
                              <w:jc w:val="center"/>
                              <w:rPr>
                                <w:sz w:val="16"/>
                              </w:rPr>
                            </w:pPr>
                            <w:r w:rsidRPr="006534AB">
                              <w:rPr>
                                <w:b/>
                                <w:color w:val="FF0000"/>
                                <w:sz w:val="18"/>
                              </w:rPr>
                              <w:t>Informieren</w:t>
                            </w:r>
                          </w:p>
                        </w:txbxContent>
                      </v:textbox>
                    </v:roundrect>
                  </w:pict>
                </mc:Fallback>
              </mc:AlternateContent>
            </w:r>
            <w:proofErr w:type="spellStart"/>
            <w:r w:rsidR="00ED4244">
              <w:t>Advance</w:t>
            </w:r>
            <w:proofErr w:type="spellEnd"/>
            <w:r w:rsidR="00ED4244">
              <w:t xml:space="preserve"> Organizer – </w:t>
            </w:r>
            <w:r w:rsidR="00EA7732">
              <w:t>Bremsenservice</w:t>
            </w:r>
          </w:p>
        </w:tc>
        <w:tc>
          <w:tcPr>
            <w:tcW w:w="284" w:type="dxa"/>
            <w:tcBorders>
              <w:top w:val="nil"/>
              <w:bottom w:val="nil"/>
            </w:tcBorders>
            <w:shd w:val="clear" w:color="auto" w:fill="auto"/>
          </w:tcPr>
          <w:p w:rsidR="00BF7272" w:rsidRPr="00DE4890" w:rsidRDefault="00BF7272" w:rsidP="00357C55">
            <w:pPr>
              <w:pStyle w:val="Textkrper"/>
            </w:pPr>
          </w:p>
        </w:tc>
        <w:tc>
          <w:tcPr>
            <w:tcW w:w="1842" w:type="dxa"/>
            <w:shd w:val="clear" w:color="auto" w:fill="D9D9D9" w:themeFill="background1" w:themeFillShade="D9"/>
          </w:tcPr>
          <w:p w:rsidR="00BF7272" w:rsidRDefault="00BF7272" w:rsidP="00357C55">
            <w:pPr>
              <w:pStyle w:val="Tabelle6pt"/>
            </w:pPr>
          </w:p>
          <w:p w:rsidR="00BF7272" w:rsidRPr="00DE4890" w:rsidRDefault="009979EA" w:rsidP="00357C55">
            <w:pPr>
              <w:pStyle w:val="TabelleKopflinks"/>
            </w:pPr>
            <w:r>
              <w:t>FZT</w:t>
            </w:r>
          </w:p>
        </w:tc>
      </w:tr>
    </w:tbl>
    <w:p w:rsidR="001424B4" w:rsidRPr="001424B4" w:rsidRDefault="001424B4" w:rsidP="00ED4244">
      <w:pPr>
        <w:pStyle w:val="Textkrperlinks"/>
      </w:pPr>
    </w:p>
    <w:p w:rsidR="001424B4" w:rsidRDefault="00151D6A" w:rsidP="001978A0">
      <w:pPr>
        <w:pStyle w:val="Textkrper"/>
        <w:tabs>
          <w:tab w:val="left" w:pos="6921"/>
        </w:tabs>
        <w:suppressAutoHyphens/>
      </w:pPr>
      <w:r>
        <w:tab/>
      </w:r>
    </w:p>
    <w:p w:rsidR="00ED4244" w:rsidRDefault="009D4DBB" w:rsidP="00151D6A">
      <w:pPr>
        <w:pStyle w:val="Textkrper"/>
        <w:tabs>
          <w:tab w:val="left" w:pos="6921"/>
        </w:tabs>
      </w:pPr>
      <w:r w:rsidRPr="006E75A6">
        <w:rPr>
          <w:noProof/>
        </w:rPr>
        <w:drawing>
          <wp:anchor distT="0" distB="0" distL="114300" distR="114300" simplePos="0" relativeHeight="251658240" behindDoc="1" locked="0" layoutInCell="1" allowOverlap="1" wp14:anchorId="128B0965" wp14:editId="7AF41E16">
            <wp:simplePos x="0" y="0"/>
            <wp:positionH relativeFrom="column">
              <wp:posOffset>6551295</wp:posOffset>
            </wp:positionH>
            <wp:positionV relativeFrom="paragraph">
              <wp:posOffset>8255</wp:posOffset>
            </wp:positionV>
            <wp:extent cx="1439545" cy="1068705"/>
            <wp:effectExtent l="0" t="0" r="8255" b="0"/>
            <wp:wrapTight wrapText="bothSides">
              <wp:wrapPolygon edited="0">
                <wp:start x="0" y="0"/>
                <wp:lineTo x="0" y="21176"/>
                <wp:lineTo x="21438" y="21176"/>
                <wp:lineTo x="21438" y="0"/>
                <wp:lineTo x="0" y="0"/>
              </wp:wrapPolygon>
            </wp:wrapTight>
            <wp:docPr id="6" name="Grafik 6" descr="F:\BFS pädagogische Kommission 2\Bilder\Verschleißanze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Verschleißanzeig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39545" cy="1068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234617" w:rsidP="00151D6A">
      <w:pPr>
        <w:pStyle w:val="Textkrper"/>
        <w:tabs>
          <w:tab w:val="left" w:pos="6921"/>
        </w:tabs>
      </w:pPr>
      <w:r>
        <w:rPr>
          <w:noProof/>
        </w:rPr>
        <w:drawing>
          <wp:anchor distT="0" distB="0" distL="114300" distR="114300" simplePos="0" relativeHeight="251627513" behindDoc="1" locked="0" layoutInCell="1" allowOverlap="1" wp14:anchorId="217C9C10" wp14:editId="447BE129">
            <wp:simplePos x="0" y="0"/>
            <wp:positionH relativeFrom="column">
              <wp:posOffset>1788160</wp:posOffset>
            </wp:positionH>
            <wp:positionV relativeFrom="paragraph">
              <wp:posOffset>47625</wp:posOffset>
            </wp:positionV>
            <wp:extent cx="5966460" cy="3789680"/>
            <wp:effectExtent l="0" t="0" r="0" b="1270"/>
            <wp:wrapNone/>
            <wp:docPr id="1250" name="Grafik 1250" descr="J:\3-33\Allgemein\_BFPE\Lernmaterialien 2015 final\BK KFZ\Material und alte Versionen\AO\Advance Organizer 2016 05 04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Lernmaterialien 2015 final\BK KFZ\Material und alte Versionen\AO\Advance Organizer 2016 05 04 final.png"/>
                    <pic:cNvPicPr>
                      <a:picLocks noChangeAspect="1" noChangeArrowheads="1"/>
                    </pic:cNvPicPr>
                  </pic:nvPicPr>
                  <pic:blipFill rotWithShape="1">
                    <a:blip r:embed="rId65">
                      <a:extLst>
                        <a:ext uri="{28A0092B-C50C-407E-A947-70E740481C1C}">
                          <a14:useLocalDpi xmlns:a14="http://schemas.microsoft.com/office/drawing/2010/main" val="0"/>
                        </a:ext>
                      </a:extLst>
                    </a:blip>
                    <a:srcRect l="18852" t="19133" r="19088" b="28279"/>
                    <a:stretch/>
                  </pic:blipFill>
                  <pic:spPr bwMode="auto">
                    <a:xfrm>
                      <a:off x="0" y="0"/>
                      <a:ext cx="5966460" cy="3789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4244" w:rsidRDefault="00234617" w:rsidP="00151D6A">
      <w:pPr>
        <w:pStyle w:val="Textkrper"/>
        <w:tabs>
          <w:tab w:val="left" w:pos="6921"/>
        </w:tabs>
      </w:pPr>
      <w:r>
        <w:rPr>
          <w:noProof/>
        </w:rPr>
        <mc:AlternateContent>
          <mc:Choice Requires="wps">
            <w:drawing>
              <wp:anchor distT="0" distB="0" distL="114300" distR="114300" simplePos="0" relativeHeight="251629563" behindDoc="1" locked="0" layoutInCell="1" allowOverlap="1" wp14:anchorId="1918A00F" wp14:editId="60C12A27">
                <wp:simplePos x="0" y="0"/>
                <wp:positionH relativeFrom="column">
                  <wp:posOffset>50662</wp:posOffset>
                </wp:positionH>
                <wp:positionV relativeFrom="paragraph">
                  <wp:posOffset>93980</wp:posOffset>
                </wp:positionV>
                <wp:extent cx="2734945" cy="972820"/>
                <wp:effectExtent l="0" t="0" r="0" b="0"/>
                <wp:wrapNone/>
                <wp:docPr id="30" name="Abgerundetes Rechteck 30"/>
                <wp:cNvGraphicFramePr/>
                <a:graphic xmlns:a="http://schemas.openxmlformats.org/drawingml/2006/main">
                  <a:graphicData uri="http://schemas.microsoft.com/office/word/2010/wordprocessingShape">
                    <wps:wsp>
                      <wps:cNvSpPr/>
                      <wps:spPr>
                        <a:xfrm>
                          <a:off x="0" y="0"/>
                          <a:ext cx="2734945" cy="97282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AD02D2" w:rsidRDefault="00AD02D2" w:rsidP="001978A0">
                            <w:pPr>
                              <w:suppressAutoHyphens/>
                              <w:jc w:val="center"/>
                              <w:rPr>
                                <w:sz w:val="16"/>
                              </w:rPr>
                            </w:pPr>
                            <w:r>
                              <w:rPr>
                                <w:sz w:val="16"/>
                              </w:rPr>
                              <w:t>Zustand der Bremsscheibe und die Auswirkung auf das Fahrverhalten, Auswirkung bei Nichtbeachtung von Vorgaben, Arbeitsprozess besprechen und reflektieren, Verbesserungsvorschläge formulieren und aufnehmen</w:t>
                            </w:r>
                          </w:p>
                          <w:p w:rsidR="00AD02D2" w:rsidRPr="006534AB" w:rsidRDefault="00AD02D2" w:rsidP="001978A0">
                            <w:pPr>
                              <w:suppressAutoHyphens/>
                              <w:jc w:val="center"/>
                              <w:rPr>
                                <w:sz w:val="8"/>
                              </w:rPr>
                            </w:pPr>
                          </w:p>
                          <w:p w:rsidR="00AD02D2" w:rsidRPr="00B835F5" w:rsidRDefault="00AD02D2" w:rsidP="001978A0">
                            <w:pPr>
                              <w:suppressAutoHyphens/>
                              <w:jc w:val="center"/>
                              <w:rPr>
                                <w:b/>
                                <w:color w:val="00B050"/>
                                <w:sz w:val="18"/>
                              </w:rPr>
                            </w:pPr>
                            <w:r w:rsidRPr="00B835F5">
                              <w:rPr>
                                <w:b/>
                                <w:color w:val="00B050"/>
                                <w:sz w:val="18"/>
                              </w:rPr>
                              <w:t>Bewerten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30" o:spid="_x0000_s1032" style="position:absolute;left:0;text-align:left;margin-left:4pt;margin-top:7.4pt;width:215.35pt;height:76.6pt;z-index:-2516869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" filled="f" stroked="f" strokeweight="2pt">
                <v:textbox>
                  <w:txbxContent>
                    <w:p w:rsidR="00AD02D2" w:rsidRDefault="00AD02D2" w:rsidP="001978A0">
                      <w:pPr>
                        <w:suppressAutoHyphens/>
                        <w:jc w:val="center"/>
                        <w:rPr>
                          <w:sz w:val="16"/>
                        </w:rPr>
                      </w:pPr>
                      <w:r>
                        <w:rPr>
                          <w:sz w:val="16"/>
                        </w:rPr>
                        <w:t>Zustand der Bremsscheibe und die Auswirkung auf das Fahrverhalten, Auswirkung bei Nichtbeachtung von Vorgaben, Arbeitsprozess besprechen und reflektieren, Verbesserungsvorschläge formulieren und aufnehmen</w:t>
                      </w:r>
                    </w:p>
                    <w:p w:rsidR="00AD02D2" w:rsidRPr="006534AB" w:rsidRDefault="00AD02D2" w:rsidP="001978A0">
                      <w:pPr>
                        <w:suppressAutoHyphens/>
                        <w:jc w:val="center"/>
                        <w:rPr>
                          <w:sz w:val="8"/>
                        </w:rPr>
                      </w:pPr>
                    </w:p>
                    <w:p w:rsidR="00AD02D2" w:rsidRPr="00B835F5" w:rsidRDefault="00AD02D2" w:rsidP="001978A0">
                      <w:pPr>
                        <w:suppressAutoHyphens/>
                        <w:jc w:val="center"/>
                        <w:rPr>
                          <w:b/>
                          <w:color w:val="00B050"/>
                          <w:sz w:val="18"/>
                        </w:rPr>
                      </w:pPr>
                      <w:r w:rsidRPr="00B835F5">
                        <w:rPr>
                          <w:b/>
                          <w:color w:val="00B050"/>
                          <w:sz w:val="18"/>
                        </w:rPr>
                        <w:t>Bewerten</w:t>
                      </w:r>
                    </w:p>
                  </w:txbxContent>
                </v:textbox>
              </v:roundrect>
            </w:pict>
          </mc:Fallback>
        </mc:AlternateContent>
      </w:r>
    </w:p>
    <w:p w:rsidR="00ED4244" w:rsidRDefault="00ED4244" w:rsidP="00151D6A">
      <w:pPr>
        <w:pStyle w:val="Textkrper"/>
        <w:tabs>
          <w:tab w:val="left" w:pos="6921"/>
        </w:tabs>
      </w:pPr>
    </w:p>
    <w:p w:rsidR="00ED4244" w:rsidRDefault="00FA6000" w:rsidP="00151D6A">
      <w:pPr>
        <w:pStyle w:val="Textkrper"/>
        <w:tabs>
          <w:tab w:val="left" w:pos="6921"/>
        </w:tabs>
      </w:pPr>
      <w:r>
        <w:rPr>
          <w:noProof/>
        </w:rPr>
        <mc:AlternateContent>
          <mc:Choice Requires="wps">
            <w:drawing>
              <wp:anchor distT="0" distB="0" distL="114300" distR="114300" simplePos="0" relativeHeight="251632638" behindDoc="1" locked="0" layoutInCell="1" allowOverlap="1" wp14:anchorId="59342E19" wp14:editId="41D95B0F">
                <wp:simplePos x="0" y="0"/>
                <wp:positionH relativeFrom="column">
                  <wp:posOffset>7334250</wp:posOffset>
                </wp:positionH>
                <wp:positionV relativeFrom="paragraph">
                  <wp:posOffset>84976</wp:posOffset>
                </wp:positionV>
                <wp:extent cx="1830070" cy="1828165"/>
                <wp:effectExtent l="0" t="0" r="0" b="0"/>
                <wp:wrapNone/>
                <wp:docPr id="25" name="Abgerundetes Rechteck 25"/>
                <wp:cNvGraphicFramePr/>
                <a:graphic xmlns:a="http://schemas.openxmlformats.org/drawingml/2006/main">
                  <a:graphicData uri="http://schemas.microsoft.com/office/word/2010/wordprocessingShape">
                    <wps:wsp>
                      <wps:cNvSpPr/>
                      <wps:spPr>
                        <a:xfrm>
                          <a:off x="0" y="0"/>
                          <a:ext cx="1830070" cy="1828165"/>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AD02D2" w:rsidRDefault="00AD02D2" w:rsidP="001978A0">
                            <w:pPr>
                              <w:suppressAutoHyphens/>
                              <w:jc w:val="center"/>
                              <w:rPr>
                                <w:sz w:val="16"/>
                              </w:rPr>
                            </w:pPr>
                            <w:r>
                              <w:rPr>
                                <w:sz w:val="16"/>
                              </w:rPr>
                              <w:t xml:space="preserve">Herstellerunterlagen, Diskussion, Auswahl von Messmitteln und </w:t>
                            </w:r>
                            <w:proofErr w:type="spellStart"/>
                            <w:r>
                              <w:rPr>
                                <w:sz w:val="16"/>
                              </w:rPr>
                              <w:t>SOLL-Werten</w:t>
                            </w:r>
                            <w:proofErr w:type="spellEnd"/>
                            <w:r>
                              <w:rPr>
                                <w:sz w:val="16"/>
                              </w:rPr>
                              <w:t xml:space="preserve">, Messübungen mit Zustandsbeurteilung, Bremsanlage Übersicht (Hydraulik), </w:t>
                            </w:r>
                            <w:proofErr w:type="spellStart"/>
                            <w:r>
                              <w:rPr>
                                <w:sz w:val="16"/>
                              </w:rPr>
                              <w:t>Belagwechsel</w:t>
                            </w:r>
                            <w:proofErr w:type="spellEnd"/>
                            <w:r>
                              <w:rPr>
                                <w:sz w:val="16"/>
                              </w:rPr>
                              <w:t xml:space="preserve"> planen, Vortrag vorbereiten </w:t>
                            </w:r>
                          </w:p>
                          <w:p w:rsidR="00AD02D2" w:rsidRPr="006534AB" w:rsidRDefault="00AD02D2" w:rsidP="001978A0">
                            <w:pPr>
                              <w:suppressAutoHyphens/>
                              <w:jc w:val="center"/>
                              <w:rPr>
                                <w:sz w:val="8"/>
                              </w:rPr>
                            </w:pPr>
                          </w:p>
                          <w:p w:rsidR="00AD02D2" w:rsidRPr="006534AB" w:rsidRDefault="00AD02D2" w:rsidP="001978A0">
                            <w:pPr>
                              <w:suppressAutoHyphens/>
                              <w:jc w:val="center"/>
                              <w:rPr>
                                <w:b/>
                                <w:color w:val="0070C0"/>
                                <w:sz w:val="18"/>
                              </w:rPr>
                            </w:pPr>
                            <w:r w:rsidRPr="006534AB">
                              <w:rPr>
                                <w:b/>
                                <w:color w:val="0070C0"/>
                                <w:sz w:val="18"/>
                              </w:rPr>
                              <w:t>Planen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25" o:spid="_x0000_s1033" style="position:absolute;left:0;text-align:left;margin-left:577.5pt;margin-top:6.7pt;width:144.1pt;height:143.95pt;z-index:-2516838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" filled="f" stroked="f" strokeweight="2pt">
                <v:textbox>
                  <w:txbxContent>
                    <w:p w:rsidR="00AD02D2" w:rsidRDefault="00AD02D2" w:rsidP="001978A0">
                      <w:pPr>
                        <w:suppressAutoHyphens/>
                        <w:jc w:val="center"/>
                        <w:rPr>
                          <w:sz w:val="16"/>
                        </w:rPr>
                      </w:pPr>
                      <w:r>
                        <w:rPr>
                          <w:sz w:val="16"/>
                        </w:rPr>
                        <w:t xml:space="preserve">Herstellerunterlagen, Diskussion, Auswahl von Messmitteln und </w:t>
                      </w:r>
                      <w:proofErr w:type="spellStart"/>
                      <w:r>
                        <w:rPr>
                          <w:sz w:val="16"/>
                        </w:rPr>
                        <w:t>SOLL-Werten</w:t>
                      </w:r>
                      <w:proofErr w:type="spellEnd"/>
                      <w:r>
                        <w:rPr>
                          <w:sz w:val="16"/>
                        </w:rPr>
                        <w:t xml:space="preserve">, Messübungen mit Zustandsbeurteilung, Bremsanlage Übersicht (Hydraulik), </w:t>
                      </w:r>
                      <w:proofErr w:type="spellStart"/>
                      <w:r>
                        <w:rPr>
                          <w:sz w:val="16"/>
                        </w:rPr>
                        <w:t>Belagwechsel</w:t>
                      </w:r>
                      <w:proofErr w:type="spellEnd"/>
                      <w:r>
                        <w:rPr>
                          <w:sz w:val="16"/>
                        </w:rPr>
                        <w:t xml:space="preserve"> planen, Vortrag vorbereiten </w:t>
                      </w:r>
                    </w:p>
                    <w:p w:rsidR="00AD02D2" w:rsidRPr="006534AB" w:rsidRDefault="00AD02D2" w:rsidP="001978A0">
                      <w:pPr>
                        <w:suppressAutoHyphens/>
                        <w:jc w:val="center"/>
                        <w:rPr>
                          <w:sz w:val="8"/>
                        </w:rPr>
                      </w:pPr>
                    </w:p>
                    <w:p w:rsidR="00AD02D2" w:rsidRPr="006534AB" w:rsidRDefault="00AD02D2" w:rsidP="001978A0">
                      <w:pPr>
                        <w:suppressAutoHyphens/>
                        <w:jc w:val="center"/>
                        <w:rPr>
                          <w:b/>
                          <w:color w:val="0070C0"/>
                          <w:sz w:val="18"/>
                        </w:rPr>
                      </w:pPr>
                      <w:r w:rsidRPr="006534AB">
                        <w:rPr>
                          <w:b/>
                          <w:color w:val="0070C0"/>
                          <w:sz w:val="18"/>
                        </w:rPr>
                        <w:t>Planen</w:t>
                      </w:r>
                    </w:p>
                  </w:txbxContent>
                </v:textbox>
              </v:roundrect>
            </w:pict>
          </mc:Fallback>
        </mc:AlternateContent>
      </w: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234617" w:rsidP="00151D6A">
      <w:pPr>
        <w:pStyle w:val="Textkrper"/>
        <w:tabs>
          <w:tab w:val="left" w:pos="6921"/>
        </w:tabs>
      </w:pPr>
      <w:r>
        <w:rPr>
          <w:noProof/>
        </w:rPr>
        <mc:AlternateContent>
          <mc:Choice Requires="wps">
            <w:drawing>
              <wp:anchor distT="0" distB="0" distL="114300" distR="114300" simplePos="0" relativeHeight="251630588" behindDoc="1" locked="0" layoutInCell="1" allowOverlap="1" wp14:anchorId="18866AB1" wp14:editId="77B7D074">
                <wp:simplePos x="0" y="0"/>
                <wp:positionH relativeFrom="column">
                  <wp:posOffset>290278</wp:posOffset>
                </wp:positionH>
                <wp:positionV relativeFrom="paragraph">
                  <wp:posOffset>41275</wp:posOffset>
                </wp:positionV>
                <wp:extent cx="2066290" cy="850265"/>
                <wp:effectExtent l="0" t="0" r="0" b="0"/>
                <wp:wrapNone/>
                <wp:docPr id="29" name="Abgerundetes Rechteck 29"/>
                <wp:cNvGraphicFramePr/>
                <a:graphic xmlns:a="http://schemas.openxmlformats.org/drawingml/2006/main">
                  <a:graphicData uri="http://schemas.microsoft.com/office/word/2010/wordprocessingShape">
                    <wps:wsp>
                      <wps:cNvSpPr/>
                      <wps:spPr>
                        <a:xfrm>
                          <a:off x="0" y="0"/>
                          <a:ext cx="2066290" cy="850265"/>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AD02D2" w:rsidRDefault="00AD02D2" w:rsidP="001978A0">
                            <w:pPr>
                              <w:suppressAutoHyphens/>
                              <w:jc w:val="center"/>
                              <w:rPr>
                                <w:sz w:val="16"/>
                              </w:rPr>
                            </w:pPr>
                            <w:r>
                              <w:rPr>
                                <w:sz w:val="16"/>
                              </w:rPr>
                              <w:t>Arbeitsauftrag dokumentieren (Kundenakte) und dem Kunden erläutern, Funktionsprüfung Bremsanlage</w:t>
                            </w:r>
                          </w:p>
                          <w:p w:rsidR="00AD02D2" w:rsidRPr="006534AB" w:rsidRDefault="00AD02D2" w:rsidP="001978A0">
                            <w:pPr>
                              <w:suppressAutoHyphens/>
                              <w:jc w:val="center"/>
                              <w:rPr>
                                <w:sz w:val="8"/>
                              </w:rPr>
                            </w:pPr>
                          </w:p>
                          <w:p w:rsidR="00AD02D2" w:rsidRPr="00DE339B" w:rsidRDefault="00AD02D2" w:rsidP="001978A0">
                            <w:pPr>
                              <w:suppressAutoHyphens/>
                              <w:jc w:val="center"/>
                              <w:rPr>
                                <w:b/>
                                <w:color w:val="FF0000"/>
                                <w:sz w:val="18"/>
                              </w:rPr>
                            </w:pPr>
                            <w:r w:rsidRPr="00DE339B">
                              <w:rPr>
                                <w:b/>
                                <w:color w:val="FF0000"/>
                                <w:sz w:val="18"/>
                              </w:rPr>
                              <w:t>Kontrollieren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29" o:spid="_x0000_s1034" style="position:absolute;left:0;text-align:left;margin-left:22.85pt;margin-top:3.25pt;width:162.7pt;height:66.95pt;z-index:-2516858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" filled="f" stroked="f" strokeweight="2pt">
                <v:textbox>
                  <w:txbxContent>
                    <w:p w:rsidR="00AD02D2" w:rsidRDefault="00AD02D2" w:rsidP="001978A0">
                      <w:pPr>
                        <w:suppressAutoHyphens/>
                        <w:jc w:val="center"/>
                        <w:rPr>
                          <w:sz w:val="16"/>
                        </w:rPr>
                      </w:pPr>
                      <w:r>
                        <w:rPr>
                          <w:sz w:val="16"/>
                        </w:rPr>
                        <w:t>Arbeitsauftrag dokumentieren (Kundenakte) und dem Kunden erläutern, Funktionsprüfung Bremsanlage</w:t>
                      </w:r>
                    </w:p>
                    <w:p w:rsidR="00AD02D2" w:rsidRPr="006534AB" w:rsidRDefault="00AD02D2" w:rsidP="001978A0">
                      <w:pPr>
                        <w:suppressAutoHyphens/>
                        <w:jc w:val="center"/>
                        <w:rPr>
                          <w:sz w:val="8"/>
                        </w:rPr>
                      </w:pPr>
                    </w:p>
                    <w:p w:rsidR="00AD02D2" w:rsidRPr="00DE339B" w:rsidRDefault="00AD02D2" w:rsidP="001978A0">
                      <w:pPr>
                        <w:suppressAutoHyphens/>
                        <w:jc w:val="center"/>
                        <w:rPr>
                          <w:b/>
                          <w:color w:val="FF0000"/>
                          <w:sz w:val="18"/>
                        </w:rPr>
                      </w:pPr>
                      <w:r w:rsidRPr="00DE339B">
                        <w:rPr>
                          <w:b/>
                          <w:color w:val="FF0000"/>
                          <w:sz w:val="18"/>
                        </w:rPr>
                        <w:t>Kontrollieren</w:t>
                      </w:r>
                    </w:p>
                  </w:txbxContent>
                </v:textbox>
              </v:roundrect>
            </w:pict>
          </mc:Fallback>
        </mc:AlternateContent>
      </w: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FA6000" w:rsidP="00151D6A">
      <w:pPr>
        <w:pStyle w:val="Textkrper"/>
        <w:tabs>
          <w:tab w:val="left" w:pos="6921"/>
        </w:tabs>
      </w:pPr>
      <w:r>
        <w:rPr>
          <w:noProof/>
        </w:rPr>
        <mc:AlternateContent>
          <mc:Choice Requires="wps">
            <w:drawing>
              <wp:anchor distT="0" distB="0" distL="114300" distR="114300" simplePos="0" relativeHeight="251631613" behindDoc="1" locked="0" layoutInCell="1" allowOverlap="1" wp14:anchorId="2ED87B33" wp14:editId="41FB2739">
                <wp:simplePos x="0" y="0"/>
                <wp:positionH relativeFrom="column">
                  <wp:posOffset>7731125</wp:posOffset>
                </wp:positionH>
                <wp:positionV relativeFrom="paragraph">
                  <wp:posOffset>54279</wp:posOffset>
                </wp:positionV>
                <wp:extent cx="989440" cy="425450"/>
                <wp:effectExtent l="0" t="0" r="0" b="0"/>
                <wp:wrapNone/>
                <wp:docPr id="26" name="Abgerundetes Rechteck 26"/>
                <wp:cNvGraphicFramePr/>
                <a:graphic xmlns:a="http://schemas.openxmlformats.org/drawingml/2006/main">
                  <a:graphicData uri="http://schemas.microsoft.com/office/word/2010/wordprocessingShape">
                    <wps:wsp>
                      <wps:cNvSpPr/>
                      <wps:spPr>
                        <a:xfrm>
                          <a:off x="0" y="0"/>
                          <a:ext cx="989440" cy="42545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AD02D2" w:rsidRPr="00290AF7" w:rsidRDefault="00AD02D2" w:rsidP="00290AF7">
                            <w:pPr>
                              <w:jc w:val="center"/>
                              <w:rPr>
                                <w:b/>
                                <w:color w:val="FFC000"/>
                                <w:sz w:val="18"/>
                              </w:rPr>
                            </w:pPr>
                            <w:r w:rsidRPr="00290AF7">
                              <w:rPr>
                                <w:b/>
                                <w:color w:val="FFC000"/>
                                <w:sz w:val="18"/>
                              </w:rPr>
                              <w:t>Entsche</w:t>
                            </w:r>
                            <w:r w:rsidRPr="00290AF7">
                              <w:rPr>
                                <w:b/>
                                <w:color w:val="FFC000"/>
                                <w:sz w:val="18"/>
                              </w:rPr>
                              <w:t>i</w:t>
                            </w:r>
                            <w:r w:rsidRPr="00290AF7">
                              <w:rPr>
                                <w:b/>
                                <w:color w:val="FFC000"/>
                                <w:sz w:val="18"/>
                              </w:rPr>
                              <w:t>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26" o:spid="_x0000_s1035" style="position:absolute;left:0;text-align:left;margin-left:608.75pt;margin-top:4.25pt;width:77.9pt;height:33.5pt;z-index:-2516848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" filled="f" stroked="f" strokeweight="2pt">
                <v:textbox>
                  <w:txbxContent>
                    <w:p w:rsidR="00AD02D2" w:rsidRPr="00290AF7" w:rsidRDefault="00AD02D2" w:rsidP="00290AF7">
                      <w:pPr>
                        <w:jc w:val="center"/>
                        <w:rPr>
                          <w:b/>
                          <w:color w:val="FFC000"/>
                          <w:sz w:val="18"/>
                        </w:rPr>
                      </w:pPr>
                      <w:r w:rsidRPr="00290AF7">
                        <w:rPr>
                          <w:b/>
                          <w:color w:val="FFC000"/>
                          <w:sz w:val="18"/>
                        </w:rPr>
                        <w:t>Entsche</w:t>
                      </w:r>
                      <w:r w:rsidRPr="00290AF7">
                        <w:rPr>
                          <w:b/>
                          <w:color w:val="FFC000"/>
                          <w:sz w:val="18"/>
                        </w:rPr>
                        <w:t>i</w:t>
                      </w:r>
                      <w:r w:rsidRPr="00290AF7">
                        <w:rPr>
                          <w:b/>
                          <w:color w:val="FFC000"/>
                          <w:sz w:val="18"/>
                        </w:rPr>
                        <w:t>den</w:t>
                      </w:r>
                    </w:p>
                  </w:txbxContent>
                </v:textbox>
              </v:roundrect>
            </w:pict>
          </mc:Fallback>
        </mc:AlternateContent>
      </w: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FA6000" w:rsidP="00151D6A">
      <w:pPr>
        <w:pStyle w:val="Textkrper"/>
        <w:tabs>
          <w:tab w:val="left" w:pos="6921"/>
        </w:tabs>
      </w:pPr>
      <w:r w:rsidRPr="006E75A6">
        <w:rPr>
          <w:noProof/>
        </w:rPr>
        <w:drawing>
          <wp:anchor distT="0" distB="0" distL="114300" distR="114300" simplePos="0" relativeHeight="251661312" behindDoc="1" locked="0" layoutInCell="1" allowOverlap="1" wp14:anchorId="2C851920" wp14:editId="09219FCB">
            <wp:simplePos x="0" y="0"/>
            <wp:positionH relativeFrom="column">
              <wp:posOffset>7412990</wp:posOffset>
            </wp:positionH>
            <wp:positionV relativeFrom="paragraph">
              <wp:posOffset>-6985</wp:posOffset>
            </wp:positionV>
            <wp:extent cx="1439545" cy="1461770"/>
            <wp:effectExtent l="0" t="0" r="8255" b="5080"/>
            <wp:wrapTight wrapText="bothSides">
              <wp:wrapPolygon edited="0">
                <wp:start x="0" y="0"/>
                <wp:lineTo x="0" y="21394"/>
                <wp:lineTo x="21438" y="21394"/>
                <wp:lineTo x="21438" y="0"/>
                <wp:lineTo x="0" y="0"/>
              </wp:wrapPolygon>
            </wp:wrapTight>
            <wp:docPr id="12" name="Grafik 12" descr="F:\BFS pädagogische Kommission 2\Bilder\23378_original_R_by_Harry Hautumm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23378_original_R_by_Harry Hautumm_pixelio.de.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39545" cy="1461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6483">
        <w:rPr>
          <w:noProof/>
        </w:rPr>
        <w:drawing>
          <wp:anchor distT="0" distB="0" distL="114300" distR="114300" simplePos="0" relativeHeight="251663360" behindDoc="1" locked="0" layoutInCell="1" allowOverlap="1" wp14:anchorId="1313386B" wp14:editId="63681F49">
            <wp:simplePos x="0" y="0"/>
            <wp:positionH relativeFrom="column">
              <wp:posOffset>-48260</wp:posOffset>
            </wp:positionH>
            <wp:positionV relativeFrom="paragraph">
              <wp:posOffset>44450</wp:posOffset>
            </wp:positionV>
            <wp:extent cx="1439545" cy="1449705"/>
            <wp:effectExtent l="0" t="0" r="8255" b="0"/>
            <wp:wrapTight wrapText="bothSides">
              <wp:wrapPolygon edited="0">
                <wp:start x="0" y="0"/>
                <wp:lineTo x="0" y="21288"/>
                <wp:lineTo x="21438" y="21288"/>
                <wp:lineTo x="21438" y="0"/>
                <wp:lineTo x="0" y="0"/>
              </wp:wrapPolygon>
            </wp:wrapTight>
            <wp:docPr id="15" name="Grafik 15" descr="F:\BFS pädagogische Kommission 2\Bilder\DSC_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264.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1892" r="11889"/>
                    <a:stretch/>
                  </pic:blipFill>
                  <pic:spPr bwMode="auto">
                    <a:xfrm>
                      <a:off x="0" y="0"/>
                      <a:ext cx="1439545" cy="144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FA6000" w:rsidP="00151D6A">
      <w:pPr>
        <w:pStyle w:val="Textkrper"/>
        <w:tabs>
          <w:tab w:val="left" w:pos="6921"/>
        </w:tabs>
      </w:pPr>
      <w:r>
        <w:rPr>
          <w:noProof/>
        </w:rPr>
        <mc:AlternateContent>
          <mc:Choice Requires="wps">
            <w:drawing>
              <wp:anchor distT="0" distB="0" distL="114300" distR="114300" simplePos="0" relativeHeight="251628538" behindDoc="1" locked="0" layoutInCell="1" allowOverlap="1" wp14:anchorId="45BB924A" wp14:editId="47E8074F">
                <wp:simplePos x="0" y="0"/>
                <wp:positionH relativeFrom="column">
                  <wp:posOffset>996785</wp:posOffset>
                </wp:positionH>
                <wp:positionV relativeFrom="paragraph">
                  <wp:posOffset>28103</wp:posOffset>
                </wp:positionV>
                <wp:extent cx="4838700" cy="953770"/>
                <wp:effectExtent l="0" t="0" r="0" b="0"/>
                <wp:wrapNone/>
                <wp:docPr id="27" name="Abgerundetes Rechteck 27"/>
                <wp:cNvGraphicFramePr/>
                <a:graphic xmlns:a="http://schemas.openxmlformats.org/drawingml/2006/main">
                  <a:graphicData uri="http://schemas.microsoft.com/office/word/2010/wordprocessingShape">
                    <wps:wsp>
                      <wps:cNvSpPr/>
                      <wps:spPr>
                        <a:xfrm>
                          <a:off x="0" y="0"/>
                          <a:ext cx="4838700" cy="95377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AD02D2" w:rsidRDefault="00AD02D2" w:rsidP="001978A0">
                            <w:pPr>
                              <w:suppressAutoHyphens/>
                              <w:jc w:val="center"/>
                              <w:rPr>
                                <w:sz w:val="16"/>
                              </w:rPr>
                            </w:pPr>
                            <w:r>
                              <w:rPr>
                                <w:sz w:val="16"/>
                              </w:rPr>
                              <w:t xml:space="preserve">UVV, Werkstattordnung, Umgang mit der Hebebühne, Messungen an der Bremsanlage durchführen und beurteilen, Ersatzteile bestellen, </w:t>
                            </w:r>
                            <w:proofErr w:type="spellStart"/>
                            <w:r>
                              <w:rPr>
                                <w:sz w:val="16"/>
                              </w:rPr>
                              <w:t>Belagwechsel</w:t>
                            </w:r>
                            <w:proofErr w:type="spellEnd"/>
                          </w:p>
                          <w:p w:rsidR="00AD02D2" w:rsidRPr="006534AB" w:rsidRDefault="00AD02D2" w:rsidP="00290AF7">
                            <w:pPr>
                              <w:jc w:val="center"/>
                              <w:rPr>
                                <w:sz w:val="8"/>
                              </w:rPr>
                            </w:pPr>
                          </w:p>
                          <w:p w:rsidR="00AD02D2" w:rsidRPr="0021616E" w:rsidRDefault="00AD02D2" w:rsidP="00290AF7">
                            <w:pPr>
                              <w:jc w:val="center"/>
                              <w:rPr>
                                <w:b/>
                                <w:color w:val="00B050"/>
                                <w:sz w:val="18"/>
                              </w:rPr>
                            </w:pPr>
                            <w:r w:rsidRPr="0021616E">
                              <w:rPr>
                                <w:b/>
                                <w:color w:val="00B050"/>
                                <w:sz w:val="18"/>
                              </w:rPr>
                              <w:t>Durchführen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27" o:spid="_x0000_s1036" style="position:absolute;left:0;text-align:left;margin-left:78.5pt;margin-top:2.2pt;width:381pt;height:75.1pt;z-index:-2516879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" filled="f" stroked="f" strokeweight="2pt">
                <v:textbox>
                  <w:txbxContent>
                    <w:p w:rsidR="00AD02D2" w:rsidRDefault="00AD02D2" w:rsidP="001978A0">
                      <w:pPr>
                        <w:suppressAutoHyphens/>
                        <w:jc w:val="center"/>
                        <w:rPr>
                          <w:sz w:val="16"/>
                        </w:rPr>
                      </w:pPr>
                      <w:r>
                        <w:rPr>
                          <w:sz w:val="16"/>
                        </w:rPr>
                        <w:t xml:space="preserve">UVV, Werkstattordnung, Umgang mit der Hebebühne, Messungen an der Bremsanlage durchführen und beurteilen, Ersatzteile bestellen, </w:t>
                      </w:r>
                      <w:proofErr w:type="spellStart"/>
                      <w:r>
                        <w:rPr>
                          <w:sz w:val="16"/>
                        </w:rPr>
                        <w:t>Belagwechsel</w:t>
                      </w:r>
                      <w:proofErr w:type="spellEnd"/>
                    </w:p>
                    <w:p w:rsidR="00AD02D2" w:rsidRPr="006534AB" w:rsidRDefault="00AD02D2" w:rsidP="00290AF7">
                      <w:pPr>
                        <w:jc w:val="center"/>
                        <w:rPr>
                          <w:sz w:val="8"/>
                        </w:rPr>
                      </w:pPr>
                    </w:p>
                    <w:p w:rsidR="00AD02D2" w:rsidRPr="0021616E" w:rsidRDefault="00AD02D2" w:rsidP="00290AF7">
                      <w:pPr>
                        <w:jc w:val="center"/>
                        <w:rPr>
                          <w:b/>
                          <w:color w:val="00B050"/>
                          <w:sz w:val="18"/>
                        </w:rPr>
                      </w:pPr>
                      <w:r w:rsidRPr="0021616E">
                        <w:rPr>
                          <w:b/>
                          <w:color w:val="00B050"/>
                          <w:sz w:val="18"/>
                        </w:rPr>
                        <w:t>Durchführen</w:t>
                      </w:r>
                    </w:p>
                  </w:txbxContent>
                </v:textbox>
              </v:roundrect>
            </w:pict>
          </mc:Fallback>
        </mc:AlternateContent>
      </w: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644C4C" w:rsidP="00151D6A">
      <w:pPr>
        <w:pStyle w:val="Textkrper"/>
        <w:tabs>
          <w:tab w:val="left" w:pos="6921"/>
        </w:tabs>
      </w:pPr>
      <w:r>
        <w:rPr>
          <w:noProof/>
        </w:rPr>
        <mc:AlternateContent>
          <mc:Choice Requires="wps">
            <w:drawing>
              <wp:anchor distT="0" distB="0" distL="114300" distR="114300" simplePos="0" relativeHeight="251667456" behindDoc="0" locked="0" layoutInCell="1" allowOverlap="1" wp14:anchorId="1EA6E382" wp14:editId="0372C733">
                <wp:simplePos x="0" y="0"/>
                <wp:positionH relativeFrom="column">
                  <wp:posOffset>5072036</wp:posOffset>
                </wp:positionH>
                <wp:positionV relativeFrom="paragraph">
                  <wp:posOffset>554990</wp:posOffset>
                </wp:positionV>
                <wp:extent cx="2915285" cy="292735"/>
                <wp:effectExtent l="0" t="0" r="0" b="0"/>
                <wp:wrapNone/>
                <wp:docPr id="454" name="Rechteck 454"/>
                <wp:cNvGraphicFramePr/>
                <a:graphic xmlns:a="http://schemas.openxmlformats.org/drawingml/2006/main">
                  <a:graphicData uri="http://schemas.microsoft.com/office/word/2010/wordprocessingShape">
                    <wps:wsp>
                      <wps:cNvSpPr/>
                      <wps:spPr>
                        <a:xfrm>
                          <a:off x="0" y="0"/>
                          <a:ext cx="2915285" cy="29273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AD02D2" w:rsidRPr="006D0F0F" w:rsidRDefault="00AD02D2" w:rsidP="006E3E2C">
                            <w:pPr>
                              <w:rPr>
                                <w:sz w:val="16"/>
                              </w:rPr>
                            </w:pPr>
                            <w:r w:rsidRPr="006E3E2C">
                              <w:rPr>
                                <w:sz w:val="16"/>
                              </w:rPr>
                              <w:t xml:space="preserve">Quellen: </w:t>
                            </w:r>
                            <w:r w:rsidRPr="006D0F0F">
                              <w:rPr>
                                <w:sz w:val="16"/>
                              </w:rPr>
                              <w:t xml:space="preserve">© Harry  </w:t>
                            </w:r>
                            <w:proofErr w:type="spellStart"/>
                            <w:r w:rsidRPr="006D0F0F">
                              <w:rPr>
                                <w:sz w:val="16"/>
                              </w:rPr>
                              <w:t>Hautumm</w:t>
                            </w:r>
                            <w:proofErr w:type="spellEnd"/>
                            <w:r w:rsidRPr="006D0F0F">
                              <w:rPr>
                                <w:sz w:val="16"/>
                              </w:rPr>
                              <w:t>, PIXELIO, www.pixelio.de</w:t>
                            </w:r>
                          </w:p>
                          <w:p w:rsidR="00AD02D2" w:rsidRPr="006E3E2C" w:rsidRDefault="00AD02D2" w:rsidP="00357210">
                            <w:pPr>
                              <w:rPr>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54" o:spid="_x0000_s1037" style="position:absolute;left:0;text-align:left;margin-left:399.35pt;margin-top:43.7pt;width:229.55pt;height:23.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" fillcolor="white [3201]" stroked="f" strokeweight="2pt">
                <v:textbox>
                  <w:txbxContent>
                    <w:p w:rsidR="00AD02D2" w:rsidRPr="006D0F0F" w:rsidRDefault="00AD02D2" w:rsidP="006E3E2C">
                      <w:pPr>
                        <w:rPr>
                          <w:sz w:val="16"/>
                        </w:rPr>
                      </w:pPr>
                      <w:r w:rsidRPr="006E3E2C">
                        <w:rPr>
                          <w:sz w:val="16"/>
                        </w:rPr>
                        <w:t xml:space="preserve">Quellen: </w:t>
                      </w:r>
                      <w:r w:rsidRPr="006D0F0F">
                        <w:rPr>
                          <w:sz w:val="16"/>
                        </w:rPr>
                        <w:t xml:space="preserve">© Harry  </w:t>
                      </w:r>
                      <w:proofErr w:type="spellStart"/>
                      <w:r w:rsidRPr="006D0F0F">
                        <w:rPr>
                          <w:sz w:val="16"/>
                        </w:rPr>
                        <w:t>Hautumm</w:t>
                      </w:r>
                      <w:proofErr w:type="spellEnd"/>
                      <w:r w:rsidRPr="006D0F0F">
                        <w:rPr>
                          <w:sz w:val="16"/>
                        </w:rPr>
                        <w:t>, PIXELIO, www.pixelio.de</w:t>
                      </w:r>
                    </w:p>
                    <w:p w:rsidR="00AD02D2" w:rsidRPr="006E3E2C" w:rsidRDefault="00AD02D2" w:rsidP="00357210">
                      <w:pPr>
                        <w:rPr>
                          <w:sz w:val="16"/>
                        </w:rPr>
                      </w:pPr>
                    </w:p>
                  </w:txbxContent>
                </v:textbox>
              </v:rect>
            </w:pict>
          </mc:Fallback>
        </mc:AlternateContent>
      </w:r>
    </w:p>
    <w:p w:rsidR="00ED4244" w:rsidRPr="001424B4" w:rsidRDefault="00ED4244" w:rsidP="00151D6A">
      <w:pPr>
        <w:pStyle w:val="Textkrper"/>
        <w:tabs>
          <w:tab w:val="left" w:pos="6921"/>
        </w:tabs>
        <w:sectPr w:rsidR="00ED4244" w:rsidRPr="001424B4" w:rsidSect="00ED0396">
          <w:headerReference w:type="default" r:id="rId68"/>
          <w:footerReference w:type="default" r:id="rId69"/>
          <w:pgSz w:w="16838" w:h="11906" w:orient="landscape" w:code="9"/>
          <w:pgMar w:top="1134" w:right="1587" w:bottom="1134" w:left="1361" w:header="709" w:footer="709" w:gutter="0"/>
          <w:cols w:space="708"/>
          <w:docGrid w:linePitch="360"/>
        </w:sectPr>
      </w:pPr>
    </w:p>
    <w:p w:rsidR="00220FAE" w:rsidRDefault="00220FAE" w:rsidP="00220FAE">
      <w:pPr>
        <w:pStyle w:val="berschrift1"/>
      </w:pPr>
      <w:r>
        <w:lastRenderedPageBreak/>
        <w:t>Didaktische Überlegungen zum Lernprojekt Bremsbeläge prüfen und wechseln</w:t>
      </w:r>
    </w:p>
    <w:p w:rsidR="00220FAE" w:rsidRDefault="00220FAE" w:rsidP="00220FAE">
      <w:pPr>
        <w:pStyle w:val="Textkrper"/>
      </w:pPr>
    </w:p>
    <w:p w:rsidR="00220FAE" w:rsidRDefault="00220FAE" w:rsidP="00E82223">
      <w:pPr>
        <w:pStyle w:val="Textkrper"/>
      </w:pPr>
      <w:r>
        <w:t xml:space="preserve">Im Fokus der Handreichung zum Lernprojekt „Bremsbeläge prüfen und wechseln“ steht die Hinführung der Schülerinnen und Schüler </w:t>
      </w:r>
      <w:r w:rsidR="00A75E55">
        <w:t xml:space="preserve">zu mehr Selbstverantwortung für </w:t>
      </w:r>
      <w:r>
        <w:t xml:space="preserve"> ihren eigenen Lernfortschritt.</w:t>
      </w:r>
    </w:p>
    <w:p w:rsidR="00220FAE" w:rsidRDefault="00220FAE" w:rsidP="00E82223">
      <w:pPr>
        <w:pStyle w:val="Textkrper"/>
      </w:pPr>
      <w:r>
        <w:t>Voraussetzung für die Umsetzung dieser Unterrichtseinheit ist die grundlegende Kenntnis von selbstorganisierten Unterrichtsmethoden bei Schülerinnen und Sch</w:t>
      </w:r>
      <w:r>
        <w:t>ü</w:t>
      </w:r>
      <w:r>
        <w:t>lern, sowie bei den Lehrkräften. Sinnvoll ist es, diese Art des Unterrichts regelm</w:t>
      </w:r>
      <w:r>
        <w:t>ä</w:t>
      </w:r>
      <w:r>
        <w:t>ßig durchzuführen, um das Erlernte durch Üben zu festigen.</w:t>
      </w:r>
    </w:p>
    <w:p w:rsidR="00220FAE" w:rsidRPr="00222A83" w:rsidRDefault="00220FAE" w:rsidP="00E82223">
      <w:pPr>
        <w:pStyle w:val="Textkrper"/>
      </w:pPr>
      <w:r w:rsidRPr="00222A83">
        <w:t>Mit dem Kompetenzraster Ha</w:t>
      </w:r>
      <w:r>
        <w:t>ndlungskompetenz und den Schwer</w:t>
      </w:r>
      <w:r w:rsidRPr="00222A83">
        <w:t>punkten Komm</w:t>
      </w:r>
      <w:r w:rsidRPr="00222A83">
        <w:t>u</w:t>
      </w:r>
      <w:r w:rsidRPr="00222A83">
        <w:t>nikation, Kooperation, Verantwortungsbewusstsein, Arbeitsweise und Selbststeu</w:t>
      </w:r>
      <w:r w:rsidRPr="00222A83">
        <w:t>e</w:t>
      </w:r>
      <w:r w:rsidRPr="00222A83">
        <w:t>rung ist dies realisierbar. Die genannten Kompetenzen stehen im Fokus der dida</w:t>
      </w:r>
      <w:r w:rsidRPr="00222A83">
        <w:t>k</w:t>
      </w:r>
      <w:r w:rsidRPr="00222A83">
        <w:t>tischen Überlegungen wie zum Beispiel:</w:t>
      </w:r>
    </w:p>
    <w:p w:rsidR="00220FAE" w:rsidRPr="00222A83" w:rsidRDefault="00220FAE" w:rsidP="00E82223">
      <w:pPr>
        <w:pStyle w:val="Textkrper-Erstzeileneinzug"/>
        <w:rPr>
          <w:szCs w:val="20"/>
        </w:rPr>
      </w:pPr>
    </w:p>
    <w:p w:rsidR="00220FAE" w:rsidRPr="00222A83" w:rsidRDefault="00220FAE" w:rsidP="00E82223">
      <w:pPr>
        <w:pStyle w:val="TabelleAufzhlung"/>
        <w:jc w:val="both"/>
        <w:rPr>
          <w:sz w:val="20"/>
        </w:rPr>
      </w:pPr>
      <w:r w:rsidRPr="00222A83">
        <w:rPr>
          <w:sz w:val="20"/>
        </w:rPr>
        <w:t>Ich kann Informationen in meinem Beruf</w:t>
      </w:r>
      <w:r>
        <w:rPr>
          <w:sz w:val="20"/>
        </w:rPr>
        <w:t xml:space="preserve"> den typischen Medien entnehmen.</w:t>
      </w:r>
      <w:r w:rsidRPr="00222A83">
        <w:rPr>
          <w:sz w:val="20"/>
        </w:rPr>
        <w:t xml:space="preserve"> </w:t>
      </w:r>
    </w:p>
    <w:p w:rsidR="00220FAE" w:rsidRPr="00222A83" w:rsidRDefault="00220FAE" w:rsidP="00E82223">
      <w:pPr>
        <w:pStyle w:val="TabelleAufzhlung"/>
        <w:jc w:val="both"/>
        <w:rPr>
          <w:sz w:val="20"/>
        </w:rPr>
      </w:pPr>
      <w:r w:rsidRPr="00222A83">
        <w:rPr>
          <w:sz w:val="20"/>
        </w:rPr>
        <w:t>Ich kann daraus die richtigen Handlungsabläu</w:t>
      </w:r>
      <w:r>
        <w:rPr>
          <w:sz w:val="20"/>
        </w:rPr>
        <w:t>fe und Tätigkeiten ableiten.</w:t>
      </w:r>
    </w:p>
    <w:p w:rsidR="00220FAE" w:rsidRPr="008E76C0" w:rsidRDefault="00220FAE" w:rsidP="00E82223">
      <w:pPr>
        <w:pStyle w:val="TabelleAufzhlung"/>
        <w:jc w:val="both"/>
        <w:rPr>
          <w:sz w:val="20"/>
        </w:rPr>
      </w:pPr>
      <w:r>
        <w:rPr>
          <w:sz w:val="20"/>
        </w:rPr>
        <w:t>I</w:t>
      </w:r>
      <w:r w:rsidRPr="00222A83">
        <w:rPr>
          <w:sz w:val="20"/>
        </w:rPr>
        <w:t>ch kann mit den Checklisten der Hersteller die fachgerechte Durchf</w:t>
      </w:r>
      <w:r>
        <w:rPr>
          <w:sz w:val="20"/>
        </w:rPr>
        <w:t xml:space="preserve">ührung meiner Arbeit prüfen, </w:t>
      </w:r>
      <w:r w:rsidRPr="00222A83">
        <w:rPr>
          <w:sz w:val="20"/>
        </w:rPr>
        <w:t>dokumentieren</w:t>
      </w:r>
      <w:r>
        <w:rPr>
          <w:sz w:val="20"/>
        </w:rPr>
        <w:t xml:space="preserve"> und reflektieren</w:t>
      </w:r>
      <w:r w:rsidRPr="00222A83">
        <w:rPr>
          <w:sz w:val="20"/>
        </w:rPr>
        <w:t>.</w:t>
      </w:r>
    </w:p>
    <w:p w:rsidR="00220FAE" w:rsidRDefault="00220FAE" w:rsidP="00E82223">
      <w:pPr>
        <w:pStyle w:val="Textkrper"/>
      </w:pPr>
    </w:p>
    <w:p w:rsidR="00220FAE" w:rsidRPr="00222A83" w:rsidRDefault="00220FAE" w:rsidP="00E82223">
      <w:pPr>
        <w:pStyle w:val="Textkrper"/>
      </w:pPr>
      <w:r w:rsidRPr="00222A83">
        <w:t>Die weiterführende Vertiefung der Kompetenzen erfolgt durch Wiederholung b</w:t>
      </w:r>
      <w:r w:rsidRPr="00222A83">
        <w:t>e</w:t>
      </w:r>
      <w:r w:rsidRPr="00222A83">
        <w:t>stimmter Lernschritte und dem anwendungsorientierten Aufbauen neuer Komp</w:t>
      </w:r>
      <w:r w:rsidRPr="00222A83">
        <w:t>e</w:t>
      </w:r>
      <w:r w:rsidRPr="00222A83">
        <w:t>tenzen auf dem bisher Gelernten.</w:t>
      </w:r>
      <w:r>
        <w:t xml:space="preserve"> Um fachliche Vertiefung zu erreichen wurden mehrere Wiederholungsschleifen vorgesehen, die den </w:t>
      </w:r>
      <w:r w:rsidR="00E82223">
        <w:t>Schülerinnen und Schüler</w:t>
      </w:r>
      <w:r>
        <w:t>n die Relevanz des bisher Gelernten verdeutlichen und gleichzeitig weiteres selb</w:t>
      </w:r>
      <w:r w:rsidR="006D0F0F">
        <w:t>s</w:t>
      </w:r>
      <w:r w:rsidR="006D0F0F">
        <w:t>t</w:t>
      </w:r>
      <w:r>
        <w:t xml:space="preserve">ständiges Lernen fördern. </w:t>
      </w:r>
    </w:p>
    <w:p w:rsidR="00220FAE" w:rsidRPr="00222A83" w:rsidRDefault="00220FAE" w:rsidP="00E82223">
      <w:pPr>
        <w:pStyle w:val="Textkrper"/>
      </w:pPr>
      <w:r w:rsidRPr="00222A83">
        <w:t>Bei jedem Lernschr</w:t>
      </w:r>
      <w:r>
        <w:t xml:space="preserve">itt können die </w:t>
      </w:r>
      <w:r w:rsidR="00E82223">
        <w:t>Schülerinnen und Schüler</w:t>
      </w:r>
      <w:r w:rsidRPr="00222A83">
        <w:t xml:space="preserve"> selbst prüfen</w:t>
      </w:r>
      <w:r>
        <w:t>,</w:t>
      </w:r>
      <w:r w:rsidRPr="00222A83">
        <w:t xml:space="preserve"> ob </w:t>
      </w:r>
      <w:r>
        <w:t>sie</w:t>
      </w:r>
      <w:r w:rsidRPr="00222A83">
        <w:t xml:space="preserve"> die Vorausse</w:t>
      </w:r>
      <w:r>
        <w:t>tzungen für das nächste Problem</w:t>
      </w:r>
      <w:r w:rsidRPr="00222A83">
        <w:t>feld erfüll</w:t>
      </w:r>
      <w:r>
        <w:t>en und</w:t>
      </w:r>
      <w:r w:rsidRPr="00222A83">
        <w:t xml:space="preserve"> die Zusammenhä</w:t>
      </w:r>
      <w:r w:rsidRPr="00222A83">
        <w:t>n</w:t>
      </w:r>
      <w:r w:rsidRPr="00222A83">
        <w:t>ge, die die Lernka</w:t>
      </w:r>
      <w:r>
        <w:t>rte visualisiert, verstanden haben</w:t>
      </w:r>
      <w:r w:rsidRPr="00222A83">
        <w:t xml:space="preserve">. </w:t>
      </w:r>
    </w:p>
    <w:p w:rsidR="00220FAE" w:rsidRPr="00222A83" w:rsidRDefault="00220FAE" w:rsidP="00E82223">
      <w:pPr>
        <w:pStyle w:val="Textkrper"/>
      </w:pPr>
    </w:p>
    <w:p w:rsidR="00220FAE" w:rsidRPr="00222A83" w:rsidRDefault="00220FAE" w:rsidP="00E82223">
      <w:pPr>
        <w:pStyle w:val="Textkrper"/>
      </w:pPr>
      <w:r w:rsidRPr="00222A83">
        <w:t xml:space="preserve">Für die unterrichtende Lehrkraft bietet die im </w:t>
      </w:r>
      <w:proofErr w:type="spellStart"/>
      <w:r w:rsidRPr="00222A83">
        <w:t>Advance</w:t>
      </w:r>
      <w:proofErr w:type="spellEnd"/>
      <w:r w:rsidRPr="00222A83">
        <w:t xml:space="preserve"> Organizer (AO) dargestellte individuelle Lernstruktur die Möglichkeit, den unterschiedlichen Schülervorausse</w:t>
      </w:r>
      <w:r w:rsidRPr="00222A83">
        <w:t>t</w:t>
      </w:r>
      <w:r w:rsidRPr="00222A83">
        <w:t>zungen gerecht zu werden</w:t>
      </w:r>
      <w:r>
        <w:t>.</w:t>
      </w:r>
      <w:r w:rsidR="00CF42A3">
        <w:t xml:space="preserve"> </w:t>
      </w:r>
      <w:r>
        <w:t>D</w:t>
      </w:r>
      <w:r w:rsidRPr="00222A83">
        <w:t xml:space="preserve">urch die Anwendung unterschiedlicher </w:t>
      </w:r>
      <w:r>
        <w:t xml:space="preserve">Lerntechniken wie Schülervorträge, Kooperationsformen </w:t>
      </w:r>
      <w:r w:rsidRPr="00222A83">
        <w:t xml:space="preserve">und Rollenspiele </w:t>
      </w:r>
      <w:r>
        <w:t xml:space="preserve">werden die </w:t>
      </w:r>
      <w:r w:rsidR="00E82223">
        <w:t>Schüleri</w:t>
      </w:r>
      <w:r w:rsidR="00E82223">
        <w:t>n</w:t>
      </w:r>
      <w:r w:rsidR="00E82223">
        <w:t>nen und Schüler</w:t>
      </w:r>
      <w:r>
        <w:t xml:space="preserve"> an das</w:t>
      </w:r>
      <w:r w:rsidRPr="00222A83">
        <w:t xml:space="preserve"> le</w:t>
      </w:r>
      <w:r>
        <w:t>tztmögliche Lernziel herangeführt</w:t>
      </w:r>
      <w:r w:rsidRPr="00222A83">
        <w:t>.</w:t>
      </w:r>
    </w:p>
    <w:p w:rsidR="00220FAE" w:rsidRDefault="00220FAE" w:rsidP="00E82223">
      <w:pPr>
        <w:pStyle w:val="Textkrper"/>
      </w:pPr>
      <w:r w:rsidRPr="00222A83">
        <w:t>Die differenzierten Schülervoraussetzungen erfordern unterschiedliche Lernn</w:t>
      </w:r>
      <w:r w:rsidRPr="00222A83">
        <w:t>i</w:t>
      </w:r>
      <w:r w:rsidRPr="00222A83">
        <w:t>veaus in einer Klasse. Dieser pädagogischen Anforderung kann die Lehrkraft mit einem Unterricht</w:t>
      </w:r>
      <w:r>
        <w:t>,</w:t>
      </w:r>
      <w:r w:rsidRPr="00222A83">
        <w:t xml:space="preserve"> wie er hier dargestellt und von manchen Kolleg</w:t>
      </w:r>
      <w:r>
        <w:t>en erprobt wurde,</w:t>
      </w:r>
      <w:r w:rsidRPr="00222A83">
        <w:t xml:space="preserve"> genügen.</w:t>
      </w:r>
    </w:p>
    <w:p w:rsidR="00805F22" w:rsidRDefault="00805F22" w:rsidP="00E82223">
      <w:pPr>
        <w:spacing w:line="240" w:lineRule="exact"/>
        <w:jc w:val="both"/>
        <w:rPr>
          <w:lang w:eastAsia="de-DE"/>
        </w:rPr>
      </w:pPr>
      <w:r>
        <w:br w:type="page"/>
      </w:r>
    </w:p>
    <w:tbl>
      <w:tblPr>
        <w:tblpPr w:leftFromText="141" w:rightFromText="141" w:vertAnchor="page" w:horzAnchor="margin" w:tblpY="1486"/>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r>
            <w:r>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Bremsbeläge prüfen und wechseln</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979EA" w:rsidRDefault="009979EA" w:rsidP="00AE7CC1">
            <w:pPr>
              <w:pStyle w:val="TabelleKopfmitte"/>
            </w:pPr>
            <w:r>
              <w:t>FZT</w:t>
            </w:r>
          </w:p>
          <w:p w:rsidR="006E7DD5" w:rsidRPr="00B51DE9" w:rsidRDefault="009979EA" w:rsidP="00AE7CC1">
            <w:pPr>
              <w:pStyle w:val="TabelleKopfmitte"/>
              <w:rPr>
                <w:rFonts w:eastAsia="Calibri"/>
              </w:rPr>
            </w:pPr>
            <w:r>
              <w:t>02.02</w:t>
            </w:r>
          </w:p>
        </w:tc>
      </w:tr>
      <w:tr w:rsidR="006E7DD5" w:rsidRPr="00B51DE9" w:rsidTr="00AE7CC1">
        <w:tc>
          <w:tcPr>
            <w:tcW w:w="7348" w:type="dxa"/>
            <w:gridSpan w:val="3"/>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Technische Systeme und Teilsysteme kennen und analysieren und bewerten.</w:t>
            </w:r>
          </w:p>
          <w:p w:rsidR="006E7DD5" w:rsidRDefault="006E7DD5" w:rsidP="00AE7CC1">
            <w:pPr>
              <w:pStyle w:val="Kopf8ptafz"/>
            </w:pPr>
            <w:r>
              <w:t>Werkzeuge, Geräte und Verfahren auswählen und einsetzen.</w:t>
            </w:r>
          </w:p>
          <w:p w:rsidR="006E7DD5" w:rsidRDefault="006E7DD5" w:rsidP="00AE7CC1">
            <w:pPr>
              <w:pStyle w:val="Kopf8ptafz"/>
            </w:pPr>
            <w:r>
              <w:t>Einen Auftrag nach Herstellerangaben planen, Informationssysteme nutzen und die Durchführung dokumentieren.</w:t>
            </w:r>
          </w:p>
          <w:p w:rsidR="006E7DD5" w:rsidRDefault="006E7DD5" w:rsidP="00AE7CC1">
            <w:pPr>
              <w:pStyle w:val="Kopf8ptafz"/>
            </w:pPr>
            <w:r>
              <w:t>Arbeits- und Sicherheitsregeln beachten und ihre Konsequenzen reflektieren.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457D0E">
                  <w:pPr>
                    <w:pStyle w:val="TabelleKopfmitte"/>
                    <w:framePr w:hSpace="141" w:wrap="around" w:vAnchor="page" w:hAnchor="margin" w:y="1486"/>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tcPr>
                <w:p w:rsidR="006E7DD5" w:rsidRPr="00B51DE9" w:rsidRDefault="006E7DD5" w:rsidP="00457D0E">
                  <w:pPr>
                    <w:pStyle w:val="Textkrpermitte"/>
                    <w:framePr w:hSpace="141" w:wrap="around" w:vAnchor="page" w:hAnchor="margin" w:y="1486"/>
                  </w:pPr>
                  <w:proofErr w:type="spellStart"/>
                  <w:r w:rsidRPr="00B51DE9">
                    <w:t>LernTHEMA</w:t>
                  </w:r>
                  <w:proofErr w:type="spellEnd"/>
                </w:p>
              </w:tc>
            </w:tr>
            <w:tr w:rsidR="006E7DD5" w:rsidRPr="00B51DE9" w:rsidTr="00AE7CC1">
              <w:trPr>
                <w:trHeight w:val="284"/>
              </w:trPr>
              <w:tc>
                <w:tcPr>
                  <w:tcW w:w="2090" w:type="dxa"/>
                  <w:tcBorders>
                    <w:bottom w:val="nil"/>
                  </w:tcBorders>
                </w:tcPr>
                <w:p w:rsidR="006E7DD5" w:rsidRPr="00B51DE9" w:rsidRDefault="006E7DD5" w:rsidP="00457D0E">
                  <w:pPr>
                    <w:pStyle w:val="Textkrpermitte"/>
                    <w:framePr w:hSpace="141" w:wrap="around" w:vAnchor="page" w:hAnchor="margin" w:y="1486"/>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826C95" w:rsidRDefault="006E7DD5" w:rsidP="00AE7CC1">
            <w:pPr>
              <w:pStyle w:val="Kopf8ptafz"/>
              <w:rPr>
                <w:sz w:val="18"/>
              </w:rPr>
            </w:pPr>
            <w:r w:rsidRPr="00826C95">
              <w:t>Ich kann den Zustand technischer Baugruppen erkennen und beurteilen.</w:t>
            </w:r>
          </w:p>
          <w:p w:rsidR="006E7DD5" w:rsidRPr="00826C95" w:rsidRDefault="006E7DD5" w:rsidP="00AE7CC1">
            <w:pPr>
              <w:pStyle w:val="Kopf8ptafz"/>
              <w:rPr>
                <w:sz w:val="18"/>
              </w:rPr>
            </w:pPr>
            <w:r w:rsidRPr="00826C95">
              <w:t>Ich kann Ersatzteile auf ihre Eignung prüfen.</w:t>
            </w:r>
          </w:p>
          <w:p w:rsidR="006E7DD5" w:rsidRPr="00826C95" w:rsidRDefault="006E7DD5" w:rsidP="00AE7CC1">
            <w:pPr>
              <w:pStyle w:val="Kopf8ptafz"/>
              <w:rPr>
                <w:sz w:val="18"/>
              </w:rPr>
            </w:pPr>
            <w:r>
              <w:t>Ich kann Mess- und Prüfwerkzeuge fachgerecht anwenden.</w:t>
            </w:r>
          </w:p>
          <w:p w:rsidR="006E7DD5" w:rsidRPr="00826C95" w:rsidRDefault="006E7DD5" w:rsidP="00AE7CC1">
            <w:pPr>
              <w:pStyle w:val="Kopf8ptafz"/>
              <w:rPr>
                <w:sz w:val="18"/>
              </w:rPr>
            </w:pPr>
            <w:r>
              <w:t>Ich kann Kennwerte für die Montage ermitteln.</w:t>
            </w:r>
          </w:p>
          <w:p w:rsidR="006E7DD5" w:rsidRPr="00826C95" w:rsidRDefault="006E7DD5" w:rsidP="00AE7CC1">
            <w:pPr>
              <w:pStyle w:val="Kopf8ptafz"/>
              <w:rPr>
                <w:sz w:val="18"/>
              </w:rPr>
            </w:pPr>
            <w:r>
              <w:t xml:space="preserve">Ich kann mit Hilfe von technischen Unterlagen den Umfang von Reparaturen planen.  </w:t>
            </w:r>
          </w:p>
          <w:p w:rsidR="006E7DD5" w:rsidRPr="00826C95" w:rsidRDefault="006E7DD5" w:rsidP="00AE7CC1">
            <w:pPr>
              <w:pStyle w:val="Kopf8ptafz"/>
              <w:rPr>
                <w:sz w:val="18"/>
              </w:rPr>
            </w:pPr>
            <w:r>
              <w:t>Ich kann einen Arbeitsplan erstellen und durchführen.</w:t>
            </w:r>
          </w:p>
          <w:p w:rsidR="006E7DD5" w:rsidRPr="00826C95" w:rsidRDefault="006E7DD5" w:rsidP="00AE7CC1">
            <w:pPr>
              <w:pStyle w:val="Kopf8ptafz"/>
              <w:rPr>
                <w:sz w:val="18"/>
              </w:rPr>
            </w:pPr>
            <w:r>
              <w:t>Ich kann mich in der Zusammenarbeit mit Kollegen fachlich korrekt ausdrücken.</w:t>
            </w:r>
          </w:p>
          <w:p w:rsidR="006E7DD5" w:rsidRPr="00C62F1B" w:rsidRDefault="006E7DD5" w:rsidP="00AE7CC1">
            <w:pPr>
              <w:pStyle w:val="Kopf8ptafz"/>
              <w:rPr>
                <w:sz w:val="18"/>
              </w:rPr>
            </w:pPr>
            <w:r>
              <w:t>Ich kann die Auswirkungen der Nichtbeachtung von Herstelle</w:t>
            </w:r>
            <w:r>
              <w:t>r</w:t>
            </w:r>
            <w:r>
              <w:t>vorgaben abschätzen.</w:t>
            </w:r>
          </w:p>
          <w:p w:rsidR="006E7DD5" w:rsidRDefault="006E7DD5" w:rsidP="00AE7CC1">
            <w:pPr>
              <w:pStyle w:val="Kopf8ptafz"/>
            </w:pPr>
            <w:r>
              <w:t>Ich kann betriebliche Qualitätsanforderungen umsetzen, Mä</w:t>
            </w:r>
            <w:r>
              <w:t>n</w:t>
            </w:r>
            <w:r>
              <w:t>gel erkennen und wirtschaftliche Aspekte der Arbeit bewerten.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Default="006E7DD5" w:rsidP="00AE7CC1">
            <w:pPr>
              <w:pStyle w:val="Kopf8ptafz"/>
            </w:pPr>
            <w:r>
              <w:t>Ich kann Räder demontieren und montieren.</w:t>
            </w:r>
          </w:p>
          <w:p w:rsidR="006E7DD5" w:rsidRPr="00234B66" w:rsidRDefault="006E7DD5" w:rsidP="00AE7CC1">
            <w:pPr>
              <w:pStyle w:val="Kopf8ptafz"/>
            </w:pPr>
            <w:r>
              <w:t>Ich kann mit Bremsflüssigkeit umgehen.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6E7DD5" w:rsidP="00AE7CC1">
            <w:pPr>
              <w:pStyle w:val="Kopf8ptafz"/>
            </w:pPr>
            <w:r>
              <w:t>Durch</w:t>
            </w:r>
            <w:r w:rsidR="00AA2AFD">
              <w:t>führung einer Bremseninspektion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AA2AFD" w:rsidP="00AE7CC1">
            <w:pPr>
              <w:pStyle w:val="Kopf8ptafz"/>
            </w:pPr>
            <w:r>
              <w:t>siehe Lernwegeliste</w:t>
            </w:r>
          </w:p>
        </w:tc>
      </w:tr>
    </w:tbl>
    <w:p w:rsidR="006E7DD5" w:rsidRDefault="006E7DD5" w:rsidP="006E7DD5">
      <w:pPr>
        <w:pStyle w:val="berschrift1"/>
      </w:pPr>
      <w:r>
        <w:t>Die Projektphasen</w:t>
      </w:r>
    </w:p>
    <w:p w:rsidR="006E7DD5" w:rsidRDefault="006E7DD5" w:rsidP="006E7DD5">
      <w:pPr>
        <w:pStyle w:val="berschrift2"/>
      </w:pPr>
      <w:r>
        <w:t>Unterrichtsarrangement für ca. 44 Unterrichtsstunden</w:t>
      </w:r>
    </w:p>
    <w:p w:rsidR="006E7DD5" w:rsidRDefault="006E7DD5" w:rsidP="006E7DD5">
      <w:pPr>
        <w:pStyle w:val="Textkrper"/>
      </w:pPr>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316"/>
        <w:gridCol w:w="1367"/>
        <w:gridCol w:w="775"/>
        <w:gridCol w:w="3225"/>
        <w:gridCol w:w="3064"/>
      </w:tblGrid>
      <w:tr w:rsidR="006E7DD5" w:rsidRPr="00DE4890" w:rsidTr="00AE7CC1">
        <w:trPr>
          <w:trHeight w:val="397"/>
        </w:trPr>
        <w:tc>
          <w:tcPr>
            <w:tcW w:w="1280" w:type="dxa"/>
            <w:shd w:val="clear" w:color="auto" w:fill="D9D9D9" w:themeFill="background1" w:themeFillShade="D9"/>
            <w:vAlign w:val="center"/>
          </w:tcPr>
          <w:p w:rsidR="006E7DD5" w:rsidRDefault="006E7DD5" w:rsidP="00AE7CC1">
            <w:pPr>
              <w:pStyle w:val="TabelleKopfmitte"/>
              <w:jc w:val="left"/>
            </w:pPr>
            <w:r>
              <w:t>Handlungs-</w:t>
            </w:r>
            <w:proofErr w:type="spellStart"/>
            <w:r>
              <w:t>kreislauf</w:t>
            </w:r>
            <w:proofErr w:type="spellEnd"/>
          </w:p>
        </w:tc>
        <w:tc>
          <w:tcPr>
            <w:tcW w:w="1369" w:type="dxa"/>
            <w:shd w:val="clear" w:color="auto" w:fill="D9D9D9" w:themeFill="background1" w:themeFillShade="D9"/>
            <w:vAlign w:val="center"/>
          </w:tcPr>
          <w:p w:rsidR="006E7DD5" w:rsidRPr="00DE4890" w:rsidRDefault="006E7DD5" w:rsidP="00AE7CC1">
            <w:pPr>
              <w:pStyle w:val="TabelleKopfmitte"/>
            </w:pPr>
            <w:r>
              <w:t>Phase</w:t>
            </w:r>
          </w:p>
        </w:tc>
        <w:tc>
          <w:tcPr>
            <w:tcW w:w="777" w:type="dxa"/>
            <w:shd w:val="clear" w:color="auto" w:fill="D9D9D9" w:themeFill="background1" w:themeFillShade="D9"/>
            <w:vAlign w:val="center"/>
          </w:tcPr>
          <w:p w:rsidR="006E7DD5" w:rsidRPr="00DE4890" w:rsidRDefault="006E7DD5" w:rsidP="00782F06">
            <w:pPr>
              <w:pStyle w:val="TabelleKopfmitte"/>
            </w:pPr>
            <w:r>
              <w:t>Zeit [U-h]</w:t>
            </w:r>
          </w:p>
        </w:tc>
        <w:tc>
          <w:tcPr>
            <w:tcW w:w="3243" w:type="dxa"/>
            <w:shd w:val="clear" w:color="auto" w:fill="D9D9D9" w:themeFill="background1" w:themeFillShade="D9"/>
            <w:vAlign w:val="center"/>
          </w:tcPr>
          <w:p w:rsidR="006E7DD5" w:rsidRPr="00DE4890" w:rsidRDefault="006E7DD5" w:rsidP="00AE7CC1">
            <w:pPr>
              <w:pStyle w:val="TabelleKopfmitte"/>
            </w:pPr>
            <w:r>
              <w:t>Inhalt und Methode</w:t>
            </w:r>
          </w:p>
        </w:tc>
        <w:tc>
          <w:tcPr>
            <w:tcW w:w="3078" w:type="dxa"/>
            <w:shd w:val="clear" w:color="auto" w:fill="D9D9D9" w:themeFill="background1" w:themeFillShade="D9"/>
            <w:vAlign w:val="center"/>
          </w:tcPr>
          <w:p w:rsidR="006E7DD5" w:rsidRDefault="006E7DD5" w:rsidP="00AE7CC1">
            <w:pPr>
              <w:pStyle w:val="TabelleKopfmitte"/>
              <w:jc w:val="left"/>
            </w:pPr>
            <w:r>
              <w:t>Material</w:t>
            </w:r>
          </w:p>
        </w:tc>
      </w:tr>
      <w:tr w:rsidR="006E7DD5" w:rsidRPr="00DE4890" w:rsidTr="00AE7CC1">
        <w:trPr>
          <w:trHeight w:val="1314"/>
        </w:trPr>
        <w:tc>
          <w:tcPr>
            <w:tcW w:w="1280" w:type="dxa"/>
            <w:vAlign w:val="center"/>
          </w:tcPr>
          <w:p w:rsidR="006E7DD5" w:rsidRPr="00F0156F" w:rsidRDefault="006E7DD5" w:rsidP="00AE7CC1">
            <w:pPr>
              <w:pStyle w:val="Textkrpermitte"/>
              <w:jc w:val="left"/>
              <w:rPr>
                <w:noProof/>
              </w:rPr>
            </w:pPr>
            <w:r>
              <w:rPr>
                <w:noProof/>
              </w:rPr>
              <w:t>Informieren,</w:t>
            </w:r>
          </w:p>
          <w:p w:rsidR="006E7DD5" w:rsidRPr="00F0156F" w:rsidRDefault="006E7DD5" w:rsidP="00AE7CC1">
            <w:pPr>
              <w:pStyle w:val="Textkrpermitte"/>
              <w:jc w:val="left"/>
              <w:rPr>
                <w:noProof/>
              </w:rPr>
            </w:pPr>
            <w:r>
              <w:rPr>
                <w:noProof/>
              </w:rPr>
              <w:t>planen und entscheiden</w:t>
            </w:r>
          </w:p>
        </w:tc>
        <w:tc>
          <w:tcPr>
            <w:tcW w:w="1369" w:type="dxa"/>
            <w:shd w:val="clear" w:color="auto" w:fill="auto"/>
            <w:vAlign w:val="center"/>
          </w:tcPr>
          <w:p w:rsidR="006E7DD5" w:rsidRPr="00F0156F" w:rsidRDefault="006E7DD5" w:rsidP="00AE7CC1">
            <w:pPr>
              <w:pStyle w:val="Textkrpermitte"/>
            </w:pPr>
            <w:r w:rsidRPr="00F0156F">
              <w:rPr>
                <w:noProof/>
              </w:rPr>
              <w:drawing>
                <wp:inline distT="0" distB="0" distL="0" distR="0" wp14:anchorId="03BEEEDA" wp14:editId="4EDDC516">
                  <wp:extent cx="318770" cy="318770"/>
                  <wp:effectExtent l="0" t="0" r="0" b="0"/>
                  <wp:docPr id="47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777" w:type="dxa"/>
            <w:shd w:val="clear" w:color="auto" w:fill="auto"/>
            <w:vAlign w:val="center"/>
          </w:tcPr>
          <w:p w:rsidR="006E7DD5" w:rsidRPr="00DE4890" w:rsidRDefault="006E7DD5" w:rsidP="00782F06">
            <w:pPr>
              <w:pStyle w:val="Textkrper"/>
              <w:jc w:val="center"/>
            </w:pPr>
            <w:r>
              <w:t>2</w:t>
            </w:r>
          </w:p>
        </w:tc>
        <w:tc>
          <w:tcPr>
            <w:tcW w:w="3243" w:type="dxa"/>
            <w:shd w:val="clear" w:color="auto" w:fill="auto"/>
            <w:vAlign w:val="center"/>
          </w:tcPr>
          <w:p w:rsidR="006E7DD5" w:rsidRPr="00DE4890" w:rsidRDefault="006E7DD5" w:rsidP="00AE7CC1">
            <w:pPr>
              <w:pStyle w:val="Textkrper"/>
              <w:jc w:val="left"/>
              <w:rPr>
                <w:noProof/>
              </w:rPr>
            </w:pPr>
            <w:r>
              <w:rPr>
                <w:noProof/>
              </w:rPr>
              <w:t>Vorstellung des Lernprojekts mit Hilfe des „AO“</w:t>
            </w:r>
          </w:p>
        </w:tc>
        <w:tc>
          <w:tcPr>
            <w:tcW w:w="3078" w:type="dxa"/>
            <w:vAlign w:val="center"/>
          </w:tcPr>
          <w:p w:rsidR="006E7DD5" w:rsidRDefault="006E7DD5" w:rsidP="00AE7CC1">
            <w:pPr>
              <w:pStyle w:val="Textkrper"/>
              <w:jc w:val="left"/>
              <w:rPr>
                <w:noProof/>
              </w:rPr>
            </w:pPr>
            <w:r>
              <w:rPr>
                <w:noProof/>
              </w:rPr>
              <w:t>Advance Organizer</w:t>
            </w:r>
          </w:p>
          <w:p w:rsidR="006E7DD5" w:rsidRDefault="006E7DD5" w:rsidP="00AE7CC1">
            <w:pPr>
              <w:pStyle w:val="Textkrper"/>
              <w:jc w:val="left"/>
              <w:rPr>
                <w:noProof/>
              </w:rPr>
            </w:pPr>
            <w:r>
              <w:rPr>
                <w:noProof/>
              </w:rPr>
              <w:t>Beschreibung Lernpojekt</w:t>
            </w:r>
          </w:p>
          <w:p w:rsidR="006E7DD5" w:rsidRPr="00DE4890" w:rsidRDefault="006E7DD5" w:rsidP="00AE7CC1">
            <w:pPr>
              <w:pStyle w:val="Textkrper"/>
              <w:jc w:val="left"/>
              <w:rPr>
                <w:noProof/>
              </w:rPr>
            </w:pPr>
            <w:r>
              <w:rPr>
                <w:noProof/>
              </w:rPr>
              <w:t>Lernwegeliste</w:t>
            </w:r>
          </w:p>
        </w:tc>
      </w:tr>
      <w:tr w:rsidR="006E7DD5" w:rsidRPr="00DE4890" w:rsidTr="00AE7CC1">
        <w:trPr>
          <w:trHeight w:val="624"/>
        </w:trPr>
        <w:tc>
          <w:tcPr>
            <w:tcW w:w="1280" w:type="dxa"/>
            <w:vAlign w:val="center"/>
          </w:tcPr>
          <w:p w:rsidR="006E7DD5" w:rsidRPr="00F0156F" w:rsidRDefault="006E7DD5" w:rsidP="00AE7CC1">
            <w:pPr>
              <w:pStyle w:val="Textkrpermitte"/>
              <w:jc w:val="left"/>
              <w:rPr>
                <w:noProof/>
              </w:rPr>
            </w:pPr>
            <w:r>
              <w:rPr>
                <w:noProof/>
              </w:rPr>
              <w:t>durchführen</w:t>
            </w:r>
          </w:p>
        </w:tc>
        <w:tc>
          <w:tcPr>
            <w:tcW w:w="1369" w:type="dxa"/>
            <w:shd w:val="clear" w:color="auto" w:fill="auto"/>
            <w:vAlign w:val="center"/>
          </w:tcPr>
          <w:p w:rsidR="006E7DD5" w:rsidRDefault="006E7DD5" w:rsidP="00AE7CC1">
            <w:pPr>
              <w:pStyle w:val="Textkrpermitte"/>
            </w:pPr>
            <w:r w:rsidRPr="00FC0F56">
              <w:rPr>
                <w:noProof/>
              </w:rPr>
              <w:drawing>
                <wp:inline distT="0" distB="0" distL="0" distR="0" wp14:anchorId="2CDEB70F" wp14:editId="77217AA9">
                  <wp:extent cx="302701" cy="324000"/>
                  <wp:effectExtent l="0" t="0" r="2540" b="0"/>
                  <wp:docPr id="47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p w:rsidR="006E7DD5" w:rsidRDefault="006E7DD5" w:rsidP="00AE7CC1">
            <w:pPr>
              <w:pStyle w:val="Textkrpermitte"/>
            </w:pPr>
          </w:p>
          <w:p w:rsidR="006E7DD5" w:rsidRDefault="006E7DD5" w:rsidP="00AE7CC1">
            <w:pPr>
              <w:pStyle w:val="Textkrpermitte"/>
            </w:pPr>
            <w:r w:rsidRPr="00FC0F56">
              <w:rPr>
                <w:noProof/>
              </w:rPr>
              <w:drawing>
                <wp:inline distT="0" distB="0" distL="0" distR="0" wp14:anchorId="5A6B98C8" wp14:editId="6CD1265E">
                  <wp:extent cx="532800" cy="324000"/>
                  <wp:effectExtent l="0" t="0" r="635" b="0"/>
                  <wp:docPr id="47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p w:rsidR="006E7DD5" w:rsidRDefault="006E7DD5" w:rsidP="00AE7CC1">
            <w:pPr>
              <w:pStyle w:val="Textkrpermitte"/>
            </w:pPr>
          </w:p>
          <w:p w:rsidR="006E7DD5" w:rsidRDefault="006E7DD5" w:rsidP="00AE7CC1">
            <w:pPr>
              <w:pStyle w:val="Textkrpermitte"/>
            </w:pPr>
            <w:r w:rsidRPr="00F0156F">
              <w:rPr>
                <w:noProof/>
              </w:rPr>
              <w:drawing>
                <wp:inline distT="0" distB="0" distL="0" distR="0" wp14:anchorId="2EB9CBB3" wp14:editId="28C86CEB">
                  <wp:extent cx="648335" cy="318770"/>
                  <wp:effectExtent l="0" t="0" r="0" b="0"/>
                  <wp:docPr id="47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p w:rsidR="006E7DD5" w:rsidRDefault="006E7DD5" w:rsidP="00AE7CC1">
            <w:pPr>
              <w:pStyle w:val="Textkrpermitte"/>
            </w:pPr>
          </w:p>
          <w:p w:rsidR="006E7DD5" w:rsidRPr="00F0156F" w:rsidRDefault="006E7DD5" w:rsidP="00AE7CC1">
            <w:pPr>
              <w:pStyle w:val="Textkrpermitte"/>
            </w:pPr>
            <w:r w:rsidRPr="00F0156F">
              <w:rPr>
                <w:noProof/>
              </w:rPr>
              <w:drawing>
                <wp:inline distT="0" distB="0" distL="0" distR="0" wp14:anchorId="2C073383" wp14:editId="2B4FEEA6">
                  <wp:extent cx="212725" cy="318770"/>
                  <wp:effectExtent l="0" t="0" r="0" b="0"/>
                  <wp:docPr id="47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p>
        </w:tc>
        <w:tc>
          <w:tcPr>
            <w:tcW w:w="777" w:type="dxa"/>
            <w:shd w:val="clear" w:color="auto" w:fill="auto"/>
            <w:vAlign w:val="center"/>
          </w:tcPr>
          <w:p w:rsidR="006E7DD5" w:rsidRPr="00DE4890" w:rsidRDefault="006E7DD5" w:rsidP="00782F06">
            <w:pPr>
              <w:pStyle w:val="Textkrper"/>
              <w:jc w:val="center"/>
            </w:pPr>
            <w:r>
              <w:t>40</w:t>
            </w:r>
          </w:p>
        </w:tc>
        <w:tc>
          <w:tcPr>
            <w:tcW w:w="3243" w:type="dxa"/>
            <w:shd w:val="clear" w:color="auto" w:fill="auto"/>
            <w:vAlign w:val="center"/>
          </w:tcPr>
          <w:p w:rsidR="006E7DD5" w:rsidRPr="00DE4890" w:rsidRDefault="006E7DD5" w:rsidP="00AE7CC1">
            <w:pPr>
              <w:pStyle w:val="Textkrper"/>
              <w:jc w:val="left"/>
              <w:rPr>
                <w:noProof/>
              </w:rPr>
            </w:pPr>
            <w:r>
              <w:rPr>
                <w:noProof/>
              </w:rPr>
              <w:t>Lernthemen bearbeiten</w:t>
            </w:r>
          </w:p>
        </w:tc>
        <w:tc>
          <w:tcPr>
            <w:tcW w:w="3078" w:type="dxa"/>
            <w:vAlign w:val="center"/>
          </w:tcPr>
          <w:p w:rsidR="006E7DD5" w:rsidRPr="00DE4890" w:rsidRDefault="006E7DD5" w:rsidP="00AE7CC1">
            <w:pPr>
              <w:pStyle w:val="Textkrper"/>
              <w:jc w:val="left"/>
              <w:rPr>
                <w:noProof/>
              </w:rPr>
            </w:pPr>
            <w:r>
              <w:rPr>
                <w:noProof/>
              </w:rPr>
              <w:t>Siehe Lernthemen und Lernwegeliste</w:t>
            </w:r>
          </w:p>
        </w:tc>
      </w:tr>
      <w:tr w:rsidR="006E7DD5" w:rsidRPr="00DE4890" w:rsidTr="00AE7CC1">
        <w:trPr>
          <w:trHeight w:val="624"/>
        </w:trPr>
        <w:tc>
          <w:tcPr>
            <w:tcW w:w="1280" w:type="dxa"/>
            <w:vAlign w:val="center"/>
          </w:tcPr>
          <w:p w:rsidR="006E7DD5" w:rsidRPr="00F0156F" w:rsidRDefault="006E7DD5" w:rsidP="00AE7CC1">
            <w:pPr>
              <w:pStyle w:val="Textkrpermitte"/>
              <w:jc w:val="left"/>
              <w:rPr>
                <w:noProof/>
              </w:rPr>
            </w:pPr>
            <w:r>
              <w:rPr>
                <w:noProof/>
              </w:rPr>
              <w:t>kontrollieren</w:t>
            </w:r>
          </w:p>
        </w:tc>
        <w:tc>
          <w:tcPr>
            <w:tcW w:w="1369" w:type="dxa"/>
            <w:shd w:val="clear" w:color="auto" w:fill="auto"/>
            <w:vAlign w:val="center"/>
          </w:tcPr>
          <w:p w:rsidR="006E7DD5" w:rsidRPr="00F0156F" w:rsidRDefault="006E7DD5" w:rsidP="00AE7CC1">
            <w:pPr>
              <w:pStyle w:val="Textkrpermitte"/>
            </w:pPr>
            <w:r w:rsidRPr="00FC0F56">
              <w:rPr>
                <w:noProof/>
              </w:rPr>
              <w:drawing>
                <wp:inline distT="0" distB="0" distL="0" distR="0" wp14:anchorId="348329C7" wp14:editId="26E6781C">
                  <wp:extent cx="302701" cy="324000"/>
                  <wp:effectExtent l="0" t="0" r="2540" b="0"/>
                  <wp:docPr id="92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777" w:type="dxa"/>
            <w:shd w:val="clear" w:color="auto" w:fill="auto"/>
            <w:vAlign w:val="center"/>
          </w:tcPr>
          <w:p w:rsidR="006E7DD5" w:rsidRPr="00DE4890" w:rsidRDefault="006E7DD5" w:rsidP="00782F06">
            <w:pPr>
              <w:pStyle w:val="Textkrper"/>
              <w:jc w:val="center"/>
            </w:pPr>
            <w:r>
              <w:t>1</w:t>
            </w:r>
          </w:p>
        </w:tc>
        <w:tc>
          <w:tcPr>
            <w:tcW w:w="3243" w:type="dxa"/>
            <w:shd w:val="clear" w:color="auto" w:fill="auto"/>
            <w:vAlign w:val="center"/>
          </w:tcPr>
          <w:p w:rsidR="006E7DD5" w:rsidRDefault="006E7DD5" w:rsidP="00AE7CC1">
            <w:pPr>
              <w:pStyle w:val="Textkrper"/>
              <w:jc w:val="left"/>
              <w:rPr>
                <w:noProof/>
              </w:rPr>
            </w:pPr>
            <w:r>
              <w:rPr>
                <w:noProof/>
              </w:rPr>
              <w:t>Kontrolle der Lernwegeliste (alle nötigen Haken gesetzt)</w:t>
            </w:r>
          </w:p>
          <w:p w:rsidR="006E7DD5" w:rsidRDefault="006E7DD5" w:rsidP="00AE7CC1">
            <w:pPr>
              <w:pStyle w:val="Textkrper"/>
              <w:rPr>
                <w:noProof/>
              </w:rPr>
            </w:pPr>
          </w:p>
          <w:p w:rsidR="006E7DD5" w:rsidRPr="00DE4890" w:rsidRDefault="006E7DD5" w:rsidP="00AE7CC1">
            <w:pPr>
              <w:pStyle w:val="Textkrper"/>
              <w:rPr>
                <w:noProof/>
              </w:rPr>
            </w:pPr>
            <w:r>
              <w:rPr>
                <w:noProof/>
              </w:rPr>
              <w:t>Klassenarbeit</w:t>
            </w:r>
          </w:p>
        </w:tc>
        <w:tc>
          <w:tcPr>
            <w:tcW w:w="3078" w:type="dxa"/>
            <w:vAlign w:val="center"/>
          </w:tcPr>
          <w:p w:rsidR="006E7DD5" w:rsidRDefault="006E7DD5" w:rsidP="00AE7CC1">
            <w:pPr>
              <w:pStyle w:val="Textkrper"/>
              <w:jc w:val="left"/>
              <w:rPr>
                <w:noProof/>
              </w:rPr>
            </w:pPr>
            <w:r>
              <w:rPr>
                <w:noProof/>
              </w:rPr>
              <w:t>Lernwegeliste Bremsenservice</w:t>
            </w:r>
          </w:p>
          <w:p w:rsidR="006E7DD5" w:rsidRDefault="006E7DD5" w:rsidP="00AE7CC1">
            <w:pPr>
              <w:pStyle w:val="Textkrper"/>
              <w:jc w:val="left"/>
              <w:rPr>
                <w:noProof/>
              </w:rPr>
            </w:pPr>
          </w:p>
          <w:p w:rsidR="006E7DD5" w:rsidRDefault="006E7DD5" w:rsidP="00AE7CC1">
            <w:pPr>
              <w:pStyle w:val="Textkrper"/>
              <w:jc w:val="left"/>
              <w:rPr>
                <w:noProof/>
              </w:rPr>
            </w:pPr>
          </w:p>
          <w:p w:rsidR="006E7DD5" w:rsidRPr="00DE4890" w:rsidRDefault="006E7DD5" w:rsidP="00AE7CC1">
            <w:pPr>
              <w:pStyle w:val="Textkrper"/>
              <w:jc w:val="left"/>
              <w:rPr>
                <w:noProof/>
              </w:rPr>
            </w:pPr>
            <w:r>
              <w:rPr>
                <w:noProof/>
              </w:rPr>
              <w:t>Klassenarbeit</w:t>
            </w:r>
          </w:p>
        </w:tc>
      </w:tr>
      <w:tr w:rsidR="006E7DD5" w:rsidRPr="00DE4890" w:rsidTr="00AE7CC1">
        <w:trPr>
          <w:trHeight w:val="624"/>
        </w:trPr>
        <w:tc>
          <w:tcPr>
            <w:tcW w:w="1280" w:type="dxa"/>
            <w:vAlign w:val="center"/>
          </w:tcPr>
          <w:p w:rsidR="006E7DD5" w:rsidRPr="00F0156F" w:rsidRDefault="006E7DD5" w:rsidP="00AE7CC1">
            <w:pPr>
              <w:pStyle w:val="Textkrpermitte"/>
              <w:jc w:val="left"/>
              <w:rPr>
                <w:noProof/>
              </w:rPr>
            </w:pPr>
            <w:r>
              <w:rPr>
                <w:noProof/>
              </w:rPr>
              <w:t>reflektieren und bewerten</w:t>
            </w:r>
          </w:p>
        </w:tc>
        <w:tc>
          <w:tcPr>
            <w:tcW w:w="1369" w:type="dxa"/>
            <w:shd w:val="clear" w:color="auto" w:fill="auto"/>
            <w:vAlign w:val="center"/>
          </w:tcPr>
          <w:p w:rsidR="006E7DD5" w:rsidRPr="00F0156F" w:rsidRDefault="006E7DD5" w:rsidP="00AE7CC1">
            <w:pPr>
              <w:pStyle w:val="Textkrpermitte"/>
            </w:pPr>
            <w:r w:rsidRPr="00F0156F">
              <w:rPr>
                <w:noProof/>
              </w:rPr>
              <w:drawing>
                <wp:inline distT="0" distB="0" distL="0" distR="0" wp14:anchorId="729A8237" wp14:editId="2C827317">
                  <wp:extent cx="329565" cy="318770"/>
                  <wp:effectExtent l="0" t="0" r="0" b="0"/>
                  <wp:docPr id="929"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777" w:type="dxa"/>
            <w:shd w:val="clear" w:color="auto" w:fill="auto"/>
            <w:vAlign w:val="center"/>
          </w:tcPr>
          <w:p w:rsidR="006E7DD5" w:rsidRPr="00DE4890" w:rsidRDefault="006E7DD5" w:rsidP="00782F06">
            <w:pPr>
              <w:pStyle w:val="Textkrper"/>
              <w:jc w:val="center"/>
            </w:pPr>
            <w:r>
              <w:t>1</w:t>
            </w:r>
          </w:p>
        </w:tc>
        <w:tc>
          <w:tcPr>
            <w:tcW w:w="3243" w:type="dxa"/>
            <w:shd w:val="clear" w:color="auto" w:fill="auto"/>
            <w:vAlign w:val="center"/>
          </w:tcPr>
          <w:p w:rsidR="006E7DD5" w:rsidRPr="00DE4890" w:rsidRDefault="00795796" w:rsidP="00AE7CC1">
            <w:pPr>
              <w:pStyle w:val="Textkrper"/>
              <w:rPr>
                <w:noProof/>
              </w:rPr>
            </w:pPr>
            <w:r>
              <w:rPr>
                <w:noProof/>
              </w:rPr>
              <w:t>Reflexion</w:t>
            </w:r>
          </w:p>
        </w:tc>
        <w:tc>
          <w:tcPr>
            <w:tcW w:w="3078" w:type="dxa"/>
            <w:vAlign w:val="center"/>
          </w:tcPr>
          <w:p w:rsidR="006E7DD5" w:rsidRPr="00DE4890" w:rsidRDefault="00795796" w:rsidP="00795796">
            <w:pPr>
              <w:pStyle w:val="Textkrper"/>
              <w:jc w:val="left"/>
              <w:rPr>
                <w:noProof/>
              </w:rPr>
            </w:pPr>
            <w:r>
              <w:rPr>
                <w:noProof/>
              </w:rPr>
              <w:t>Reflexionsbogen</w:t>
            </w:r>
          </w:p>
        </w:tc>
      </w:tr>
    </w:tbl>
    <w:p w:rsidR="001700E9" w:rsidRDefault="001700E9" w:rsidP="006E7DD5">
      <w:pPr>
        <w:pStyle w:val="Textkrper"/>
      </w:pPr>
    </w:p>
    <w:p w:rsidR="006E7DD5" w:rsidRPr="00397D34" w:rsidRDefault="001700E9" w:rsidP="001700E9">
      <w:pPr>
        <w:spacing w:line="240" w:lineRule="exact"/>
        <w:rPr>
          <w:lang w:eastAsia="de-DE"/>
        </w:rPr>
      </w:pPr>
      <w:r>
        <w:br w:type="page"/>
      </w:r>
    </w:p>
    <w:p w:rsidR="006E7DD5" w:rsidRDefault="006E7DD5" w:rsidP="006E7DD5">
      <w:pPr>
        <w:pStyle w:val="berschrift1"/>
      </w:pPr>
      <w:r>
        <w:lastRenderedPageBreak/>
        <w:t>Übersicht über das Lernprojekt</w:t>
      </w:r>
    </w:p>
    <w:tbl>
      <w:tblPr>
        <w:tblStyle w:val="Tabellenraster"/>
        <w:tblW w:w="9639" w:type="dxa"/>
        <w:tblInd w:w="108" w:type="dxa"/>
        <w:tblLook w:val="04A0" w:firstRow="1" w:lastRow="0" w:firstColumn="1" w:lastColumn="0" w:noHBand="0" w:noVBand="1"/>
      </w:tblPr>
      <w:tblGrid>
        <w:gridCol w:w="9639"/>
      </w:tblGrid>
      <w:tr w:rsidR="006E7DD5" w:rsidTr="00AE7CC1">
        <w:tc>
          <w:tcPr>
            <w:tcW w:w="9639" w:type="dxa"/>
          </w:tcPr>
          <w:p w:rsidR="006E7DD5" w:rsidRPr="00FB062F" w:rsidRDefault="006E7DD5" w:rsidP="00AE7CC1">
            <w:pPr>
              <w:pStyle w:val="Textkrper"/>
              <w:rPr>
                <w:b/>
              </w:rPr>
            </w:pPr>
            <w:r w:rsidRPr="00FB062F">
              <w:rPr>
                <w:b/>
              </w:rPr>
              <w:t>Beschreibung des Lernprojektes</w:t>
            </w:r>
          </w:p>
          <w:p w:rsidR="006E7DD5" w:rsidRDefault="006E7DD5" w:rsidP="00AE7CC1">
            <w:pPr>
              <w:pStyle w:val="Textkrper"/>
            </w:pPr>
          </w:p>
          <w:p w:rsidR="006E7DD5" w:rsidRDefault="006E7DD5" w:rsidP="00AE7CC1">
            <w:pPr>
              <w:pStyle w:val="Textkrper"/>
            </w:pPr>
            <w:r>
              <w:t>Bremsbeläge prüfen und wechseln</w:t>
            </w:r>
          </w:p>
          <w:p w:rsidR="006E7DD5" w:rsidRDefault="006E7DD5" w:rsidP="00AE7CC1">
            <w:pPr>
              <w:pStyle w:val="Textkrper"/>
            </w:pPr>
          </w:p>
          <w:p w:rsidR="006E7DD5" w:rsidRDefault="006E7DD5" w:rsidP="00AE7CC1">
            <w:pPr>
              <w:pStyle w:val="Textkrper"/>
            </w:pPr>
            <w:r>
              <w:t>In Ihrem Betriebspraktikum erhalten Sie den Auftrag, an einem Kundenfahrzeug die Bremsbeläge zu pr</w:t>
            </w:r>
            <w:r>
              <w:t>ü</w:t>
            </w:r>
            <w:r>
              <w:t>fen und falls erforderlich zu wechseln.</w:t>
            </w:r>
          </w:p>
          <w:p w:rsidR="006E7DD5" w:rsidRDefault="006E7DD5" w:rsidP="00AE7CC1">
            <w:pPr>
              <w:pStyle w:val="Textkrper"/>
            </w:pPr>
            <w:r>
              <w:t>Anhand dieser Lernsituation lernen Sie, die Qualität der Werkstattarbeit zu reflektieren, Kommunikation mit de</w:t>
            </w:r>
            <w:r w:rsidR="00181CA4">
              <w:t>r Kundin oder dem</w:t>
            </w:r>
            <w:r>
              <w:t xml:space="preserve"> Kunden und den Umgang mit spezifischen Werkzeugen zu üben. Sie erhalten grundlegende Fachkenntnisse über das Bremssystem.</w:t>
            </w:r>
          </w:p>
          <w:p w:rsidR="006E7DD5" w:rsidRPr="0010785E" w:rsidRDefault="006E7DD5" w:rsidP="00AE7CC1">
            <w:pPr>
              <w:pStyle w:val="Textkrper"/>
            </w:pPr>
          </w:p>
        </w:tc>
      </w:tr>
    </w:tbl>
    <w:p w:rsidR="006E7DD5" w:rsidRDefault="006E7DD5" w:rsidP="006E7DD5">
      <w:pPr>
        <w:pStyle w:val="Textkrper"/>
      </w:pPr>
    </w:p>
    <w:p w:rsidR="006E7DD5" w:rsidRDefault="006E7DD5" w:rsidP="006E7DD5">
      <w:pPr>
        <w:pStyle w:val="berschrift1"/>
      </w:pPr>
      <w:r>
        <w:t>Möglicher zeitlicher Ablauf des Lernprojekts</w:t>
      </w:r>
    </w:p>
    <w:p w:rsidR="006E7DD5" w:rsidRPr="009979EA" w:rsidRDefault="006E7DD5" w:rsidP="009979EA">
      <w:pPr>
        <w:pStyle w:val="Abstandszeile"/>
      </w:pP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993"/>
        <w:gridCol w:w="1417"/>
        <w:gridCol w:w="4820"/>
        <w:gridCol w:w="2409"/>
      </w:tblGrid>
      <w:tr w:rsidR="006E7DD5" w:rsidRPr="00A410C8" w:rsidTr="00AE7CC1">
        <w:trPr>
          <w:trHeight w:val="246"/>
        </w:trPr>
        <w:tc>
          <w:tcPr>
            <w:tcW w:w="993" w:type="dxa"/>
            <w:shd w:val="clear" w:color="auto" w:fill="D9D9D9" w:themeFill="background1" w:themeFillShade="D9"/>
          </w:tcPr>
          <w:p w:rsidR="006E7DD5" w:rsidRPr="00A410C8" w:rsidRDefault="006E7DD5" w:rsidP="00AE7CC1">
            <w:pPr>
              <w:pStyle w:val="TabelleKopflinks"/>
            </w:pPr>
            <w:r>
              <w:t>Einheit</w:t>
            </w:r>
          </w:p>
        </w:tc>
        <w:tc>
          <w:tcPr>
            <w:tcW w:w="1417" w:type="dxa"/>
            <w:shd w:val="clear" w:color="auto" w:fill="D9D9D9" w:themeFill="background1" w:themeFillShade="D9"/>
          </w:tcPr>
          <w:p w:rsidR="006E7DD5" w:rsidRPr="00A410C8" w:rsidRDefault="006E7DD5" w:rsidP="00782F06">
            <w:pPr>
              <w:pStyle w:val="TabelleKopflinks"/>
              <w:jc w:val="center"/>
            </w:pPr>
            <w:r>
              <w:t>Zeit [min]</w:t>
            </w:r>
          </w:p>
        </w:tc>
        <w:tc>
          <w:tcPr>
            <w:tcW w:w="4820" w:type="dxa"/>
            <w:shd w:val="clear" w:color="auto" w:fill="D9D9D9" w:themeFill="background1" w:themeFillShade="D9"/>
          </w:tcPr>
          <w:p w:rsidR="006E7DD5" w:rsidRPr="00A410C8" w:rsidRDefault="006E7DD5" w:rsidP="00AE7CC1">
            <w:pPr>
              <w:pStyle w:val="TabelleKopflinks"/>
            </w:pPr>
            <w:r>
              <w:t>Thema</w:t>
            </w:r>
          </w:p>
        </w:tc>
        <w:tc>
          <w:tcPr>
            <w:tcW w:w="2409" w:type="dxa"/>
            <w:shd w:val="clear" w:color="auto" w:fill="D9D9D9" w:themeFill="background1" w:themeFillShade="D9"/>
          </w:tcPr>
          <w:p w:rsidR="006E7DD5" w:rsidRDefault="006E7DD5" w:rsidP="00AE7CC1">
            <w:pPr>
              <w:pStyle w:val="TabelleKopflinks"/>
            </w:pPr>
            <w:r>
              <w:t>Methoden</w:t>
            </w:r>
          </w:p>
        </w:tc>
      </w:tr>
      <w:tr w:rsidR="006E7DD5" w:rsidRPr="00A410C8" w:rsidTr="00AE7CC1">
        <w:trPr>
          <w:trHeight w:val="246"/>
        </w:trPr>
        <w:tc>
          <w:tcPr>
            <w:tcW w:w="993" w:type="dxa"/>
            <w:shd w:val="clear" w:color="auto" w:fill="auto"/>
          </w:tcPr>
          <w:p w:rsidR="006E7DD5" w:rsidRPr="00A410C8" w:rsidRDefault="006E7DD5" w:rsidP="00AE7CC1">
            <w:pPr>
              <w:pStyle w:val="Textkrper"/>
            </w:pPr>
            <w:r>
              <w:t>0</w:t>
            </w:r>
          </w:p>
        </w:tc>
        <w:tc>
          <w:tcPr>
            <w:tcW w:w="1417" w:type="dxa"/>
          </w:tcPr>
          <w:p w:rsidR="006E7DD5" w:rsidRPr="00A410C8" w:rsidRDefault="006E7DD5" w:rsidP="00782F06">
            <w:pPr>
              <w:pStyle w:val="Textkrper"/>
              <w:jc w:val="center"/>
            </w:pPr>
            <w:r>
              <w:t>90</w:t>
            </w:r>
          </w:p>
        </w:tc>
        <w:tc>
          <w:tcPr>
            <w:tcW w:w="4820" w:type="dxa"/>
          </w:tcPr>
          <w:p w:rsidR="006E7DD5" w:rsidRPr="00A410C8" w:rsidRDefault="006E7DD5" w:rsidP="00AE7CC1">
            <w:pPr>
              <w:pStyle w:val="Textkrper"/>
              <w:jc w:val="left"/>
            </w:pPr>
            <w:r>
              <w:t>Einführung in das Lernprojekt</w:t>
            </w:r>
          </w:p>
        </w:tc>
        <w:tc>
          <w:tcPr>
            <w:tcW w:w="2409" w:type="dxa"/>
          </w:tcPr>
          <w:p w:rsidR="006E7DD5" w:rsidRPr="00A410C8" w:rsidRDefault="006E7DD5" w:rsidP="00AE7CC1">
            <w:pPr>
              <w:pStyle w:val="Textkrper"/>
              <w:jc w:val="left"/>
            </w:pPr>
            <w:proofErr w:type="spellStart"/>
            <w:r>
              <w:t>Advance</w:t>
            </w:r>
            <w:proofErr w:type="spellEnd"/>
            <w:r>
              <w:t xml:space="preserve"> Organizer</w:t>
            </w:r>
          </w:p>
        </w:tc>
      </w:tr>
      <w:tr w:rsidR="006E7DD5" w:rsidRPr="00A410C8" w:rsidTr="00AE7CC1">
        <w:trPr>
          <w:trHeight w:val="263"/>
        </w:trPr>
        <w:tc>
          <w:tcPr>
            <w:tcW w:w="993" w:type="dxa"/>
            <w:shd w:val="clear" w:color="auto" w:fill="auto"/>
          </w:tcPr>
          <w:p w:rsidR="006E7DD5" w:rsidRPr="00A410C8" w:rsidRDefault="006E7DD5" w:rsidP="00AE7CC1">
            <w:pPr>
              <w:pStyle w:val="Textkrper"/>
            </w:pPr>
            <w:r>
              <w:t>1</w:t>
            </w:r>
          </w:p>
        </w:tc>
        <w:tc>
          <w:tcPr>
            <w:tcW w:w="1417" w:type="dxa"/>
          </w:tcPr>
          <w:p w:rsidR="006E7DD5" w:rsidRPr="00A410C8" w:rsidRDefault="006E7DD5" w:rsidP="00782F06">
            <w:pPr>
              <w:pStyle w:val="Textkrper"/>
              <w:jc w:val="center"/>
            </w:pPr>
            <w:r>
              <w:t>105</w:t>
            </w:r>
          </w:p>
        </w:tc>
        <w:tc>
          <w:tcPr>
            <w:tcW w:w="4820" w:type="dxa"/>
          </w:tcPr>
          <w:p w:rsidR="006E7DD5" w:rsidRPr="00A410C8" w:rsidRDefault="006E7DD5" w:rsidP="00AE7CC1">
            <w:pPr>
              <w:pStyle w:val="Textkrper"/>
              <w:jc w:val="left"/>
            </w:pPr>
            <w:r>
              <w:t>Übersicht über die Bremsanlage</w:t>
            </w:r>
          </w:p>
        </w:tc>
        <w:tc>
          <w:tcPr>
            <w:tcW w:w="2409" w:type="dxa"/>
          </w:tcPr>
          <w:p w:rsidR="006E7DD5" w:rsidRDefault="006E7DD5" w:rsidP="00AE7CC1">
            <w:pPr>
              <w:pStyle w:val="Textkrper"/>
            </w:pPr>
            <w:r>
              <w:t>Rollenspiel</w:t>
            </w:r>
          </w:p>
          <w:p w:rsidR="006E7DD5" w:rsidRDefault="006E7DD5" w:rsidP="00AE7CC1">
            <w:pPr>
              <w:pStyle w:val="Textkrper"/>
              <w:jc w:val="left"/>
            </w:pPr>
            <w:r>
              <w:t>Gruppenarbeit</w:t>
            </w:r>
          </w:p>
          <w:p w:rsidR="006E7DD5" w:rsidRDefault="006E7DD5" w:rsidP="00AE7CC1">
            <w:pPr>
              <w:pStyle w:val="Textkrper"/>
            </w:pPr>
            <w:r>
              <w:t>Partnerarbeit</w:t>
            </w:r>
          </w:p>
          <w:p w:rsidR="006E7DD5" w:rsidRPr="00A410C8" w:rsidRDefault="006E7DD5" w:rsidP="00AE7CC1">
            <w:pPr>
              <w:pStyle w:val="Textkrper"/>
            </w:pPr>
            <w:r>
              <w:t>Lerntempoduett</w:t>
            </w:r>
          </w:p>
        </w:tc>
      </w:tr>
      <w:tr w:rsidR="006E7DD5" w:rsidRPr="00A410C8" w:rsidTr="00AE7CC1">
        <w:trPr>
          <w:trHeight w:val="246"/>
        </w:trPr>
        <w:tc>
          <w:tcPr>
            <w:tcW w:w="993" w:type="dxa"/>
            <w:shd w:val="clear" w:color="auto" w:fill="auto"/>
          </w:tcPr>
          <w:p w:rsidR="006E7DD5" w:rsidRPr="00A410C8" w:rsidRDefault="006E7DD5" w:rsidP="00AE7CC1">
            <w:pPr>
              <w:pStyle w:val="Textkrper"/>
            </w:pPr>
            <w:r>
              <w:t>2</w:t>
            </w:r>
          </w:p>
        </w:tc>
        <w:tc>
          <w:tcPr>
            <w:tcW w:w="1417" w:type="dxa"/>
          </w:tcPr>
          <w:p w:rsidR="006E7DD5" w:rsidRPr="00A410C8" w:rsidRDefault="006E7DD5" w:rsidP="00782F06">
            <w:pPr>
              <w:pStyle w:val="Textkrper"/>
              <w:jc w:val="center"/>
            </w:pPr>
            <w:r>
              <w:t>235</w:t>
            </w:r>
          </w:p>
        </w:tc>
        <w:tc>
          <w:tcPr>
            <w:tcW w:w="4820" w:type="dxa"/>
          </w:tcPr>
          <w:p w:rsidR="006E7DD5" w:rsidRPr="00A410C8" w:rsidRDefault="006E7DD5" w:rsidP="00AE7CC1">
            <w:pPr>
              <w:pStyle w:val="Textkrper"/>
              <w:jc w:val="left"/>
            </w:pPr>
            <w:r>
              <w:t>Handhabung von Messwerkzeugen</w:t>
            </w:r>
          </w:p>
        </w:tc>
        <w:tc>
          <w:tcPr>
            <w:tcW w:w="2409" w:type="dxa"/>
          </w:tcPr>
          <w:p w:rsidR="006E7DD5" w:rsidRDefault="006E7DD5" w:rsidP="00AE7CC1">
            <w:pPr>
              <w:pStyle w:val="Textkrper"/>
            </w:pPr>
            <w:r>
              <w:t>Unterrichtsgespräch</w:t>
            </w:r>
          </w:p>
          <w:p w:rsidR="006E7DD5" w:rsidRDefault="006E7DD5" w:rsidP="00AE7CC1">
            <w:pPr>
              <w:pStyle w:val="Textkrper"/>
              <w:jc w:val="left"/>
            </w:pPr>
            <w:r>
              <w:t>Triade</w:t>
            </w:r>
          </w:p>
          <w:p w:rsidR="006E7DD5" w:rsidRPr="00A410C8" w:rsidRDefault="006E7DD5" w:rsidP="00AE7CC1">
            <w:pPr>
              <w:pStyle w:val="Textkrper"/>
            </w:pPr>
            <w:r>
              <w:t>Partnerarbeit</w:t>
            </w:r>
          </w:p>
        </w:tc>
      </w:tr>
      <w:tr w:rsidR="006E7DD5" w:rsidRPr="00A410C8" w:rsidTr="00AE7CC1">
        <w:trPr>
          <w:trHeight w:val="246"/>
        </w:trPr>
        <w:tc>
          <w:tcPr>
            <w:tcW w:w="993" w:type="dxa"/>
            <w:shd w:val="clear" w:color="auto" w:fill="auto"/>
          </w:tcPr>
          <w:p w:rsidR="006E7DD5" w:rsidRDefault="006E7DD5" w:rsidP="00AE7CC1">
            <w:pPr>
              <w:pStyle w:val="Textkrper"/>
            </w:pPr>
            <w:r>
              <w:t>3</w:t>
            </w:r>
          </w:p>
        </w:tc>
        <w:tc>
          <w:tcPr>
            <w:tcW w:w="1417" w:type="dxa"/>
          </w:tcPr>
          <w:p w:rsidR="006E7DD5" w:rsidRPr="00A410C8" w:rsidRDefault="006E7DD5" w:rsidP="00782F06">
            <w:pPr>
              <w:pStyle w:val="Textkrper"/>
              <w:jc w:val="center"/>
            </w:pPr>
            <w:r>
              <w:t>360</w:t>
            </w:r>
          </w:p>
        </w:tc>
        <w:tc>
          <w:tcPr>
            <w:tcW w:w="4820" w:type="dxa"/>
          </w:tcPr>
          <w:p w:rsidR="006E7DD5" w:rsidRDefault="006E7DD5" w:rsidP="00AE7CC1">
            <w:pPr>
              <w:pStyle w:val="Textkrper"/>
              <w:jc w:val="left"/>
            </w:pPr>
            <w:r>
              <w:t>Physikalische Gesetzmäßigkeiten an der Bremsa</w:t>
            </w:r>
            <w:r>
              <w:t>n</w:t>
            </w:r>
            <w:r>
              <w:t>lage</w:t>
            </w:r>
          </w:p>
        </w:tc>
        <w:tc>
          <w:tcPr>
            <w:tcW w:w="2409" w:type="dxa"/>
          </w:tcPr>
          <w:p w:rsidR="006E7DD5" w:rsidRDefault="006E7DD5" w:rsidP="00AE7CC1">
            <w:pPr>
              <w:pStyle w:val="Textkrper"/>
            </w:pPr>
            <w:r>
              <w:t>Gruppenarbeit</w:t>
            </w:r>
          </w:p>
          <w:p w:rsidR="006E7DD5" w:rsidRDefault="006E7DD5" w:rsidP="00AE7CC1">
            <w:pPr>
              <w:pStyle w:val="Textkrper"/>
              <w:jc w:val="left"/>
            </w:pPr>
            <w:r>
              <w:t>Referat</w:t>
            </w:r>
          </w:p>
          <w:p w:rsidR="006E7DD5" w:rsidRDefault="006E7DD5" w:rsidP="00AE7CC1">
            <w:pPr>
              <w:pStyle w:val="Textkrper"/>
            </w:pPr>
            <w:r>
              <w:t>Partnerarbeit</w:t>
            </w:r>
          </w:p>
          <w:p w:rsidR="006E7DD5" w:rsidRDefault="006E7DD5" w:rsidP="00AE7CC1">
            <w:pPr>
              <w:pStyle w:val="Textkrper"/>
            </w:pPr>
            <w:r>
              <w:t>Plenumsdiskussion</w:t>
            </w:r>
          </w:p>
          <w:p w:rsidR="006E7DD5" w:rsidRPr="00A410C8" w:rsidRDefault="006E7DD5" w:rsidP="00AE7CC1">
            <w:pPr>
              <w:pStyle w:val="Textkrper"/>
            </w:pPr>
            <w:r>
              <w:t>Lehrerversuch</w:t>
            </w:r>
          </w:p>
        </w:tc>
      </w:tr>
      <w:tr w:rsidR="006E7DD5" w:rsidRPr="00A410C8" w:rsidTr="00AE7CC1">
        <w:trPr>
          <w:trHeight w:val="246"/>
        </w:trPr>
        <w:tc>
          <w:tcPr>
            <w:tcW w:w="993" w:type="dxa"/>
            <w:shd w:val="clear" w:color="auto" w:fill="auto"/>
          </w:tcPr>
          <w:p w:rsidR="006E7DD5" w:rsidRDefault="006E7DD5" w:rsidP="00AE7CC1">
            <w:pPr>
              <w:pStyle w:val="Textkrper"/>
            </w:pPr>
            <w:r>
              <w:t>4</w:t>
            </w:r>
          </w:p>
        </w:tc>
        <w:tc>
          <w:tcPr>
            <w:tcW w:w="1417" w:type="dxa"/>
          </w:tcPr>
          <w:p w:rsidR="006E7DD5" w:rsidRPr="00A410C8" w:rsidRDefault="006E7DD5" w:rsidP="00782F06">
            <w:pPr>
              <w:pStyle w:val="Textkrper"/>
              <w:jc w:val="center"/>
            </w:pPr>
            <w:r>
              <w:t>150</w:t>
            </w:r>
          </w:p>
        </w:tc>
        <w:tc>
          <w:tcPr>
            <w:tcW w:w="4820" w:type="dxa"/>
          </w:tcPr>
          <w:p w:rsidR="006E7DD5" w:rsidRDefault="006E7DD5" w:rsidP="00AE7CC1">
            <w:pPr>
              <w:pStyle w:val="Textkrper"/>
              <w:jc w:val="left"/>
            </w:pPr>
            <w:r>
              <w:t>Arbeitsplanung Bremsenservice</w:t>
            </w:r>
          </w:p>
        </w:tc>
        <w:tc>
          <w:tcPr>
            <w:tcW w:w="2409" w:type="dxa"/>
          </w:tcPr>
          <w:p w:rsidR="006E7DD5" w:rsidRDefault="006E7DD5" w:rsidP="00AE7CC1">
            <w:pPr>
              <w:pStyle w:val="Textkrper"/>
              <w:jc w:val="left"/>
            </w:pPr>
            <w:r>
              <w:t>Partnerarbeit</w:t>
            </w:r>
          </w:p>
          <w:p w:rsidR="006E7DD5" w:rsidRDefault="006E7DD5" w:rsidP="00AE7CC1">
            <w:pPr>
              <w:pStyle w:val="Textkrper"/>
            </w:pPr>
            <w:r>
              <w:t>Plenumsdiskussion</w:t>
            </w:r>
          </w:p>
          <w:p w:rsidR="006E7DD5" w:rsidRPr="00A410C8" w:rsidRDefault="006E7DD5" w:rsidP="00AE7CC1">
            <w:pPr>
              <w:pStyle w:val="Textkrper"/>
            </w:pPr>
            <w:r>
              <w:t>Impulsreferat</w:t>
            </w:r>
          </w:p>
        </w:tc>
      </w:tr>
      <w:tr w:rsidR="006E7DD5" w:rsidRPr="00A410C8" w:rsidTr="00AE7CC1">
        <w:trPr>
          <w:trHeight w:val="246"/>
        </w:trPr>
        <w:tc>
          <w:tcPr>
            <w:tcW w:w="993" w:type="dxa"/>
            <w:shd w:val="clear" w:color="auto" w:fill="auto"/>
          </w:tcPr>
          <w:p w:rsidR="006E7DD5" w:rsidRDefault="006E7DD5" w:rsidP="00AE7CC1">
            <w:pPr>
              <w:pStyle w:val="Textkrper"/>
            </w:pPr>
            <w:r>
              <w:t>5</w:t>
            </w:r>
          </w:p>
        </w:tc>
        <w:tc>
          <w:tcPr>
            <w:tcW w:w="1417" w:type="dxa"/>
          </w:tcPr>
          <w:p w:rsidR="006E7DD5" w:rsidRPr="00A410C8" w:rsidRDefault="006E7DD5" w:rsidP="00782F06">
            <w:pPr>
              <w:pStyle w:val="Textkrper"/>
              <w:jc w:val="center"/>
            </w:pPr>
            <w:r>
              <w:t>915</w:t>
            </w:r>
          </w:p>
        </w:tc>
        <w:tc>
          <w:tcPr>
            <w:tcW w:w="4820" w:type="dxa"/>
          </w:tcPr>
          <w:p w:rsidR="006E7DD5" w:rsidRDefault="006E7DD5" w:rsidP="00AE7CC1">
            <w:pPr>
              <w:pStyle w:val="Textkrper"/>
              <w:jc w:val="left"/>
            </w:pPr>
            <w:r>
              <w:t>Durchführung, Kontrolle und Bewertung</w:t>
            </w:r>
          </w:p>
        </w:tc>
        <w:tc>
          <w:tcPr>
            <w:tcW w:w="2409" w:type="dxa"/>
          </w:tcPr>
          <w:p w:rsidR="006E7DD5" w:rsidRDefault="006E7DD5" w:rsidP="00AE7CC1">
            <w:pPr>
              <w:pStyle w:val="Textkrper"/>
              <w:jc w:val="left"/>
            </w:pPr>
            <w:r>
              <w:t>Partnerarbeit</w:t>
            </w:r>
          </w:p>
          <w:p w:rsidR="006E7DD5" w:rsidRDefault="006E7DD5" w:rsidP="00AE7CC1">
            <w:pPr>
              <w:pStyle w:val="Textkrper"/>
            </w:pPr>
            <w:r>
              <w:t>Rollenspiel</w:t>
            </w:r>
          </w:p>
          <w:p w:rsidR="006E7DD5" w:rsidRPr="00A410C8" w:rsidRDefault="006E7DD5" w:rsidP="00AE7CC1">
            <w:pPr>
              <w:pStyle w:val="Textkrper"/>
            </w:pPr>
            <w:r>
              <w:t>Evaluation</w:t>
            </w:r>
          </w:p>
        </w:tc>
      </w:tr>
      <w:tr w:rsidR="006E7DD5" w:rsidRPr="00A410C8" w:rsidTr="00AE7CC1">
        <w:trPr>
          <w:trHeight w:val="246"/>
        </w:trPr>
        <w:tc>
          <w:tcPr>
            <w:tcW w:w="993" w:type="dxa"/>
            <w:shd w:val="clear" w:color="auto" w:fill="auto"/>
          </w:tcPr>
          <w:p w:rsidR="006E7DD5" w:rsidRDefault="006E7DD5" w:rsidP="00AE7CC1">
            <w:pPr>
              <w:pStyle w:val="Textkrper"/>
            </w:pPr>
            <w:r>
              <w:t>Summe:</w:t>
            </w:r>
          </w:p>
        </w:tc>
        <w:tc>
          <w:tcPr>
            <w:tcW w:w="1417" w:type="dxa"/>
          </w:tcPr>
          <w:p w:rsidR="006E7DD5" w:rsidRDefault="006E7DD5" w:rsidP="00782F06">
            <w:pPr>
              <w:pStyle w:val="Textkrper"/>
              <w:jc w:val="center"/>
            </w:pPr>
            <w:r>
              <w:fldChar w:fldCharType="begin"/>
            </w:r>
            <w:r>
              <w:instrText xml:space="preserve"> =SUM(ABOVE) </w:instrText>
            </w:r>
            <w:r>
              <w:fldChar w:fldCharType="separate"/>
            </w:r>
            <w:r>
              <w:rPr>
                <w:noProof/>
              </w:rPr>
              <w:t>1855</w:t>
            </w:r>
            <w:r>
              <w:fldChar w:fldCharType="end"/>
            </w:r>
          </w:p>
          <w:p w:rsidR="006E7DD5" w:rsidRDefault="006E7DD5" w:rsidP="00782F06">
            <w:pPr>
              <w:pStyle w:val="Textkrper"/>
              <w:jc w:val="center"/>
            </w:pPr>
            <w:r>
              <w:t>ca. 44 U-Std.</w:t>
            </w:r>
          </w:p>
        </w:tc>
        <w:tc>
          <w:tcPr>
            <w:tcW w:w="4820" w:type="dxa"/>
          </w:tcPr>
          <w:p w:rsidR="006E7DD5" w:rsidRDefault="006E7DD5" w:rsidP="00AE7CC1">
            <w:pPr>
              <w:pStyle w:val="Textkrper"/>
            </w:pPr>
          </w:p>
        </w:tc>
        <w:tc>
          <w:tcPr>
            <w:tcW w:w="2409" w:type="dxa"/>
          </w:tcPr>
          <w:p w:rsidR="006E7DD5" w:rsidRDefault="006E7DD5" w:rsidP="00AE7CC1">
            <w:pPr>
              <w:pStyle w:val="Textkrper"/>
            </w:pPr>
          </w:p>
        </w:tc>
      </w:tr>
    </w:tbl>
    <w:p w:rsidR="006E7DD5" w:rsidRPr="00AF0865" w:rsidRDefault="006E7DD5" w:rsidP="006E7DD5">
      <w:pPr>
        <w:pStyle w:val="Textkrpe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E7CC1" w:rsidRDefault="00AE7CC1">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tabs>
                <w:tab w:val="center" w:pos="2086"/>
              </w:tabs>
            </w:pPr>
            <w:r>
              <w:t>Übersicht über die Bremsanlage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979EA" w:rsidRDefault="009979EA" w:rsidP="00AE7CC1">
            <w:pPr>
              <w:pStyle w:val="TabelleKopfmitte"/>
            </w:pPr>
            <w:r>
              <w:t>FZT</w:t>
            </w:r>
          </w:p>
          <w:p w:rsidR="006E7DD5" w:rsidRPr="00B51DE9" w:rsidRDefault="009979EA" w:rsidP="00AE7CC1">
            <w:pPr>
              <w:pStyle w:val="TabelleKopfmitte"/>
              <w:rPr>
                <w:rFonts w:eastAsia="Calibri"/>
              </w:rPr>
            </w:pPr>
            <w:r>
              <w:t>02.02.01</w:t>
            </w:r>
          </w:p>
        </w:tc>
      </w:tr>
      <w:tr w:rsidR="006E7DD5" w:rsidRPr="00B51DE9" w:rsidTr="00AE7CC1">
        <w:tc>
          <w:tcPr>
            <w:tcW w:w="7348" w:type="dxa"/>
            <w:gridSpan w:val="3"/>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Technische Systeme und Teilsysteme kenn</w:t>
            </w:r>
            <w:r w:rsidR="00F9397A">
              <w:t>en und analysieren und bewerten</w:t>
            </w:r>
          </w:p>
          <w:p w:rsidR="006E7DD5" w:rsidRDefault="006E7DD5" w:rsidP="00AE7CC1">
            <w:pPr>
              <w:pStyle w:val="Kopf8ptafz"/>
            </w:pPr>
            <w:r>
              <w:t>Einen Auftrag nach Herstellerangaben planen, Informationssysteme nutzen und die Durchführung doku</w:t>
            </w:r>
            <w:r w:rsidR="00F9397A">
              <w:t>mentieren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D9D9D9" w:themeFill="background1" w:themeFillShade="D9"/>
                </w:tcPr>
                <w:p w:rsidR="006E7DD5" w:rsidRPr="00B51DE9" w:rsidRDefault="006E7DD5" w:rsidP="00AE7CC1">
                  <w:pPr>
                    <w:pStyle w:val="TabelleKopfmitte"/>
                  </w:pPr>
                  <w:proofErr w:type="spellStart"/>
                  <w:r w:rsidRPr="00B51DE9">
                    <w:t>LernTHEMA</w:t>
                  </w:r>
                  <w:proofErr w:type="spellEnd"/>
                </w:p>
              </w:tc>
            </w:tr>
            <w:tr w:rsidR="006E7DD5" w:rsidRPr="00B51DE9" w:rsidTr="00AE7CC1">
              <w:trPr>
                <w:trHeight w:val="284"/>
              </w:trPr>
              <w:tc>
                <w:tcPr>
                  <w:tcW w:w="2090" w:type="dxa"/>
                  <w:tcBorders>
                    <w:bottom w:val="nil"/>
                  </w:tcBorders>
                </w:tcPr>
                <w:p w:rsidR="006E7DD5" w:rsidRPr="00B51DE9" w:rsidRDefault="006E7DD5" w:rsidP="00AE7CC1">
                  <w:pPr>
                    <w:pStyle w:val="Textkrper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826C95" w:rsidRDefault="006E7DD5" w:rsidP="00AE7CC1">
            <w:pPr>
              <w:pStyle w:val="Kopf8ptafz"/>
              <w:rPr>
                <w:sz w:val="18"/>
              </w:rPr>
            </w:pPr>
            <w:r>
              <w:t>Ich kann Kennwerte für die Montage ermitteln.</w:t>
            </w:r>
          </w:p>
          <w:p w:rsidR="006E7DD5" w:rsidRPr="00826C95" w:rsidRDefault="006E7DD5" w:rsidP="00AE7CC1">
            <w:pPr>
              <w:pStyle w:val="Kopf8ptafz"/>
              <w:rPr>
                <w:sz w:val="18"/>
              </w:rPr>
            </w:pPr>
            <w:r>
              <w:t xml:space="preserve">Ich kann mit Hilfe von technischen Unterlagen den Umfang von Reparaturen planen.  </w:t>
            </w:r>
          </w:p>
          <w:p w:rsidR="006E7DD5" w:rsidRPr="00E061B9" w:rsidRDefault="006E7DD5" w:rsidP="00AE7CC1">
            <w:pPr>
              <w:pStyle w:val="Kopf8ptafz"/>
              <w:rPr>
                <w:szCs w:val="16"/>
              </w:rPr>
            </w:pPr>
            <w:r>
              <w:t>Ich kann mich in</w:t>
            </w:r>
            <w:r w:rsidR="00181CA4">
              <w:t xml:space="preserve"> der Zusammenarbeit mit Kolleginnen und </w:t>
            </w:r>
            <w:r w:rsidR="00181CA4" w:rsidRPr="00E061B9">
              <w:rPr>
                <w:szCs w:val="16"/>
              </w:rPr>
              <w:t>Kollegen</w:t>
            </w:r>
            <w:r w:rsidRPr="00E061B9">
              <w:rPr>
                <w:szCs w:val="16"/>
              </w:rPr>
              <w:t xml:space="preserve"> fachlich korrekt ausdrücken.</w:t>
            </w:r>
          </w:p>
          <w:p w:rsidR="00E061B9" w:rsidRPr="00E061B9" w:rsidRDefault="00E061B9" w:rsidP="00E061B9">
            <w:pPr>
              <w:pStyle w:val="Kopf8ptafz"/>
              <w:rPr>
                <w:szCs w:val="16"/>
              </w:rPr>
            </w:pPr>
            <w:r w:rsidRPr="00E061B9">
              <w:rPr>
                <w:szCs w:val="16"/>
              </w:rPr>
              <w:t>Ich kann dem Kunden geeignete Reparaturmethoden erklären.</w:t>
            </w:r>
          </w:p>
          <w:p w:rsidR="00E061B9" w:rsidRPr="00E061B9" w:rsidRDefault="00E061B9" w:rsidP="00E061B9">
            <w:pPr>
              <w:pStyle w:val="Kopf8ptafz"/>
              <w:rPr>
                <w:szCs w:val="16"/>
              </w:rPr>
            </w:pPr>
            <w:r w:rsidRPr="00E061B9">
              <w:rPr>
                <w:szCs w:val="16"/>
              </w:rPr>
              <w:t>Ich kann anhand von Kundenbe</w:t>
            </w:r>
            <w:r>
              <w:rPr>
                <w:szCs w:val="16"/>
              </w:rPr>
              <w:t>an</w:t>
            </w:r>
            <w:r w:rsidRPr="00E061B9">
              <w:rPr>
                <w:szCs w:val="16"/>
              </w:rPr>
              <w:t>standungen mögliche Fe</w:t>
            </w:r>
            <w:r w:rsidRPr="00E061B9">
              <w:rPr>
                <w:szCs w:val="16"/>
              </w:rPr>
              <w:t>h</w:t>
            </w:r>
            <w:r w:rsidRPr="00E061B9">
              <w:rPr>
                <w:szCs w:val="16"/>
              </w:rPr>
              <w:t>lerquellen am Kundenfahrzeug eingrenzen.</w:t>
            </w:r>
          </w:p>
          <w:p w:rsidR="00E061B9" w:rsidRPr="001276A8" w:rsidRDefault="00E061B9" w:rsidP="00E061B9">
            <w:pPr>
              <w:pStyle w:val="Kopf8ptafz"/>
              <w:rPr>
                <w:sz w:val="18"/>
              </w:rPr>
            </w:pPr>
            <w:r w:rsidRPr="00E061B9">
              <w:rPr>
                <w:szCs w:val="16"/>
              </w:rPr>
              <w:t>Ich kann den Zustand von technischen Baugruppen erkennen.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Default="006E7DD5" w:rsidP="00AE7CC1">
            <w:pPr>
              <w:pStyle w:val="Kopf8ptafz"/>
            </w:pPr>
            <w:r>
              <w:t>Ich kann schon einfache Präsentationen erstellen.</w:t>
            </w:r>
          </w:p>
          <w:p w:rsidR="006E7DD5" w:rsidRDefault="006E7DD5" w:rsidP="00AE7CC1">
            <w:pPr>
              <w:pStyle w:val="Kopf8ptafz"/>
            </w:pPr>
            <w:r>
              <w:t>Ich kann schon frei vor der Klasse sprechen.</w:t>
            </w:r>
          </w:p>
          <w:p w:rsidR="006E7DD5" w:rsidRPr="00234B66" w:rsidRDefault="006E7DD5" w:rsidP="00AE7CC1">
            <w:pPr>
              <w:pStyle w:val="Kopf8ptafz"/>
            </w:pPr>
            <w:r>
              <w:t>Ich kann schon technische Informationen der Literatur entne</w:t>
            </w:r>
            <w:r>
              <w:t>h</w:t>
            </w:r>
            <w:r>
              <w:t>men.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181CA4" w:rsidP="00181CA4">
            <w:pPr>
              <w:pStyle w:val="Kopf8ptafz"/>
            </w:pPr>
            <w:r>
              <w:t>Umgang mit Kundinnen und Kunden sowie Kolleginnen und Kollegen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t>Klassenarbeit</w:t>
            </w:r>
          </w:p>
        </w:tc>
      </w:tr>
    </w:tbl>
    <w:p w:rsidR="006E7DD5" w:rsidRDefault="006E7DD5" w:rsidP="006E7DD5"/>
    <w:tbl>
      <w:tblPr>
        <w:tblStyle w:val="Tabellenraster"/>
        <w:tblW w:w="9659" w:type="dxa"/>
        <w:tblInd w:w="108" w:type="dxa"/>
        <w:tblLook w:val="04A0" w:firstRow="1" w:lastRow="0" w:firstColumn="1" w:lastColumn="0" w:noHBand="0" w:noVBand="1"/>
      </w:tblPr>
      <w:tblGrid>
        <w:gridCol w:w="9659"/>
      </w:tblGrid>
      <w:tr w:rsidR="006E7DD5" w:rsidTr="00AE7CC1">
        <w:trPr>
          <w:trHeight w:val="539"/>
        </w:trPr>
        <w:tc>
          <w:tcPr>
            <w:tcW w:w="9659" w:type="dxa"/>
          </w:tcPr>
          <w:p w:rsidR="006E7DD5" w:rsidRDefault="006E7DD5" w:rsidP="00AE7CC1">
            <w:pPr>
              <w:pStyle w:val="Tabelle6pt"/>
            </w:pPr>
            <w:r>
              <w:t>Beschreibung der Lernsituation:</w:t>
            </w:r>
          </w:p>
          <w:p w:rsidR="006E7DD5" w:rsidRDefault="006E7DD5" w:rsidP="00AE7CC1">
            <w:pPr>
              <w:pStyle w:val="Kopf8pt"/>
              <w:rPr>
                <w:noProof/>
              </w:rPr>
            </w:pPr>
            <w:r>
              <w:rPr>
                <w:noProof/>
              </w:rPr>
              <w:t>Ein Kunde kommt mit Geräuschen an der Bremsanlage und einer leuchtenden Belagverschleißanzeige in die Werkstatt.</w:t>
            </w:r>
          </w:p>
        </w:tc>
      </w:tr>
    </w:tbl>
    <w:p w:rsidR="006E7DD5" w:rsidRDefault="000214C6" w:rsidP="000214C6">
      <w:pPr>
        <w:pStyle w:val="berschrift1"/>
      </w:pPr>
      <w:r>
        <w:t>Arbeitsplanung für Schülerinnen und Schüler</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rPr>
                <w:noProof/>
                <w:sz w:val="24"/>
              </w:rPr>
              <w:drawing>
                <wp:anchor distT="0" distB="0" distL="114300" distR="114300" simplePos="0" relativeHeight="251670528" behindDoc="0" locked="0" layoutInCell="0" allowOverlap="1" wp14:anchorId="2E4067FC" wp14:editId="77E2017D">
                  <wp:simplePos x="0" y="0"/>
                  <wp:positionH relativeFrom="rightMargin">
                    <wp:posOffset>389890</wp:posOffset>
                  </wp:positionH>
                  <wp:positionV relativeFrom="paragraph">
                    <wp:posOffset>2822575</wp:posOffset>
                  </wp:positionV>
                  <wp:extent cx="323850" cy="323850"/>
                  <wp:effectExtent l="0" t="0" r="0" b="0"/>
                  <wp:wrapNone/>
                  <wp:docPr id="93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6E7DD5" w:rsidRPr="00DE4890" w:rsidRDefault="006E7DD5" w:rsidP="00AE7CC1">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78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34601B89" wp14:editId="660D2BA9">
                  <wp:extent cx="532800" cy="324000"/>
                  <wp:effectExtent l="0" t="0" r="635" b="0"/>
                  <wp:docPr id="93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414576" w:rsidP="006D0F0F">
            <w:pPr>
              <w:pStyle w:val="Textkrper"/>
              <w:jc w:val="center"/>
            </w:pPr>
            <w:r>
              <w:t>15 min</w:t>
            </w:r>
          </w:p>
        </w:tc>
        <w:tc>
          <w:tcPr>
            <w:tcW w:w="4961" w:type="dxa"/>
            <w:shd w:val="clear" w:color="auto" w:fill="auto"/>
            <w:vAlign w:val="center"/>
          </w:tcPr>
          <w:p w:rsidR="006E7DD5" w:rsidRPr="00DE4890" w:rsidRDefault="006E7DD5" w:rsidP="00AE7CC1">
            <w:pPr>
              <w:pStyle w:val="Textkrper"/>
              <w:jc w:val="left"/>
              <w:rPr>
                <w:noProof/>
              </w:rPr>
            </w:pPr>
            <w:r>
              <w:rPr>
                <w:noProof/>
              </w:rPr>
              <w:t>Rollenspiel: Ein Kunde kommt mit der Mitteilung über Geräusche an der Bremsanlage und einer leuchtenden Belagverschleißanzeige in die Werkstatt.</w:t>
            </w:r>
          </w:p>
        </w:tc>
      </w:tr>
      <w:tr w:rsidR="006E7DD5" w:rsidRPr="00DE4890" w:rsidTr="00AE7CC1">
        <w:trPr>
          <w:trHeight w:val="788"/>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4ACF525F" wp14:editId="0E97E84C">
                  <wp:extent cx="318770" cy="318770"/>
                  <wp:effectExtent l="0" t="0" r="0" b="0"/>
                  <wp:docPr id="933"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414576" w:rsidP="006D0F0F">
            <w:pPr>
              <w:pStyle w:val="Textkrper"/>
              <w:jc w:val="center"/>
            </w:pPr>
            <w:r>
              <w:t>10 min</w:t>
            </w:r>
          </w:p>
        </w:tc>
        <w:tc>
          <w:tcPr>
            <w:tcW w:w="4961" w:type="dxa"/>
            <w:shd w:val="clear" w:color="auto" w:fill="auto"/>
            <w:vAlign w:val="center"/>
          </w:tcPr>
          <w:p w:rsidR="006E7DD5" w:rsidRPr="00DE4890" w:rsidRDefault="006D0F0F" w:rsidP="00AE7CC1">
            <w:pPr>
              <w:pStyle w:val="Textkrper"/>
              <w:jc w:val="left"/>
              <w:rPr>
                <w:noProof/>
              </w:rPr>
            </w:pPr>
            <w:r>
              <w:rPr>
                <w:noProof/>
              </w:rPr>
              <w:t xml:space="preserve">Präsentation von zwei </w:t>
            </w:r>
            <w:r w:rsidR="006E7DD5">
              <w:rPr>
                <w:noProof/>
              </w:rPr>
              <w:t>Rollenspiele</w:t>
            </w:r>
            <w:r>
              <w:rPr>
                <w:noProof/>
              </w:rPr>
              <w:t>n und Diskussion der Ergebnisse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2882DE4D" wp14:editId="3F96F19C">
                  <wp:extent cx="302701" cy="324000"/>
                  <wp:effectExtent l="0" t="0" r="2540" b="0"/>
                  <wp:docPr id="93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6E7DD5" w:rsidP="006D0F0F">
            <w:pPr>
              <w:pStyle w:val="Textkrper"/>
              <w:jc w:val="center"/>
            </w:pPr>
            <w:r>
              <w:t>10</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Erstellen Sie einen Kundenauftrag aufgrund der oben genannten Beanstandung.</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49BE5FC9" wp14:editId="276D8BAC">
                  <wp:extent cx="648335" cy="318770"/>
                  <wp:effectExtent l="0" t="0" r="0" b="0"/>
                  <wp:docPr id="93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414576" w:rsidP="006D0F0F">
            <w:pPr>
              <w:pStyle w:val="Textkrper"/>
              <w:jc w:val="center"/>
            </w:pPr>
            <w:r>
              <w:t>5 min</w:t>
            </w:r>
          </w:p>
        </w:tc>
        <w:tc>
          <w:tcPr>
            <w:tcW w:w="4961" w:type="dxa"/>
            <w:shd w:val="clear" w:color="auto" w:fill="auto"/>
            <w:vAlign w:val="center"/>
          </w:tcPr>
          <w:p w:rsidR="006E7DD5" w:rsidRPr="00DE4890" w:rsidRDefault="007442E0" w:rsidP="00F9397A">
            <w:pPr>
              <w:pStyle w:val="Textkrper"/>
              <w:jc w:val="left"/>
              <w:rPr>
                <w:noProof/>
              </w:rPr>
            </w:pPr>
            <w:r>
              <w:rPr>
                <w:noProof/>
              </w:rPr>
              <w:t>Suche Sie sich eine Arbeitspartnerin oder einen Arbeitspartner und vergleichen Sie Ihre Ergebnisse</w:t>
            </w:r>
            <w:r w:rsidR="006E7DD5">
              <w:rPr>
                <w:noProof/>
              </w:rPr>
              <w:t>.</w:t>
            </w:r>
          </w:p>
        </w:tc>
      </w:tr>
      <w:tr w:rsidR="006E7DD5" w:rsidRPr="00DE4890" w:rsidTr="00AE7CC1">
        <w:trPr>
          <w:trHeight w:val="1954"/>
        </w:trPr>
        <w:tc>
          <w:tcPr>
            <w:tcW w:w="1470" w:type="dxa"/>
            <w:shd w:val="clear" w:color="auto" w:fill="auto"/>
            <w:vAlign w:val="center"/>
          </w:tcPr>
          <w:p w:rsidR="006E7DD5" w:rsidRDefault="006E7DD5" w:rsidP="00AE7CC1">
            <w:pPr>
              <w:pStyle w:val="Textkrpermitte"/>
            </w:pPr>
            <w:r w:rsidRPr="00FC0F56">
              <w:rPr>
                <w:noProof/>
              </w:rPr>
              <w:drawing>
                <wp:inline distT="0" distB="0" distL="0" distR="0" wp14:anchorId="31BBF769" wp14:editId="130F485F">
                  <wp:extent cx="302701" cy="324000"/>
                  <wp:effectExtent l="0" t="0" r="2540" b="0"/>
                  <wp:docPr id="93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r>
              <w:t xml:space="preserve"> </w:t>
            </w:r>
          </w:p>
          <w:p w:rsidR="006E7DD5" w:rsidRDefault="006E7DD5" w:rsidP="00AE7CC1">
            <w:pPr>
              <w:pStyle w:val="Textkrpermitte"/>
            </w:pPr>
          </w:p>
          <w:p w:rsidR="006E7DD5" w:rsidRDefault="006E7DD5" w:rsidP="00AE7CC1">
            <w:pPr>
              <w:pStyle w:val="Textkrpermitte"/>
            </w:pPr>
            <w:r>
              <w:t>+</w:t>
            </w:r>
          </w:p>
          <w:p w:rsidR="006E7DD5" w:rsidRDefault="006E7DD5" w:rsidP="00AE7CC1">
            <w:pPr>
              <w:pStyle w:val="Textkrpermitte"/>
            </w:pPr>
          </w:p>
          <w:p w:rsidR="006E7DD5" w:rsidRPr="00F0156F" w:rsidRDefault="006E7DD5" w:rsidP="00AE7CC1">
            <w:pPr>
              <w:pStyle w:val="Textkrpermitte"/>
            </w:pPr>
            <w:r w:rsidRPr="00F0156F">
              <w:rPr>
                <w:noProof/>
              </w:rPr>
              <w:drawing>
                <wp:inline distT="0" distB="0" distL="0" distR="0" wp14:anchorId="4C581417" wp14:editId="6A079D4E">
                  <wp:extent cx="648335" cy="318770"/>
                  <wp:effectExtent l="0" t="0" r="0" b="0"/>
                  <wp:docPr id="93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6E7DD5" w:rsidP="006D0F0F">
            <w:pPr>
              <w:pStyle w:val="Textkrper"/>
              <w:jc w:val="center"/>
            </w:pPr>
            <w:r>
              <w:t>60</w:t>
            </w:r>
            <w:r w:rsidR="00414576">
              <w:t xml:space="preserve"> min</w:t>
            </w:r>
          </w:p>
        </w:tc>
        <w:tc>
          <w:tcPr>
            <w:tcW w:w="4961" w:type="dxa"/>
            <w:shd w:val="clear" w:color="auto" w:fill="auto"/>
            <w:vAlign w:val="center"/>
          </w:tcPr>
          <w:p w:rsidR="006E7DD5" w:rsidRDefault="006E7DD5" w:rsidP="00AE7CC1">
            <w:pPr>
              <w:pStyle w:val="Textkrper"/>
              <w:jc w:val="left"/>
              <w:rPr>
                <w:noProof/>
              </w:rPr>
            </w:pPr>
            <w:r>
              <w:rPr>
                <w:noProof/>
              </w:rPr>
              <w:t xml:space="preserve">Lerntempoduett: Wählen Sie sich einen Arbeitsauftrag (Scheibenbremse, Trommelbremse oder Bremsanlage Übersicht) und bearbeiten Sie diesen zunächst alleine. Vergleichen Sie anschließend ihre Ergebnisse mit </w:t>
            </w:r>
            <w:r w:rsidR="00BF1B20">
              <w:rPr>
                <w:noProof/>
              </w:rPr>
              <w:t xml:space="preserve">einer Mitschülerin oder einem Mitschüler, </w:t>
            </w:r>
            <w:r w:rsidR="006D0F0F">
              <w:rPr>
                <w:noProof/>
              </w:rPr>
              <w:t xml:space="preserve">die oder </w:t>
            </w:r>
            <w:r>
              <w:rPr>
                <w:noProof/>
              </w:rPr>
              <w:t>d</w:t>
            </w:r>
            <w:r w:rsidR="006D0F0F">
              <w:rPr>
                <w:noProof/>
              </w:rPr>
              <w:t>er</w:t>
            </w:r>
            <w:r>
              <w:rPr>
                <w:noProof/>
              </w:rPr>
              <w:t xml:space="preserve"> </w:t>
            </w:r>
            <w:r w:rsidR="006D0F0F">
              <w:rPr>
                <w:noProof/>
              </w:rPr>
              <w:t xml:space="preserve">die </w:t>
            </w:r>
            <w:r>
              <w:rPr>
                <w:noProof/>
              </w:rPr>
              <w:t>gleiche Aufgabe bearbeitet hat.</w:t>
            </w:r>
          </w:p>
          <w:p w:rsidR="006E7DD5" w:rsidRPr="00DE4890" w:rsidRDefault="006E7DD5" w:rsidP="00AE7CC1">
            <w:pPr>
              <w:pStyle w:val="Textkrper"/>
              <w:jc w:val="left"/>
              <w:rPr>
                <w:noProof/>
              </w:rPr>
            </w:pPr>
            <w:r>
              <w:rPr>
                <w:noProof/>
              </w:rPr>
              <w:t>Danach bearbeiten Sie die weiteren Aufträge nach der gleichen Vorgehensweise.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10E21829" wp14:editId="4CC5A50D">
                  <wp:extent cx="318770" cy="318770"/>
                  <wp:effectExtent l="0" t="0" r="0" b="0"/>
                  <wp:docPr id="93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414576" w:rsidP="006D0F0F">
            <w:pPr>
              <w:pStyle w:val="Textkrper"/>
              <w:jc w:val="center"/>
            </w:pPr>
            <w:r>
              <w:t>5 min</w:t>
            </w:r>
          </w:p>
        </w:tc>
        <w:tc>
          <w:tcPr>
            <w:tcW w:w="4961" w:type="dxa"/>
            <w:shd w:val="clear" w:color="auto" w:fill="auto"/>
            <w:vAlign w:val="center"/>
          </w:tcPr>
          <w:p w:rsidR="006E7DD5" w:rsidRPr="00DE4890" w:rsidRDefault="00F9397A" w:rsidP="00AE7CC1">
            <w:pPr>
              <w:pStyle w:val="Textkrper"/>
              <w:jc w:val="left"/>
              <w:rPr>
                <w:noProof/>
              </w:rPr>
            </w:pPr>
            <w:r>
              <w:rPr>
                <w:noProof/>
              </w:rPr>
              <w:t>Klärung der offenen Fragen</w:t>
            </w:r>
          </w:p>
        </w:tc>
      </w:tr>
    </w:tbl>
    <w:p w:rsidR="006E7DD5" w:rsidRPr="0045502B"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1700E9" w:rsidP="001700E9">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C504D3"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Pr="00C504D3" w:rsidRDefault="006E7DD5" w:rsidP="00AE7CC1">
            <w:pPr>
              <w:pStyle w:val="Tabelle6pt"/>
              <w:rPr>
                <w:color w:val="000000"/>
              </w:rPr>
            </w:pPr>
            <w:r w:rsidRPr="00C504D3">
              <w:lastRenderedPageBreak/>
              <w:br w:type="page"/>
              <w:t>Lernfeld</w:t>
            </w:r>
          </w:p>
          <w:p w:rsidR="006E7DD5" w:rsidRPr="00C504D3" w:rsidRDefault="006E7DD5" w:rsidP="00AE7CC1">
            <w:pPr>
              <w:pStyle w:val="TabelleKopflinks"/>
            </w:pPr>
            <w:r w:rsidRPr="00C504D3">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Pr="00C504D3" w:rsidRDefault="006E7DD5" w:rsidP="00AE7CC1">
            <w:pPr>
              <w:pStyle w:val="Tabelle6pt"/>
              <w:rPr>
                <w:color w:val="000000"/>
              </w:rPr>
            </w:pPr>
            <w:r w:rsidRPr="00C504D3">
              <w:t>Titel</w:t>
            </w:r>
          </w:p>
          <w:p w:rsidR="006E7DD5" w:rsidRPr="00C504D3" w:rsidRDefault="006E7DD5" w:rsidP="00AE7CC1">
            <w:pPr>
              <w:pStyle w:val="TabelleKopflinks"/>
            </w:pPr>
            <w:r>
              <w:t>Rollenspiel</w:t>
            </w:r>
          </w:p>
        </w:tc>
        <w:tc>
          <w:tcPr>
            <w:tcW w:w="188" w:type="dxa"/>
            <w:vMerge w:val="restart"/>
            <w:tcBorders>
              <w:top w:val="nil"/>
              <w:left w:val="single" w:sz="4" w:space="0" w:color="auto"/>
              <w:bottom w:val="nil"/>
              <w:right w:val="single" w:sz="4" w:space="0" w:color="auto"/>
            </w:tcBorders>
            <w:shd w:val="clear" w:color="auto" w:fill="FFFFFF"/>
          </w:tcPr>
          <w:p w:rsidR="006E7DD5" w:rsidRPr="00C504D3"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979EA" w:rsidRDefault="006E7DD5" w:rsidP="009979EA">
            <w:pPr>
              <w:pStyle w:val="TabelleKopfmitte"/>
            </w:pPr>
            <w:r w:rsidRPr="00C504D3">
              <w:t>F</w:t>
            </w:r>
            <w:r w:rsidR="009979EA">
              <w:t>ZT</w:t>
            </w:r>
          </w:p>
          <w:p w:rsidR="006E7DD5" w:rsidRPr="00C504D3" w:rsidRDefault="009979EA" w:rsidP="009979EA">
            <w:pPr>
              <w:pStyle w:val="TabelleKopfmitte"/>
              <w:rPr>
                <w:rFonts w:eastAsia="Calibri"/>
              </w:rPr>
            </w:pPr>
            <w:r>
              <w:t>02.02.01.01</w:t>
            </w:r>
          </w:p>
        </w:tc>
      </w:tr>
      <w:tr w:rsidR="006E7DD5" w:rsidRPr="00C504D3"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C504D3" w:rsidRDefault="006E7DD5" w:rsidP="00AE7CC1">
            <w:pPr>
              <w:pStyle w:val="Tabelle6pt"/>
            </w:pPr>
            <w:r w:rsidRPr="00C504D3">
              <w:t>Kompetenzbereiche:</w:t>
            </w:r>
          </w:p>
          <w:p w:rsidR="006E7DD5" w:rsidRPr="00C504D3" w:rsidRDefault="006E7DD5" w:rsidP="00AE7CC1">
            <w:pPr>
              <w:pStyle w:val="Kopf8ptafz"/>
            </w:pPr>
            <w:r w:rsidRPr="00C504D3">
              <w:t xml:space="preserve">Ich kann </w:t>
            </w:r>
            <w:r w:rsidR="00181CA4">
              <w:t xml:space="preserve">der Kundin oder </w:t>
            </w:r>
            <w:r w:rsidRPr="00C504D3">
              <w:t>dem Kunden geeignete Reparaturmethoden erklären.</w:t>
            </w:r>
          </w:p>
          <w:p w:rsidR="006E7DD5" w:rsidRPr="00C504D3" w:rsidRDefault="006E7DD5" w:rsidP="00AE7CC1">
            <w:pPr>
              <w:pStyle w:val="Kopf8ptafz"/>
            </w:pPr>
            <w:r w:rsidRPr="00C504D3">
              <w:rPr>
                <w:rFonts w:cs="Calibri"/>
                <w:szCs w:val="16"/>
              </w:rPr>
              <w:t xml:space="preserve">Ich kann mich in der Zusammenarbeit mit </w:t>
            </w:r>
            <w:r w:rsidR="006D0F0F">
              <w:rPr>
                <w:rFonts w:cs="Calibri"/>
                <w:szCs w:val="16"/>
              </w:rPr>
              <w:t xml:space="preserve">Kolleginnen und </w:t>
            </w:r>
            <w:r w:rsidRPr="00C504D3">
              <w:rPr>
                <w:rFonts w:cs="Calibri"/>
                <w:szCs w:val="16"/>
              </w:rPr>
              <w:t>Kollegen fachlich korrekt ausdrücken.</w:t>
            </w:r>
          </w:p>
        </w:tc>
        <w:tc>
          <w:tcPr>
            <w:tcW w:w="188" w:type="dxa"/>
            <w:vMerge/>
            <w:tcBorders>
              <w:left w:val="single" w:sz="4" w:space="0" w:color="auto"/>
              <w:bottom w:val="nil"/>
              <w:right w:val="nil"/>
            </w:tcBorders>
            <w:vAlign w:val="center"/>
            <w:hideMark/>
          </w:tcPr>
          <w:p w:rsidR="006E7DD5" w:rsidRPr="00C504D3"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C504D3" w:rsidTr="00AE7CC1">
              <w:trPr>
                <w:trHeight w:val="284"/>
              </w:trPr>
              <w:tc>
                <w:tcPr>
                  <w:tcW w:w="2090" w:type="dxa"/>
                  <w:shd w:val="clear" w:color="auto" w:fill="auto"/>
                </w:tcPr>
                <w:p w:rsidR="006E7DD5" w:rsidRPr="00C504D3" w:rsidRDefault="006E7DD5" w:rsidP="00AE7CC1">
                  <w:pPr>
                    <w:pStyle w:val="Textkrpermitte"/>
                  </w:pPr>
                  <w:proofErr w:type="spellStart"/>
                  <w:r w:rsidRPr="00C504D3">
                    <w:t>LernPROJEKT</w:t>
                  </w:r>
                  <w:proofErr w:type="spellEnd"/>
                </w:p>
              </w:tc>
            </w:tr>
            <w:tr w:rsidR="006E7DD5" w:rsidRPr="00C504D3" w:rsidTr="00AE7CC1">
              <w:trPr>
                <w:trHeight w:val="284"/>
              </w:trPr>
              <w:tc>
                <w:tcPr>
                  <w:tcW w:w="2090" w:type="dxa"/>
                  <w:tcBorders>
                    <w:bottom w:val="single" w:sz="4" w:space="0" w:color="auto"/>
                  </w:tcBorders>
                  <w:shd w:val="clear" w:color="auto" w:fill="auto"/>
                </w:tcPr>
                <w:p w:rsidR="006E7DD5" w:rsidRPr="00C504D3" w:rsidRDefault="006E7DD5" w:rsidP="00AE7CC1">
                  <w:pPr>
                    <w:pStyle w:val="Textkrpermitte"/>
                  </w:pPr>
                  <w:proofErr w:type="spellStart"/>
                  <w:r w:rsidRPr="00C504D3">
                    <w:t>LernTHEMA</w:t>
                  </w:r>
                  <w:proofErr w:type="spellEnd"/>
                </w:p>
              </w:tc>
            </w:tr>
            <w:tr w:rsidR="006E7DD5" w:rsidRPr="00C504D3" w:rsidTr="00AE7CC1">
              <w:trPr>
                <w:trHeight w:val="284"/>
              </w:trPr>
              <w:tc>
                <w:tcPr>
                  <w:tcW w:w="2090" w:type="dxa"/>
                  <w:tcBorders>
                    <w:bottom w:val="nil"/>
                  </w:tcBorders>
                  <w:shd w:val="clear" w:color="auto" w:fill="D9D9D9" w:themeFill="background1" w:themeFillShade="D9"/>
                </w:tcPr>
                <w:p w:rsidR="006E7DD5" w:rsidRPr="00C504D3" w:rsidRDefault="006E7DD5" w:rsidP="00AE7CC1">
                  <w:pPr>
                    <w:pStyle w:val="TabelleKopfmitte"/>
                  </w:pPr>
                  <w:proofErr w:type="spellStart"/>
                  <w:r w:rsidRPr="00C504D3">
                    <w:t>LernSCHRITT</w:t>
                  </w:r>
                  <w:proofErr w:type="spellEnd"/>
                </w:p>
              </w:tc>
            </w:tr>
          </w:tbl>
          <w:p w:rsidR="006E7DD5" w:rsidRPr="00C504D3" w:rsidRDefault="006E7DD5" w:rsidP="00AE7CC1"/>
        </w:tc>
      </w:tr>
      <w:tr w:rsidR="006E7DD5" w:rsidRPr="00C504D3" w:rsidTr="00AE7CC1">
        <w:trPr>
          <w:trHeight w:val="149"/>
        </w:trPr>
        <w:tc>
          <w:tcPr>
            <w:tcW w:w="7348" w:type="dxa"/>
            <w:gridSpan w:val="3"/>
            <w:tcBorders>
              <w:top w:val="single" w:sz="4" w:space="0" w:color="auto"/>
              <w:left w:val="nil"/>
              <w:right w:val="nil"/>
            </w:tcBorders>
          </w:tcPr>
          <w:p w:rsidR="006E7DD5" w:rsidRPr="00C504D3" w:rsidRDefault="006E7DD5" w:rsidP="00AE7CC1"/>
        </w:tc>
        <w:tc>
          <w:tcPr>
            <w:tcW w:w="196" w:type="dxa"/>
            <w:gridSpan w:val="2"/>
            <w:tcBorders>
              <w:top w:val="nil"/>
              <w:left w:val="nil"/>
              <w:right w:val="nil"/>
            </w:tcBorders>
          </w:tcPr>
          <w:p w:rsidR="006E7DD5" w:rsidRPr="00C504D3" w:rsidRDefault="006E7DD5" w:rsidP="00AE7CC1"/>
        </w:tc>
        <w:tc>
          <w:tcPr>
            <w:tcW w:w="2095" w:type="dxa"/>
            <w:tcBorders>
              <w:top w:val="single" w:sz="4" w:space="0" w:color="auto"/>
              <w:left w:val="nil"/>
              <w:right w:val="nil"/>
            </w:tcBorders>
          </w:tcPr>
          <w:p w:rsidR="006E7DD5" w:rsidRPr="00C504D3" w:rsidRDefault="006E7DD5" w:rsidP="00AE7CC1"/>
        </w:tc>
      </w:tr>
      <w:tr w:rsidR="006E7DD5" w:rsidRPr="00C504D3" w:rsidTr="00AE7CC1">
        <w:trPr>
          <w:trHeight w:val="443"/>
        </w:trPr>
        <w:tc>
          <w:tcPr>
            <w:tcW w:w="4818" w:type="dxa"/>
            <w:gridSpan w:val="2"/>
            <w:vMerge w:val="restart"/>
            <w:tcBorders>
              <w:left w:val="single" w:sz="4" w:space="0" w:color="auto"/>
              <w:right w:val="single" w:sz="4" w:space="0" w:color="auto"/>
            </w:tcBorders>
          </w:tcPr>
          <w:p w:rsidR="006E7DD5" w:rsidRPr="00C504D3" w:rsidRDefault="006E7DD5" w:rsidP="00AE7CC1">
            <w:pPr>
              <w:pStyle w:val="Tabelle6pt"/>
            </w:pPr>
            <w:r w:rsidRPr="00C504D3">
              <w:t>Kompetenzen:</w:t>
            </w:r>
          </w:p>
          <w:p w:rsidR="006E7DD5" w:rsidRPr="00C504D3" w:rsidRDefault="006E7DD5" w:rsidP="00AE7CC1">
            <w:pPr>
              <w:pStyle w:val="Kopf8ptafz"/>
            </w:pPr>
            <w:r w:rsidRPr="00C504D3">
              <w:t>Ich kann eine Kundenbeanstandung sachlogisch eingrenzen.</w:t>
            </w:r>
          </w:p>
          <w:p w:rsidR="006E7DD5" w:rsidRPr="00C504D3" w:rsidRDefault="00181CA4" w:rsidP="00AE7CC1">
            <w:pPr>
              <w:pStyle w:val="Kopf8ptafz"/>
            </w:pPr>
            <w:r>
              <w:t>Ich kann einer</w:t>
            </w:r>
            <w:r w:rsidR="006E7DD5" w:rsidRPr="00C504D3">
              <w:t xml:space="preserve"> </w:t>
            </w:r>
            <w:r>
              <w:t>Kundin oder einem Kunden</w:t>
            </w:r>
            <w:r w:rsidR="006E7DD5" w:rsidRPr="00C504D3">
              <w:t xml:space="preserve"> ein Lösungskonzept für seine Beanstandung anbieten.</w:t>
            </w:r>
          </w:p>
          <w:p w:rsidR="006E7DD5" w:rsidRPr="00C504D3" w:rsidRDefault="00181CA4" w:rsidP="00AE7CC1">
            <w:pPr>
              <w:pStyle w:val="Kopf8ptafz"/>
            </w:pPr>
            <w:r>
              <w:t>Ich kann mit einer Kundi</w:t>
            </w:r>
            <w:r w:rsidR="006E7DD5" w:rsidRPr="00C504D3">
              <w:t xml:space="preserve">n </w:t>
            </w:r>
            <w:r>
              <w:t xml:space="preserve">oder einem Kunden </w:t>
            </w:r>
            <w:r w:rsidR="006E7DD5" w:rsidRPr="00C504D3">
              <w:t>einen Werkstat</w:t>
            </w:r>
            <w:r w:rsidR="006E7DD5" w:rsidRPr="00C504D3">
              <w:t>t</w:t>
            </w:r>
            <w:r w:rsidR="006E7DD5" w:rsidRPr="00C504D3">
              <w:t>termin vereinbaren.</w:t>
            </w:r>
          </w:p>
        </w:tc>
        <w:tc>
          <w:tcPr>
            <w:tcW w:w="4821" w:type="dxa"/>
            <w:gridSpan w:val="4"/>
            <w:tcBorders>
              <w:left w:val="single" w:sz="4" w:space="0" w:color="auto"/>
              <w:right w:val="single" w:sz="4" w:space="0" w:color="auto"/>
            </w:tcBorders>
          </w:tcPr>
          <w:p w:rsidR="006E7DD5" w:rsidRPr="00C504D3" w:rsidRDefault="006E7DD5" w:rsidP="00AE7CC1">
            <w:pPr>
              <w:pStyle w:val="Tabelle6pt"/>
            </w:pPr>
            <w:r w:rsidRPr="00C504D3">
              <w:t>Was Sie schon können sollten:</w:t>
            </w:r>
          </w:p>
          <w:p w:rsidR="006E7DD5" w:rsidRPr="00C504D3" w:rsidRDefault="006E7DD5" w:rsidP="00AE7CC1">
            <w:pPr>
              <w:pStyle w:val="Kopf8ptafz"/>
            </w:pPr>
            <w:r w:rsidRPr="00C504D3">
              <w:t>Ich kann schon frei vor der Klasse sprechen.</w:t>
            </w:r>
          </w:p>
          <w:p w:rsidR="006E7DD5" w:rsidRPr="00C504D3" w:rsidRDefault="006E7DD5" w:rsidP="00AE7CC1">
            <w:pPr>
              <w:pStyle w:val="Kopf8ptafz"/>
            </w:pPr>
            <w:r w:rsidRPr="00C504D3">
              <w:t>Ich kann die grundlegenden Regeln einer Präsentation anwe</w:t>
            </w:r>
            <w:r w:rsidRPr="00C504D3">
              <w:t>n</w:t>
            </w:r>
            <w:r w:rsidRPr="00C504D3">
              <w:t>den.</w:t>
            </w:r>
          </w:p>
        </w:tc>
      </w:tr>
      <w:tr w:rsidR="006E7DD5" w:rsidRPr="00C504D3" w:rsidTr="00AE7CC1">
        <w:trPr>
          <w:trHeight w:val="443"/>
        </w:trPr>
        <w:tc>
          <w:tcPr>
            <w:tcW w:w="4818" w:type="dxa"/>
            <w:gridSpan w:val="2"/>
            <w:vMerge/>
            <w:tcBorders>
              <w:left w:val="single" w:sz="4" w:space="0" w:color="auto"/>
              <w:right w:val="single" w:sz="4" w:space="0" w:color="auto"/>
            </w:tcBorders>
          </w:tcPr>
          <w:p w:rsidR="006E7DD5" w:rsidRPr="00C504D3" w:rsidRDefault="006E7DD5" w:rsidP="00AE7CC1">
            <w:pPr>
              <w:pStyle w:val="Tabelle6pt"/>
            </w:pPr>
          </w:p>
        </w:tc>
        <w:tc>
          <w:tcPr>
            <w:tcW w:w="4821" w:type="dxa"/>
            <w:gridSpan w:val="4"/>
            <w:tcBorders>
              <w:left w:val="single" w:sz="4" w:space="0" w:color="auto"/>
              <w:right w:val="single" w:sz="4" w:space="0" w:color="auto"/>
            </w:tcBorders>
          </w:tcPr>
          <w:p w:rsidR="006E7DD5" w:rsidRPr="00C504D3" w:rsidRDefault="006E7DD5" w:rsidP="00AE7CC1">
            <w:pPr>
              <w:pStyle w:val="Tabelle6pt"/>
            </w:pPr>
            <w:r w:rsidRPr="00C504D3">
              <w:t>Wofür Sie das benötigen:</w:t>
            </w:r>
          </w:p>
          <w:p w:rsidR="006E7DD5" w:rsidRPr="00C504D3" w:rsidRDefault="00181CA4" w:rsidP="00AE7CC1">
            <w:pPr>
              <w:pStyle w:val="Kopf8ptafz"/>
            </w:pPr>
            <w:r>
              <w:t>für die Kommunikation mit Kundinne</w:t>
            </w:r>
            <w:r w:rsidR="00414576">
              <w:t>n</w:t>
            </w:r>
            <w:r>
              <w:t xml:space="preserve"> und Kunden</w:t>
            </w:r>
          </w:p>
        </w:tc>
      </w:tr>
      <w:tr w:rsidR="006E7DD5" w:rsidRPr="00C504D3" w:rsidTr="00AE7CC1">
        <w:trPr>
          <w:trHeight w:val="443"/>
        </w:trPr>
        <w:tc>
          <w:tcPr>
            <w:tcW w:w="4818" w:type="dxa"/>
            <w:gridSpan w:val="2"/>
            <w:vMerge/>
            <w:tcBorders>
              <w:left w:val="single" w:sz="4" w:space="0" w:color="auto"/>
              <w:right w:val="single" w:sz="4" w:space="0" w:color="auto"/>
            </w:tcBorders>
          </w:tcPr>
          <w:p w:rsidR="006E7DD5" w:rsidRPr="00C504D3" w:rsidRDefault="006E7DD5" w:rsidP="00AE7CC1">
            <w:pPr>
              <w:pStyle w:val="Tabelle6pt"/>
            </w:pPr>
          </w:p>
        </w:tc>
        <w:tc>
          <w:tcPr>
            <w:tcW w:w="4821" w:type="dxa"/>
            <w:gridSpan w:val="4"/>
            <w:tcBorders>
              <w:left w:val="single" w:sz="4" w:space="0" w:color="auto"/>
              <w:right w:val="single" w:sz="4" w:space="0" w:color="auto"/>
            </w:tcBorders>
          </w:tcPr>
          <w:p w:rsidR="006E7DD5" w:rsidRPr="00C504D3" w:rsidRDefault="006E7DD5" w:rsidP="00AE7CC1">
            <w:pPr>
              <w:pStyle w:val="Tabelle6pt"/>
            </w:pPr>
            <w:r w:rsidRPr="00C504D3">
              <w:t>Wie Sie Ihr Können prüfen können:</w:t>
            </w:r>
          </w:p>
          <w:p w:rsidR="006E7DD5" w:rsidRPr="00C504D3" w:rsidRDefault="006E7DD5" w:rsidP="00414576">
            <w:pPr>
              <w:pStyle w:val="Kopf8ptafz"/>
              <w:numPr>
                <w:ilvl w:val="0"/>
                <w:numId w:val="0"/>
              </w:numPr>
              <w:ind w:left="227"/>
            </w:pPr>
          </w:p>
        </w:tc>
      </w:tr>
    </w:tbl>
    <w:p w:rsidR="006E7DD5" w:rsidRPr="00E82223" w:rsidRDefault="006E7DD5" w:rsidP="000214C6">
      <w:pPr>
        <w:pStyle w:val="berschrift1"/>
      </w:pPr>
      <w:r w:rsidRPr="004C1005">
        <w:rPr>
          <w:noProof/>
          <w:sz w:val="24"/>
        </w:rPr>
        <w:drawing>
          <wp:anchor distT="0" distB="0" distL="114300" distR="114300" simplePos="0" relativeHeight="251676672" behindDoc="0" locked="0" layoutInCell="0" allowOverlap="1" wp14:anchorId="6CDED4B5" wp14:editId="3B93144C">
            <wp:simplePos x="0" y="0"/>
            <wp:positionH relativeFrom="rightMargin">
              <wp:posOffset>828040</wp:posOffset>
            </wp:positionH>
            <wp:positionV relativeFrom="paragraph">
              <wp:posOffset>0</wp:posOffset>
            </wp:positionV>
            <wp:extent cx="349200" cy="320400"/>
            <wp:effectExtent l="0" t="0" r="0" b="3810"/>
            <wp:wrapNone/>
            <wp:docPr id="93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1005">
        <w:rPr>
          <w:noProof/>
          <w:sz w:val="24"/>
        </w:rPr>
        <w:drawing>
          <wp:anchor distT="0" distB="0" distL="114300" distR="114300" simplePos="0" relativeHeight="251675648" behindDoc="0" locked="0" layoutInCell="0" allowOverlap="1" wp14:anchorId="147E7AB5" wp14:editId="53363616">
            <wp:simplePos x="0" y="0"/>
            <wp:positionH relativeFrom="rightMargin">
              <wp:posOffset>467995</wp:posOffset>
            </wp:positionH>
            <wp:positionV relativeFrom="paragraph">
              <wp:posOffset>0</wp:posOffset>
            </wp:positionV>
            <wp:extent cx="349885" cy="320675"/>
            <wp:effectExtent l="0" t="0" r="0" b="3175"/>
            <wp:wrapNone/>
            <wp:docPr id="94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1005">
        <w:rPr>
          <w:noProof/>
          <w:sz w:val="24"/>
        </w:rPr>
        <w:drawing>
          <wp:anchor distT="0" distB="0" distL="114300" distR="114300" simplePos="0" relativeHeight="251674624" behindDoc="0" locked="0" layoutInCell="0" allowOverlap="1" wp14:anchorId="61C5DD01" wp14:editId="7EBC6898">
            <wp:simplePos x="0" y="0"/>
            <wp:positionH relativeFrom="rightMargin">
              <wp:posOffset>107950</wp:posOffset>
            </wp:positionH>
            <wp:positionV relativeFrom="paragraph">
              <wp:posOffset>0</wp:posOffset>
            </wp:positionV>
            <wp:extent cx="349885" cy="320675"/>
            <wp:effectExtent l="0" t="0" r="0" b="3175"/>
            <wp:wrapNone/>
            <wp:docPr id="94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0214C6" w:rsidRPr="00C504D3">
        <w:t>Arbeitsauftrag: Rollenspiel</w:t>
      </w:r>
    </w:p>
    <w:p w:rsidR="006E7DD5" w:rsidRDefault="006E7DD5" w:rsidP="006E7DD5">
      <w:r>
        <w:rPr>
          <w:noProof/>
        </w:rPr>
        <w:t>Ein Kunde kommt mit der Mitteilung über Geräusche an der Bremsanlage und einer leuchtenden Belagverschleißanzeige in die Werkstatt.</w:t>
      </w:r>
    </w:p>
    <w:p w:rsidR="006E7DD5" w:rsidRDefault="006E7DD5" w:rsidP="006E7DD5">
      <w:r>
        <w:rPr>
          <w:noProof/>
          <w:lang w:eastAsia="de-DE"/>
        </w:rPr>
        <w:drawing>
          <wp:anchor distT="0" distB="0" distL="114300" distR="114300" simplePos="0" relativeHeight="251669504" behindDoc="0" locked="0" layoutInCell="0" allowOverlap="1" wp14:anchorId="1D058B61" wp14:editId="78C0BAF6">
            <wp:simplePos x="0" y="0"/>
            <wp:positionH relativeFrom="rightMargin">
              <wp:posOffset>107950</wp:posOffset>
            </wp:positionH>
            <wp:positionV relativeFrom="paragraph">
              <wp:posOffset>74295</wp:posOffset>
            </wp:positionV>
            <wp:extent cx="532765" cy="323850"/>
            <wp:effectExtent l="0" t="0" r="635" b="0"/>
            <wp:wrapNone/>
            <wp:docPr id="94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r>
        <w:t>Entwickeln S</w:t>
      </w:r>
      <w:r w:rsidRPr="006569E6">
        <w:t xml:space="preserve">ie gemeinsam in </w:t>
      </w:r>
      <w:r w:rsidR="00234617">
        <w:t>I</w:t>
      </w:r>
      <w:r w:rsidRPr="006569E6">
        <w:t xml:space="preserve">hrer Gruppe </w:t>
      </w:r>
      <w:r w:rsidR="006D0F0F">
        <w:t xml:space="preserve">(4 – </w:t>
      </w:r>
      <w:r>
        <w:t>5 Personen) ein Rollenspiel a</w:t>
      </w:r>
      <w:r>
        <w:t>n</w:t>
      </w:r>
      <w:r>
        <w:t>hand einer Kundenbeanstandung nach folgenden Kriterien:</w:t>
      </w:r>
    </w:p>
    <w:p w:rsidR="006E7DD5" w:rsidRDefault="00234617" w:rsidP="006E7DD5">
      <w:pPr>
        <w:pStyle w:val="AufgabeKasten"/>
      </w:pPr>
      <w:r>
        <w:t xml:space="preserve">  </w:t>
      </w:r>
      <w:r w:rsidR="006E7DD5">
        <w:t xml:space="preserve">Angemessene Begrüßung </w:t>
      </w:r>
      <w:r w:rsidR="00181CA4">
        <w:t xml:space="preserve">der Kundin oder </w:t>
      </w:r>
      <w:r w:rsidR="006E7DD5">
        <w:t>des Kunden</w:t>
      </w:r>
    </w:p>
    <w:p w:rsidR="006E7DD5" w:rsidRDefault="00234617" w:rsidP="006E7DD5">
      <w:pPr>
        <w:pStyle w:val="AufgabeKasten"/>
      </w:pPr>
      <w:r>
        <w:t xml:space="preserve">  </w:t>
      </w:r>
      <w:r w:rsidR="006E7DD5">
        <w:t>Beachtung von Mimik und Gestik</w:t>
      </w:r>
    </w:p>
    <w:p w:rsidR="006E7DD5" w:rsidRDefault="00234617" w:rsidP="006E7DD5">
      <w:pPr>
        <w:pStyle w:val="AufgabeKasten"/>
      </w:pPr>
      <w:r>
        <w:t xml:space="preserve">  </w:t>
      </w:r>
      <w:r w:rsidR="006E7DD5">
        <w:t>Eingrenzung des Problems durch gezieltes Nachfragen</w:t>
      </w:r>
    </w:p>
    <w:p w:rsidR="006E7DD5" w:rsidRDefault="00234617" w:rsidP="006E7DD5">
      <w:pPr>
        <w:pStyle w:val="AufgabeKasten"/>
      </w:pPr>
      <w:r>
        <w:t xml:space="preserve">  </w:t>
      </w:r>
      <w:r w:rsidR="006E7DD5">
        <w:t xml:space="preserve">Feststellen des Wartungsaufwandes </w:t>
      </w:r>
    </w:p>
    <w:p w:rsidR="006E7DD5" w:rsidRDefault="00234617" w:rsidP="006E7DD5">
      <w:pPr>
        <w:pStyle w:val="AufgabeKasten"/>
      </w:pPr>
      <w:r>
        <w:t xml:space="preserve">  </w:t>
      </w:r>
      <w:r w:rsidR="006E7DD5">
        <w:t>Anbieten eines Werkstatttermins und eines Ersatzfahrzeugs</w:t>
      </w:r>
    </w:p>
    <w:p w:rsidR="006E7DD5" w:rsidRDefault="00234617" w:rsidP="006E7DD5">
      <w:pPr>
        <w:pStyle w:val="AufgabeKasten"/>
      </w:pPr>
      <w:r>
        <w:t xml:space="preserve">  </w:t>
      </w:r>
      <w:r w:rsidR="006E7DD5">
        <w:t xml:space="preserve">Angemessene Verabschiedung </w:t>
      </w:r>
      <w:r w:rsidR="00181CA4">
        <w:t>der Kundin oder des Kunden</w:t>
      </w:r>
    </w:p>
    <w:p w:rsidR="006E7DD5" w:rsidRDefault="006E7DD5" w:rsidP="006E7DD5">
      <w:pPr>
        <w:pStyle w:val="AufgabeKasten"/>
        <w:numPr>
          <w:ilvl w:val="0"/>
          <w:numId w:val="0"/>
        </w:numPr>
        <w:ind w:left="568" w:hanging="284"/>
      </w:pPr>
    </w:p>
    <w:p w:rsidR="006E7DD5" w:rsidRDefault="006D0F0F" w:rsidP="006E7DD5">
      <w:r>
        <w:t>Halten Sie I</w:t>
      </w:r>
      <w:r w:rsidR="006E7DD5">
        <w:t xml:space="preserve">hre Überlegungen schriftlich fest. </w:t>
      </w:r>
    </w:p>
    <w:p w:rsidR="006E7DD5" w:rsidRPr="006569E6" w:rsidRDefault="006E7DD5" w:rsidP="006E7DD5">
      <w:r>
        <w:t>Legen Sie in der Gruppe fest, wer welche Rolle übernimmt.</w:t>
      </w:r>
    </w:p>
    <w:p w:rsidR="006E7DD5" w:rsidRPr="006569E6"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1700E9" w:rsidP="001700E9">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Kundenauftrag</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979EA" w:rsidRDefault="009979EA" w:rsidP="00AE7CC1">
            <w:pPr>
              <w:pStyle w:val="TabelleKopfmitte"/>
            </w:pPr>
            <w:r>
              <w:t>FZT</w:t>
            </w:r>
          </w:p>
          <w:p w:rsidR="006E7DD5" w:rsidRPr="00B51DE9" w:rsidRDefault="009979EA" w:rsidP="00AE7CC1">
            <w:pPr>
              <w:pStyle w:val="TabelleKopfmitte"/>
              <w:rPr>
                <w:rFonts w:eastAsia="Calibri"/>
              </w:rPr>
            </w:pPr>
            <w:r>
              <w:t>02.02.01.02</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rsidRPr="007F17E8">
              <w:t>Ich kann einem Fahrzeuginformationssystem und der Fachliteratur die erforderlichen Informationen entnehmen und erklären.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30492E">
            <w:pPr>
              <w:pStyle w:val="Kopf8ptafz"/>
              <w:numPr>
                <w:ilvl w:val="0"/>
                <w:numId w:val="18"/>
              </w:numPr>
            </w:pPr>
            <w:r>
              <w:t>Ich kann die notwendige Schritte einer Auftragsabwicklung nennen.</w:t>
            </w:r>
          </w:p>
          <w:p w:rsidR="006E7DD5" w:rsidRDefault="006E7DD5" w:rsidP="0030492E">
            <w:pPr>
              <w:pStyle w:val="Kopf8ptafz"/>
              <w:numPr>
                <w:ilvl w:val="0"/>
                <w:numId w:val="18"/>
              </w:numPr>
            </w:pPr>
            <w:r>
              <w:t xml:space="preserve">Ich kann die Notwendigkeit einer Auftragsabwicklung </w:t>
            </w:r>
            <w:r w:rsidR="00181CA4">
              <w:t xml:space="preserve">einer Kundin oder </w:t>
            </w:r>
            <w:r>
              <w:t>einem Kunden erläutern.</w:t>
            </w:r>
          </w:p>
          <w:p w:rsidR="006E7DD5" w:rsidRDefault="006E7DD5" w:rsidP="0030492E">
            <w:pPr>
              <w:pStyle w:val="Kopf8ptafz"/>
              <w:numPr>
                <w:ilvl w:val="0"/>
                <w:numId w:val="18"/>
              </w:numPr>
            </w:pPr>
            <w:r>
              <w:t>Ich kann einen Kundenauftrag dokumentieren.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Umgang mit werkstattspezifischer Software und Handhabung der Zulassungsbescheinigung.</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6E7DD5" w:rsidP="00CB08C4">
            <w:pPr>
              <w:pStyle w:val="Kopf8ptafz"/>
              <w:numPr>
                <w:ilvl w:val="0"/>
                <w:numId w:val="0"/>
              </w:numPr>
              <w:ind w:left="227"/>
            </w:pP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A2AFD">
            <w:pPr>
              <w:pStyle w:val="Kopf8ptafz"/>
            </w:pPr>
            <w:r>
              <w:t>Kontrolle durch eine weitere</w:t>
            </w:r>
            <w:r w:rsidR="00AA2AFD">
              <w:t xml:space="preserve"> Mitschülerin oder einen Mitschüler</w:t>
            </w:r>
          </w:p>
        </w:tc>
      </w:tr>
    </w:tbl>
    <w:p w:rsidR="006E7DD5" w:rsidRDefault="00AE7CC1" w:rsidP="006E7DD5">
      <w:r>
        <w:rPr>
          <w:noProof/>
          <w:sz w:val="24"/>
          <w:lang w:eastAsia="de-DE"/>
        </w:rPr>
        <w:drawing>
          <wp:anchor distT="0" distB="0" distL="114300" distR="114300" simplePos="0" relativeHeight="251671552" behindDoc="0" locked="0" layoutInCell="0" allowOverlap="1" wp14:anchorId="14D16E73" wp14:editId="4186E7A7">
            <wp:simplePos x="0" y="0"/>
            <wp:positionH relativeFrom="rightMargin">
              <wp:posOffset>170180</wp:posOffset>
            </wp:positionH>
            <wp:positionV relativeFrom="paragraph">
              <wp:posOffset>-1905</wp:posOffset>
            </wp:positionV>
            <wp:extent cx="349885" cy="320675"/>
            <wp:effectExtent l="0" t="0" r="0" b="3175"/>
            <wp:wrapNone/>
            <wp:docPr id="94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72576" behindDoc="0" locked="0" layoutInCell="0" allowOverlap="1" wp14:anchorId="6F71BC25" wp14:editId="794BC668">
            <wp:simplePos x="0" y="0"/>
            <wp:positionH relativeFrom="rightMargin">
              <wp:posOffset>530225</wp:posOffset>
            </wp:positionH>
            <wp:positionV relativeFrom="paragraph">
              <wp:posOffset>-1905</wp:posOffset>
            </wp:positionV>
            <wp:extent cx="349885" cy="320675"/>
            <wp:effectExtent l="0" t="0" r="0" b="3175"/>
            <wp:wrapNone/>
            <wp:docPr id="94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73600" behindDoc="0" locked="0" layoutInCell="0" allowOverlap="1" wp14:anchorId="6B07846E" wp14:editId="1A706B85">
            <wp:simplePos x="0" y="0"/>
            <wp:positionH relativeFrom="rightMargin">
              <wp:posOffset>890270</wp:posOffset>
            </wp:positionH>
            <wp:positionV relativeFrom="paragraph">
              <wp:posOffset>-1905</wp:posOffset>
            </wp:positionV>
            <wp:extent cx="348615" cy="320040"/>
            <wp:effectExtent l="0" t="0" r="0" b="3810"/>
            <wp:wrapNone/>
            <wp:docPr id="94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r w:rsidRPr="004C1005">
        <w:rPr>
          <w:b/>
        </w:rPr>
        <w:t>Aufgabe:</w:t>
      </w:r>
      <w:r>
        <w:t xml:space="preserve"> Füllen Sie mit Hilfe der Zulassungsbescheinigung die Auftragskarte aus. Vermerken Sie auch die Kundenbeanstandung.</w:t>
      </w:r>
    </w:p>
    <w:p w:rsidR="006E7DD5" w:rsidRDefault="006E7DD5" w:rsidP="006E7DD5"/>
    <w:tbl>
      <w:tblPr>
        <w:tblW w:w="9932" w:type="dxa"/>
        <w:tblInd w:w="-45" w:type="dxa"/>
        <w:tblBorders>
          <w:top w:val="double" w:sz="12" w:space="0" w:color="auto"/>
          <w:left w:val="double" w:sz="12" w:space="0" w:color="auto"/>
          <w:bottom w:val="double" w:sz="12" w:space="0" w:color="auto"/>
          <w:right w:val="double" w:sz="12" w:space="0" w:color="auto"/>
          <w:insideH w:val="single" w:sz="6" w:space="0" w:color="auto"/>
          <w:insideV w:val="single" w:sz="6" w:space="0" w:color="auto"/>
        </w:tblBorders>
        <w:tblLayout w:type="fixed"/>
        <w:tblLook w:val="01E0" w:firstRow="1" w:lastRow="1" w:firstColumn="1" w:lastColumn="1" w:noHBand="0" w:noVBand="0"/>
      </w:tblPr>
      <w:tblGrid>
        <w:gridCol w:w="45"/>
        <w:gridCol w:w="2088"/>
        <w:gridCol w:w="986"/>
        <w:gridCol w:w="994"/>
        <w:gridCol w:w="705"/>
        <w:gridCol w:w="1104"/>
        <w:gridCol w:w="1426"/>
        <w:gridCol w:w="188"/>
        <w:gridCol w:w="8"/>
        <w:gridCol w:w="352"/>
        <w:gridCol w:w="1743"/>
        <w:gridCol w:w="293"/>
      </w:tblGrid>
      <w:tr w:rsidR="006E7DD5" w:rsidTr="00AE7CC1">
        <w:trPr>
          <w:gridBefore w:val="1"/>
          <w:wBefore w:w="45" w:type="dxa"/>
          <w:trHeight w:val="1134"/>
        </w:trPr>
        <w:tc>
          <w:tcPr>
            <w:tcW w:w="4068" w:type="dxa"/>
            <w:gridSpan w:val="3"/>
            <w:tcBorders>
              <w:bottom w:val="single" w:sz="4" w:space="0" w:color="auto"/>
            </w:tcBorders>
            <w:shd w:val="clear" w:color="auto" w:fill="auto"/>
            <w:vAlign w:val="center"/>
          </w:tcPr>
          <w:p w:rsidR="006E7DD5" w:rsidRDefault="006E7DD5" w:rsidP="00AE7CC1">
            <w:pPr>
              <w:jc w:val="center"/>
            </w:pPr>
            <w:r>
              <w:t>Manufaktur für Rennsport</w:t>
            </w:r>
          </w:p>
          <w:p w:rsidR="006E7DD5" w:rsidRDefault="006E7DD5" w:rsidP="00AE7CC1">
            <w:pPr>
              <w:jc w:val="center"/>
            </w:pPr>
            <w:r>
              <w:t>Ringstraße 1</w:t>
            </w:r>
          </w:p>
          <w:p w:rsidR="006E7DD5" w:rsidRPr="00A4155E" w:rsidRDefault="006E7DD5" w:rsidP="00AE7CC1">
            <w:pPr>
              <w:jc w:val="center"/>
            </w:pPr>
            <w:r>
              <w:t>76669 Musterhausen</w:t>
            </w:r>
          </w:p>
        </w:tc>
        <w:tc>
          <w:tcPr>
            <w:tcW w:w="5819" w:type="dxa"/>
            <w:gridSpan w:val="8"/>
            <w:tcBorders>
              <w:bottom w:val="single" w:sz="4" w:space="0" w:color="auto"/>
            </w:tcBorders>
            <w:shd w:val="clear" w:color="auto" w:fill="auto"/>
            <w:vAlign w:val="center"/>
          </w:tcPr>
          <w:p w:rsidR="006E7DD5" w:rsidRDefault="006E7DD5" w:rsidP="00AE7CC1">
            <w:pPr>
              <w:jc w:val="center"/>
            </w:pPr>
          </w:p>
          <w:p w:rsidR="006E7DD5" w:rsidRDefault="006E7DD5" w:rsidP="00AE7CC1">
            <w:pPr>
              <w:jc w:val="center"/>
            </w:pPr>
            <w:r w:rsidRPr="00A4155E">
              <w:rPr>
                <w:b/>
                <w:sz w:val="28"/>
                <w:szCs w:val="28"/>
              </w:rPr>
              <w:t>Auftrags-/Arbeitskarte</w:t>
            </w:r>
          </w:p>
          <w:p w:rsidR="006E7DD5" w:rsidRDefault="006E7DD5" w:rsidP="00AE7CC1">
            <w:pPr>
              <w:jc w:val="center"/>
            </w:pPr>
          </w:p>
        </w:tc>
      </w:tr>
      <w:tr w:rsidR="006E7DD5" w:rsidTr="00AE7CC1">
        <w:trPr>
          <w:gridBefore w:val="1"/>
          <w:wBefore w:w="45" w:type="dxa"/>
          <w:trHeight w:val="567"/>
        </w:trPr>
        <w:tc>
          <w:tcPr>
            <w:tcW w:w="2088" w:type="dxa"/>
            <w:shd w:val="clear" w:color="auto" w:fill="auto"/>
          </w:tcPr>
          <w:p w:rsidR="006E7DD5" w:rsidRPr="00A4155E" w:rsidRDefault="006E7DD5" w:rsidP="00AE7CC1">
            <w:pPr>
              <w:rPr>
                <w:b/>
              </w:rPr>
            </w:pPr>
            <w:r w:rsidRPr="00A4155E">
              <w:rPr>
                <w:b/>
                <w:sz w:val="16"/>
                <w:szCs w:val="16"/>
              </w:rPr>
              <w:t>Kunden-Nr.</w:t>
            </w:r>
          </w:p>
          <w:p w:rsidR="006E7DD5" w:rsidRPr="00A4155E" w:rsidRDefault="006E7DD5" w:rsidP="00AE7CC1">
            <w:pPr>
              <w:rPr>
                <w:sz w:val="28"/>
                <w:szCs w:val="28"/>
              </w:rPr>
            </w:pPr>
          </w:p>
        </w:tc>
        <w:tc>
          <w:tcPr>
            <w:tcW w:w="1980" w:type="dxa"/>
            <w:gridSpan w:val="2"/>
            <w:shd w:val="clear" w:color="auto" w:fill="auto"/>
          </w:tcPr>
          <w:p w:rsidR="006E7DD5" w:rsidRPr="00A4155E" w:rsidRDefault="006E7DD5" w:rsidP="00AE7CC1">
            <w:pPr>
              <w:rPr>
                <w:b/>
                <w:sz w:val="16"/>
                <w:szCs w:val="16"/>
              </w:rPr>
            </w:pPr>
            <w:r w:rsidRPr="00A4155E">
              <w:rPr>
                <w:b/>
                <w:sz w:val="16"/>
                <w:szCs w:val="16"/>
              </w:rPr>
              <w:t>Rechnungs-Nr.</w:t>
            </w:r>
          </w:p>
          <w:p w:rsidR="006E7DD5" w:rsidRPr="00A4155E" w:rsidRDefault="006E7DD5" w:rsidP="00AE7CC1">
            <w:pPr>
              <w:rPr>
                <w:sz w:val="28"/>
                <w:szCs w:val="28"/>
              </w:rPr>
            </w:pPr>
          </w:p>
        </w:tc>
        <w:tc>
          <w:tcPr>
            <w:tcW w:w="1809" w:type="dxa"/>
            <w:gridSpan w:val="2"/>
            <w:shd w:val="clear" w:color="auto" w:fill="auto"/>
          </w:tcPr>
          <w:p w:rsidR="006E7DD5" w:rsidRPr="00A4155E" w:rsidRDefault="006E7DD5" w:rsidP="00AE7CC1">
            <w:pPr>
              <w:rPr>
                <w:b/>
                <w:sz w:val="16"/>
                <w:szCs w:val="16"/>
              </w:rPr>
            </w:pPr>
            <w:r w:rsidRPr="00A4155E">
              <w:rPr>
                <w:b/>
                <w:sz w:val="16"/>
                <w:szCs w:val="16"/>
              </w:rPr>
              <w:t>Rechnungsdatum</w:t>
            </w:r>
          </w:p>
          <w:p w:rsidR="006E7DD5" w:rsidRPr="00A4155E" w:rsidRDefault="006E7DD5" w:rsidP="00AE7CC1">
            <w:pPr>
              <w:rPr>
                <w:sz w:val="28"/>
                <w:szCs w:val="28"/>
              </w:rPr>
            </w:pPr>
          </w:p>
        </w:tc>
        <w:tc>
          <w:tcPr>
            <w:tcW w:w="1974" w:type="dxa"/>
            <w:gridSpan w:val="4"/>
            <w:shd w:val="clear" w:color="auto" w:fill="auto"/>
          </w:tcPr>
          <w:p w:rsidR="006E7DD5" w:rsidRPr="00A4155E" w:rsidRDefault="006E7DD5" w:rsidP="00AE7CC1">
            <w:pPr>
              <w:rPr>
                <w:b/>
                <w:sz w:val="16"/>
                <w:szCs w:val="16"/>
              </w:rPr>
            </w:pPr>
            <w:r w:rsidRPr="00A4155E">
              <w:rPr>
                <w:b/>
                <w:sz w:val="16"/>
                <w:szCs w:val="16"/>
              </w:rPr>
              <w:t>Annahmedatum</w:t>
            </w:r>
          </w:p>
          <w:p w:rsidR="006E7DD5" w:rsidRPr="00A4155E" w:rsidRDefault="006E7DD5" w:rsidP="00AE7CC1">
            <w:pPr>
              <w:rPr>
                <w:sz w:val="28"/>
                <w:szCs w:val="28"/>
              </w:rPr>
            </w:pPr>
          </w:p>
        </w:tc>
        <w:tc>
          <w:tcPr>
            <w:tcW w:w="2036" w:type="dxa"/>
            <w:gridSpan w:val="2"/>
            <w:shd w:val="clear" w:color="auto" w:fill="auto"/>
          </w:tcPr>
          <w:p w:rsidR="006E7DD5" w:rsidRPr="00A4155E" w:rsidRDefault="006E7DD5" w:rsidP="00AE7CC1">
            <w:pPr>
              <w:rPr>
                <w:b/>
                <w:sz w:val="16"/>
                <w:szCs w:val="16"/>
              </w:rPr>
            </w:pPr>
            <w:r w:rsidRPr="00A4155E">
              <w:rPr>
                <w:b/>
                <w:sz w:val="16"/>
                <w:szCs w:val="16"/>
              </w:rPr>
              <w:t>Unverb. Abholtermin</w:t>
            </w:r>
          </w:p>
          <w:p w:rsidR="006E7DD5" w:rsidRPr="00A4155E" w:rsidRDefault="006E7DD5" w:rsidP="00AE7CC1">
            <w:pPr>
              <w:rPr>
                <w:sz w:val="28"/>
                <w:szCs w:val="28"/>
              </w:rPr>
            </w:pPr>
          </w:p>
        </w:tc>
      </w:tr>
      <w:tr w:rsidR="006E7DD5" w:rsidTr="00AE7CC1">
        <w:trPr>
          <w:gridBefore w:val="1"/>
          <w:wBefore w:w="45" w:type="dxa"/>
          <w:trHeight w:val="567"/>
        </w:trPr>
        <w:tc>
          <w:tcPr>
            <w:tcW w:w="2088" w:type="dxa"/>
            <w:tcBorders>
              <w:bottom w:val="single" w:sz="6" w:space="0" w:color="auto"/>
            </w:tcBorders>
            <w:shd w:val="clear" w:color="auto" w:fill="auto"/>
          </w:tcPr>
          <w:p w:rsidR="006E7DD5" w:rsidRPr="00A4155E" w:rsidRDefault="006E7DD5" w:rsidP="00AE7CC1">
            <w:pPr>
              <w:rPr>
                <w:sz w:val="16"/>
                <w:szCs w:val="16"/>
              </w:rPr>
            </w:pPr>
            <w:r w:rsidRPr="00A4155E">
              <w:rPr>
                <w:b/>
                <w:sz w:val="16"/>
                <w:szCs w:val="16"/>
              </w:rPr>
              <w:t>Amtl. Kennzeichen</w:t>
            </w:r>
          </w:p>
          <w:p w:rsidR="006E7DD5" w:rsidRPr="00A4155E" w:rsidRDefault="006E7DD5" w:rsidP="00AE7CC1">
            <w:pPr>
              <w:rPr>
                <w:b/>
                <w:sz w:val="28"/>
                <w:szCs w:val="28"/>
              </w:rPr>
            </w:pPr>
          </w:p>
        </w:tc>
        <w:tc>
          <w:tcPr>
            <w:tcW w:w="1980" w:type="dxa"/>
            <w:gridSpan w:val="2"/>
            <w:tcBorders>
              <w:bottom w:val="single" w:sz="6" w:space="0" w:color="auto"/>
            </w:tcBorders>
            <w:shd w:val="clear" w:color="auto" w:fill="auto"/>
          </w:tcPr>
          <w:p w:rsidR="006E7DD5" w:rsidRPr="00A4155E" w:rsidRDefault="006E7DD5" w:rsidP="00AE7CC1">
            <w:pPr>
              <w:rPr>
                <w:b/>
                <w:sz w:val="16"/>
                <w:szCs w:val="16"/>
              </w:rPr>
            </w:pPr>
            <w:r w:rsidRPr="00A4155E">
              <w:rPr>
                <w:b/>
                <w:sz w:val="16"/>
                <w:szCs w:val="16"/>
              </w:rPr>
              <w:t>Typ/Modell</w:t>
            </w:r>
          </w:p>
          <w:p w:rsidR="006E7DD5" w:rsidRPr="00A4155E" w:rsidRDefault="006E7DD5" w:rsidP="00AE7CC1">
            <w:pPr>
              <w:rPr>
                <w:sz w:val="28"/>
                <w:szCs w:val="28"/>
              </w:rPr>
            </w:pPr>
          </w:p>
        </w:tc>
        <w:tc>
          <w:tcPr>
            <w:tcW w:w="1809" w:type="dxa"/>
            <w:gridSpan w:val="2"/>
            <w:tcBorders>
              <w:bottom w:val="single" w:sz="6" w:space="0" w:color="auto"/>
            </w:tcBorders>
            <w:shd w:val="clear" w:color="auto" w:fill="auto"/>
          </w:tcPr>
          <w:p w:rsidR="006E7DD5" w:rsidRPr="00A4155E" w:rsidRDefault="006E7DD5" w:rsidP="00AE7CC1">
            <w:pPr>
              <w:rPr>
                <w:b/>
                <w:sz w:val="16"/>
                <w:szCs w:val="16"/>
              </w:rPr>
            </w:pPr>
            <w:r w:rsidRPr="00A4155E">
              <w:rPr>
                <w:b/>
                <w:sz w:val="16"/>
                <w:szCs w:val="16"/>
              </w:rPr>
              <w:t>Zulassungstag</w:t>
            </w:r>
          </w:p>
          <w:p w:rsidR="006E7DD5" w:rsidRPr="00A4155E" w:rsidRDefault="006E7DD5" w:rsidP="00AE7CC1">
            <w:pPr>
              <w:rPr>
                <w:sz w:val="28"/>
                <w:szCs w:val="28"/>
              </w:rPr>
            </w:pPr>
          </w:p>
        </w:tc>
        <w:tc>
          <w:tcPr>
            <w:tcW w:w="1974" w:type="dxa"/>
            <w:gridSpan w:val="4"/>
            <w:tcBorders>
              <w:bottom w:val="single" w:sz="6" w:space="0" w:color="auto"/>
            </w:tcBorders>
            <w:shd w:val="clear" w:color="auto" w:fill="auto"/>
          </w:tcPr>
          <w:p w:rsidR="006E7DD5" w:rsidRPr="00A4155E" w:rsidRDefault="006E7DD5" w:rsidP="00AE7CC1">
            <w:pPr>
              <w:rPr>
                <w:b/>
                <w:sz w:val="16"/>
                <w:szCs w:val="16"/>
              </w:rPr>
            </w:pPr>
            <w:r w:rsidRPr="00A4155E">
              <w:rPr>
                <w:b/>
                <w:sz w:val="16"/>
                <w:szCs w:val="16"/>
              </w:rPr>
              <w:t>Fahrgestell-Nr.</w:t>
            </w:r>
          </w:p>
          <w:p w:rsidR="006E7DD5" w:rsidRPr="00A4155E" w:rsidRDefault="006E7DD5" w:rsidP="00AE7CC1">
            <w:pPr>
              <w:rPr>
                <w:sz w:val="28"/>
                <w:szCs w:val="28"/>
              </w:rPr>
            </w:pPr>
          </w:p>
        </w:tc>
        <w:tc>
          <w:tcPr>
            <w:tcW w:w="2036" w:type="dxa"/>
            <w:gridSpan w:val="2"/>
            <w:tcBorders>
              <w:bottom w:val="single" w:sz="6" w:space="0" w:color="auto"/>
            </w:tcBorders>
            <w:shd w:val="clear" w:color="auto" w:fill="auto"/>
          </w:tcPr>
          <w:p w:rsidR="006E7DD5" w:rsidRPr="00A4155E" w:rsidRDefault="006E7DD5" w:rsidP="00AE7CC1">
            <w:pPr>
              <w:rPr>
                <w:b/>
                <w:sz w:val="16"/>
                <w:szCs w:val="16"/>
              </w:rPr>
            </w:pPr>
            <w:r w:rsidRPr="00A4155E">
              <w:rPr>
                <w:b/>
                <w:sz w:val="16"/>
                <w:szCs w:val="16"/>
              </w:rPr>
              <w:t>Km-Stand</w:t>
            </w:r>
          </w:p>
          <w:p w:rsidR="006E7DD5" w:rsidRPr="00A4155E" w:rsidRDefault="006E7DD5" w:rsidP="00AE7CC1">
            <w:pPr>
              <w:rPr>
                <w:sz w:val="28"/>
                <w:szCs w:val="28"/>
              </w:rPr>
            </w:pPr>
          </w:p>
        </w:tc>
      </w:tr>
      <w:tr w:rsidR="006E7DD5" w:rsidTr="00AE7CC1">
        <w:trPr>
          <w:gridBefore w:val="1"/>
          <w:wBefore w:w="45" w:type="dxa"/>
          <w:trHeight w:val="567"/>
        </w:trPr>
        <w:tc>
          <w:tcPr>
            <w:tcW w:w="2088" w:type="dxa"/>
            <w:tcBorders>
              <w:top w:val="single" w:sz="6" w:space="0" w:color="auto"/>
              <w:bottom w:val="single" w:sz="6" w:space="0" w:color="auto"/>
              <w:right w:val="single" w:sz="4" w:space="0" w:color="auto"/>
            </w:tcBorders>
            <w:shd w:val="clear" w:color="auto" w:fill="D9D9D9"/>
            <w:vAlign w:val="center"/>
          </w:tcPr>
          <w:p w:rsidR="006E7DD5" w:rsidRPr="00A4155E" w:rsidRDefault="006E7DD5" w:rsidP="00AE7CC1">
            <w:pPr>
              <w:rPr>
                <w:b/>
              </w:rPr>
            </w:pPr>
            <w:r w:rsidRPr="00A4155E">
              <w:rPr>
                <w:b/>
              </w:rPr>
              <w:t>Arbeitsposition Nr.</w:t>
            </w:r>
          </w:p>
        </w:tc>
        <w:tc>
          <w:tcPr>
            <w:tcW w:w="5763" w:type="dxa"/>
            <w:gridSpan w:val="8"/>
            <w:tcBorders>
              <w:top w:val="single" w:sz="6" w:space="0" w:color="auto"/>
              <w:left w:val="single" w:sz="4" w:space="0" w:color="auto"/>
              <w:bottom w:val="single" w:sz="6" w:space="0" w:color="auto"/>
              <w:right w:val="single" w:sz="4" w:space="0" w:color="auto"/>
            </w:tcBorders>
            <w:shd w:val="clear" w:color="auto" w:fill="D9D9D9"/>
            <w:vAlign w:val="center"/>
          </w:tcPr>
          <w:p w:rsidR="006E7DD5" w:rsidRPr="00A4155E" w:rsidRDefault="006E7DD5" w:rsidP="00AE7CC1">
            <w:pPr>
              <w:rPr>
                <w:b/>
              </w:rPr>
            </w:pPr>
            <w:r w:rsidRPr="00A4155E">
              <w:rPr>
                <w:b/>
              </w:rPr>
              <w:t>Arbeits-/Leistungsbezeichnung</w:t>
            </w:r>
          </w:p>
        </w:tc>
        <w:tc>
          <w:tcPr>
            <w:tcW w:w="2036" w:type="dxa"/>
            <w:gridSpan w:val="2"/>
            <w:tcBorders>
              <w:top w:val="single" w:sz="6" w:space="0" w:color="auto"/>
              <w:left w:val="single" w:sz="4" w:space="0" w:color="auto"/>
              <w:bottom w:val="single" w:sz="6" w:space="0" w:color="auto"/>
            </w:tcBorders>
            <w:shd w:val="clear" w:color="auto" w:fill="D9D9D9"/>
            <w:vAlign w:val="center"/>
          </w:tcPr>
          <w:p w:rsidR="006E7DD5" w:rsidRPr="00A4155E" w:rsidRDefault="006E7DD5" w:rsidP="00AE7CC1">
            <w:pPr>
              <w:rPr>
                <w:b/>
              </w:rPr>
            </w:pPr>
            <w:r w:rsidRPr="00A4155E">
              <w:rPr>
                <w:b/>
              </w:rPr>
              <w:t>Zeitvorgabe/AW</w:t>
            </w:r>
          </w:p>
        </w:tc>
      </w:tr>
      <w:tr w:rsidR="006E7DD5" w:rsidTr="00AE7CC1">
        <w:trPr>
          <w:gridBefore w:val="1"/>
          <w:wBefore w:w="45" w:type="dxa"/>
          <w:trHeight w:val="397"/>
        </w:trPr>
        <w:tc>
          <w:tcPr>
            <w:tcW w:w="2088" w:type="dxa"/>
            <w:tcBorders>
              <w:top w:val="single" w:sz="6" w:space="0" w:color="auto"/>
            </w:tcBorders>
            <w:shd w:val="clear" w:color="auto" w:fill="auto"/>
          </w:tcPr>
          <w:p w:rsidR="006E7DD5" w:rsidRDefault="006E7DD5" w:rsidP="00AE7CC1"/>
        </w:tc>
        <w:tc>
          <w:tcPr>
            <w:tcW w:w="5763" w:type="dxa"/>
            <w:gridSpan w:val="8"/>
            <w:tcBorders>
              <w:top w:val="single" w:sz="6" w:space="0" w:color="auto"/>
            </w:tcBorders>
            <w:shd w:val="clear" w:color="auto" w:fill="auto"/>
          </w:tcPr>
          <w:p w:rsidR="006E7DD5" w:rsidRDefault="006E7DD5" w:rsidP="00AE7CC1"/>
        </w:tc>
        <w:tc>
          <w:tcPr>
            <w:tcW w:w="2036" w:type="dxa"/>
            <w:gridSpan w:val="2"/>
            <w:tcBorders>
              <w:top w:val="single" w:sz="6" w:space="0" w:color="auto"/>
            </w:tcBorders>
            <w:shd w:val="clear" w:color="auto" w:fill="auto"/>
          </w:tcPr>
          <w:p w:rsidR="006E7DD5" w:rsidRDefault="006E7DD5" w:rsidP="00AE7CC1"/>
        </w:tc>
      </w:tr>
      <w:tr w:rsidR="006E7DD5" w:rsidTr="00AE7CC1">
        <w:trPr>
          <w:gridBefore w:val="1"/>
          <w:wBefore w:w="45" w:type="dxa"/>
          <w:trHeight w:val="397"/>
        </w:trPr>
        <w:tc>
          <w:tcPr>
            <w:tcW w:w="2088" w:type="dxa"/>
            <w:shd w:val="clear" w:color="auto" w:fill="auto"/>
          </w:tcPr>
          <w:p w:rsidR="006E7DD5" w:rsidRDefault="006E7DD5" w:rsidP="00AE7CC1"/>
        </w:tc>
        <w:tc>
          <w:tcPr>
            <w:tcW w:w="5763" w:type="dxa"/>
            <w:gridSpan w:val="8"/>
            <w:shd w:val="clear" w:color="auto" w:fill="auto"/>
          </w:tcPr>
          <w:p w:rsidR="006E7DD5" w:rsidRDefault="006E7DD5" w:rsidP="00AE7CC1"/>
        </w:tc>
        <w:tc>
          <w:tcPr>
            <w:tcW w:w="2036" w:type="dxa"/>
            <w:gridSpan w:val="2"/>
            <w:shd w:val="clear" w:color="auto" w:fill="auto"/>
          </w:tcPr>
          <w:p w:rsidR="006E7DD5" w:rsidRDefault="006E7DD5" w:rsidP="00AE7CC1"/>
        </w:tc>
      </w:tr>
      <w:tr w:rsidR="006E7DD5" w:rsidTr="00AE7CC1">
        <w:trPr>
          <w:gridBefore w:val="1"/>
          <w:wBefore w:w="45" w:type="dxa"/>
          <w:trHeight w:val="397"/>
        </w:trPr>
        <w:tc>
          <w:tcPr>
            <w:tcW w:w="2088" w:type="dxa"/>
            <w:shd w:val="clear" w:color="auto" w:fill="auto"/>
          </w:tcPr>
          <w:p w:rsidR="006E7DD5" w:rsidRDefault="006E7DD5" w:rsidP="00AE7CC1"/>
        </w:tc>
        <w:tc>
          <w:tcPr>
            <w:tcW w:w="5763" w:type="dxa"/>
            <w:gridSpan w:val="8"/>
            <w:shd w:val="clear" w:color="auto" w:fill="auto"/>
          </w:tcPr>
          <w:p w:rsidR="006E7DD5" w:rsidRDefault="006E7DD5" w:rsidP="00AE7CC1"/>
        </w:tc>
        <w:tc>
          <w:tcPr>
            <w:tcW w:w="2036" w:type="dxa"/>
            <w:gridSpan w:val="2"/>
            <w:shd w:val="clear" w:color="auto" w:fill="auto"/>
          </w:tcPr>
          <w:p w:rsidR="006E7DD5" w:rsidRDefault="006E7DD5" w:rsidP="00AE7CC1"/>
        </w:tc>
      </w:tr>
      <w:tr w:rsidR="006E7DD5" w:rsidTr="00AE7CC1">
        <w:trPr>
          <w:gridBefore w:val="1"/>
          <w:wBefore w:w="45" w:type="dxa"/>
          <w:trHeight w:val="397"/>
        </w:trPr>
        <w:tc>
          <w:tcPr>
            <w:tcW w:w="2088" w:type="dxa"/>
            <w:tcBorders>
              <w:bottom w:val="single" w:sz="6" w:space="0" w:color="auto"/>
            </w:tcBorders>
            <w:shd w:val="clear" w:color="auto" w:fill="auto"/>
          </w:tcPr>
          <w:p w:rsidR="006E7DD5" w:rsidRDefault="006E7DD5" w:rsidP="00AE7CC1"/>
        </w:tc>
        <w:tc>
          <w:tcPr>
            <w:tcW w:w="5763" w:type="dxa"/>
            <w:gridSpan w:val="8"/>
            <w:tcBorders>
              <w:bottom w:val="single" w:sz="6" w:space="0" w:color="auto"/>
            </w:tcBorders>
            <w:shd w:val="clear" w:color="auto" w:fill="auto"/>
          </w:tcPr>
          <w:p w:rsidR="006E7DD5" w:rsidRDefault="006E7DD5" w:rsidP="00AE7CC1"/>
        </w:tc>
        <w:tc>
          <w:tcPr>
            <w:tcW w:w="2036" w:type="dxa"/>
            <w:gridSpan w:val="2"/>
            <w:tcBorders>
              <w:bottom w:val="single" w:sz="6" w:space="0" w:color="auto"/>
            </w:tcBorders>
            <w:shd w:val="clear" w:color="auto" w:fill="auto"/>
          </w:tcPr>
          <w:p w:rsidR="006E7DD5" w:rsidRDefault="006E7DD5" w:rsidP="00AE7CC1"/>
        </w:tc>
      </w:tr>
      <w:tr w:rsidR="006E7DD5" w:rsidTr="00AE7CC1">
        <w:trPr>
          <w:gridBefore w:val="1"/>
          <w:wBefore w:w="45" w:type="dxa"/>
          <w:trHeight w:val="567"/>
        </w:trPr>
        <w:tc>
          <w:tcPr>
            <w:tcW w:w="2088" w:type="dxa"/>
            <w:tcBorders>
              <w:top w:val="single" w:sz="6" w:space="0" w:color="auto"/>
              <w:bottom w:val="single" w:sz="6" w:space="0" w:color="auto"/>
            </w:tcBorders>
            <w:shd w:val="clear" w:color="auto" w:fill="D9D9D9"/>
            <w:vAlign w:val="center"/>
          </w:tcPr>
          <w:p w:rsidR="006E7DD5" w:rsidRPr="00A4155E" w:rsidRDefault="006E7DD5" w:rsidP="00AE7CC1">
            <w:pPr>
              <w:rPr>
                <w:b/>
              </w:rPr>
            </w:pPr>
            <w:r w:rsidRPr="00A4155E">
              <w:rPr>
                <w:b/>
              </w:rPr>
              <w:t>Stück</w:t>
            </w:r>
          </w:p>
        </w:tc>
        <w:tc>
          <w:tcPr>
            <w:tcW w:w="1980" w:type="dxa"/>
            <w:gridSpan w:val="2"/>
            <w:tcBorders>
              <w:top w:val="single" w:sz="6" w:space="0" w:color="auto"/>
              <w:bottom w:val="single" w:sz="6" w:space="0" w:color="auto"/>
            </w:tcBorders>
            <w:shd w:val="clear" w:color="auto" w:fill="D9D9D9"/>
            <w:vAlign w:val="center"/>
          </w:tcPr>
          <w:p w:rsidR="006E7DD5" w:rsidRPr="00A4155E" w:rsidRDefault="006E7DD5" w:rsidP="00AE7CC1">
            <w:pPr>
              <w:rPr>
                <w:b/>
              </w:rPr>
            </w:pPr>
            <w:r w:rsidRPr="00A4155E">
              <w:rPr>
                <w:b/>
              </w:rPr>
              <w:t>Teilenummer</w:t>
            </w:r>
          </w:p>
        </w:tc>
        <w:tc>
          <w:tcPr>
            <w:tcW w:w="3783" w:type="dxa"/>
            <w:gridSpan w:val="6"/>
            <w:tcBorders>
              <w:top w:val="single" w:sz="6" w:space="0" w:color="auto"/>
              <w:bottom w:val="single" w:sz="6" w:space="0" w:color="auto"/>
            </w:tcBorders>
            <w:shd w:val="clear" w:color="auto" w:fill="D9D9D9"/>
            <w:vAlign w:val="center"/>
          </w:tcPr>
          <w:p w:rsidR="006E7DD5" w:rsidRPr="00A4155E" w:rsidRDefault="006E7DD5" w:rsidP="00AE7CC1">
            <w:pPr>
              <w:rPr>
                <w:b/>
              </w:rPr>
            </w:pPr>
            <w:r w:rsidRPr="00A4155E">
              <w:rPr>
                <w:b/>
              </w:rPr>
              <w:t>Bezeichnung</w:t>
            </w:r>
          </w:p>
        </w:tc>
        <w:tc>
          <w:tcPr>
            <w:tcW w:w="2036" w:type="dxa"/>
            <w:gridSpan w:val="2"/>
            <w:tcBorders>
              <w:top w:val="single" w:sz="6" w:space="0" w:color="auto"/>
              <w:bottom w:val="single" w:sz="6" w:space="0" w:color="auto"/>
            </w:tcBorders>
            <w:shd w:val="clear" w:color="auto" w:fill="D9D9D9"/>
            <w:vAlign w:val="center"/>
          </w:tcPr>
          <w:p w:rsidR="006E7DD5" w:rsidRPr="00A4155E" w:rsidRDefault="006E7DD5" w:rsidP="00AE7CC1">
            <w:pPr>
              <w:rPr>
                <w:b/>
              </w:rPr>
            </w:pPr>
            <w:r w:rsidRPr="00A4155E">
              <w:rPr>
                <w:b/>
              </w:rPr>
              <w:t>Einzelpreis</w:t>
            </w:r>
          </w:p>
        </w:tc>
      </w:tr>
      <w:tr w:rsidR="006E7DD5" w:rsidTr="00AE7CC1">
        <w:trPr>
          <w:gridBefore w:val="1"/>
          <w:wBefore w:w="45" w:type="dxa"/>
          <w:trHeight w:val="397"/>
        </w:trPr>
        <w:tc>
          <w:tcPr>
            <w:tcW w:w="2088" w:type="dxa"/>
            <w:shd w:val="clear" w:color="auto" w:fill="auto"/>
          </w:tcPr>
          <w:p w:rsidR="006E7DD5" w:rsidRDefault="006E7DD5" w:rsidP="00AE7CC1"/>
        </w:tc>
        <w:tc>
          <w:tcPr>
            <w:tcW w:w="1980" w:type="dxa"/>
            <w:gridSpan w:val="2"/>
            <w:shd w:val="clear" w:color="auto" w:fill="auto"/>
          </w:tcPr>
          <w:p w:rsidR="006E7DD5" w:rsidRDefault="006E7DD5" w:rsidP="00AE7CC1"/>
        </w:tc>
        <w:tc>
          <w:tcPr>
            <w:tcW w:w="3783" w:type="dxa"/>
            <w:gridSpan w:val="6"/>
            <w:shd w:val="clear" w:color="auto" w:fill="auto"/>
          </w:tcPr>
          <w:p w:rsidR="006E7DD5" w:rsidRDefault="006E7DD5" w:rsidP="00AE7CC1"/>
        </w:tc>
        <w:tc>
          <w:tcPr>
            <w:tcW w:w="2036" w:type="dxa"/>
            <w:gridSpan w:val="2"/>
            <w:shd w:val="clear" w:color="auto" w:fill="auto"/>
          </w:tcPr>
          <w:p w:rsidR="006E7DD5" w:rsidRDefault="006E7DD5" w:rsidP="00AE7CC1"/>
        </w:tc>
      </w:tr>
      <w:tr w:rsidR="006E7DD5" w:rsidTr="00AE7CC1">
        <w:trPr>
          <w:gridBefore w:val="1"/>
          <w:wBefore w:w="45" w:type="dxa"/>
          <w:trHeight w:val="397"/>
        </w:trPr>
        <w:tc>
          <w:tcPr>
            <w:tcW w:w="2088" w:type="dxa"/>
            <w:shd w:val="clear" w:color="auto" w:fill="auto"/>
          </w:tcPr>
          <w:p w:rsidR="006E7DD5" w:rsidRDefault="006E7DD5" w:rsidP="00AE7CC1"/>
        </w:tc>
        <w:tc>
          <w:tcPr>
            <w:tcW w:w="1980" w:type="dxa"/>
            <w:gridSpan w:val="2"/>
            <w:shd w:val="clear" w:color="auto" w:fill="auto"/>
          </w:tcPr>
          <w:p w:rsidR="006E7DD5" w:rsidRDefault="006E7DD5" w:rsidP="00AE7CC1"/>
        </w:tc>
        <w:tc>
          <w:tcPr>
            <w:tcW w:w="3783" w:type="dxa"/>
            <w:gridSpan w:val="6"/>
            <w:shd w:val="clear" w:color="auto" w:fill="auto"/>
          </w:tcPr>
          <w:p w:rsidR="006E7DD5" w:rsidRDefault="006E7DD5" w:rsidP="00AE7CC1"/>
        </w:tc>
        <w:tc>
          <w:tcPr>
            <w:tcW w:w="2036" w:type="dxa"/>
            <w:gridSpan w:val="2"/>
            <w:shd w:val="clear" w:color="auto" w:fill="auto"/>
          </w:tcPr>
          <w:p w:rsidR="006E7DD5" w:rsidRDefault="006E7DD5" w:rsidP="00AE7CC1"/>
        </w:tc>
      </w:tr>
      <w:tr w:rsidR="006E7DD5" w:rsidTr="00AE7CC1">
        <w:trPr>
          <w:gridBefore w:val="1"/>
          <w:wBefore w:w="45" w:type="dxa"/>
          <w:trHeight w:val="397"/>
        </w:trPr>
        <w:tc>
          <w:tcPr>
            <w:tcW w:w="2088" w:type="dxa"/>
            <w:shd w:val="clear" w:color="auto" w:fill="auto"/>
          </w:tcPr>
          <w:p w:rsidR="006E7DD5" w:rsidRDefault="006E7DD5" w:rsidP="00AE7CC1"/>
        </w:tc>
        <w:tc>
          <w:tcPr>
            <w:tcW w:w="1980" w:type="dxa"/>
            <w:gridSpan w:val="2"/>
            <w:shd w:val="clear" w:color="auto" w:fill="auto"/>
          </w:tcPr>
          <w:p w:rsidR="006E7DD5" w:rsidRDefault="006E7DD5" w:rsidP="00AE7CC1"/>
        </w:tc>
        <w:tc>
          <w:tcPr>
            <w:tcW w:w="3783" w:type="dxa"/>
            <w:gridSpan w:val="6"/>
            <w:shd w:val="clear" w:color="auto" w:fill="auto"/>
          </w:tcPr>
          <w:p w:rsidR="006E7DD5" w:rsidRDefault="006E7DD5" w:rsidP="00AE7CC1"/>
        </w:tc>
        <w:tc>
          <w:tcPr>
            <w:tcW w:w="2036" w:type="dxa"/>
            <w:gridSpan w:val="2"/>
            <w:shd w:val="clear" w:color="auto" w:fill="auto"/>
          </w:tcPr>
          <w:p w:rsidR="006E7DD5" w:rsidRDefault="006E7DD5" w:rsidP="00AE7CC1"/>
        </w:tc>
      </w:tr>
      <w:tr w:rsidR="006E7DD5" w:rsidTr="00AE7CC1">
        <w:trPr>
          <w:gridBefore w:val="1"/>
          <w:wBefore w:w="45" w:type="dxa"/>
          <w:trHeight w:val="907"/>
        </w:trPr>
        <w:tc>
          <w:tcPr>
            <w:tcW w:w="4068" w:type="dxa"/>
            <w:gridSpan w:val="3"/>
            <w:tcBorders>
              <w:right w:val="single" w:sz="4" w:space="0" w:color="auto"/>
            </w:tcBorders>
            <w:shd w:val="clear" w:color="auto" w:fill="auto"/>
          </w:tcPr>
          <w:p w:rsidR="006E7DD5" w:rsidRPr="00A4155E" w:rsidRDefault="006E7DD5" w:rsidP="00AE7CC1">
            <w:r w:rsidRPr="00A4155E">
              <w:t>Mehrarbeit soll ausgeführt werden</w:t>
            </w:r>
          </w:p>
          <w:p w:rsidR="006E7DD5" w:rsidRPr="00A4155E" w:rsidRDefault="006E7DD5" w:rsidP="00AE7CC1">
            <w:pPr>
              <w:rPr>
                <w:sz w:val="8"/>
                <w:szCs w:val="8"/>
              </w:rPr>
            </w:pPr>
          </w:p>
          <w:p w:rsidR="006E7DD5" w:rsidRDefault="006E7DD5" w:rsidP="00AE7CC1">
            <w:r w:rsidRPr="00A4155E">
              <w:t>bis €</w:t>
            </w:r>
            <w:r>
              <w:t xml:space="preserve"> </w:t>
            </w:r>
            <w:r w:rsidRPr="00A4155E">
              <w:rPr>
                <w:shd w:val="clear" w:color="auto" w:fill="CCCCCC"/>
              </w:rPr>
              <w:t>_______________________</w:t>
            </w:r>
          </w:p>
        </w:tc>
        <w:tc>
          <w:tcPr>
            <w:tcW w:w="3783" w:type="dxa"/>
            <w:gridSpan w:val="6"/>
            <w:tcBorders>
              <w:left w:val="single" w:sz="4" w:space="0" w:color="auto"/>
            </w:tcBorders>
            <w:shd w:val="clear" w:color="auto" w:fill="auto"/>
          </w:tcPr>
          <w:p w:rsidR="006E7DD5" w:rsidRPr="00A4155E" w:rsidRDefault="006E7DD5" w:rsidP="00AE7CC1">
            <w:r w:rsidRPr="00A4155E">
              <w:t xml:space="preserve">Ersetzte Teile      </w:t>
            </w:r>
            <w:r w:rsidRPr="00A4155E">
              <w:rPr>
                <w:rFonts w:ascii="Wingdings" w:hAnsi="Wingdings"/>
              </w:rPr>
              <w:t></w:t>
            </w:r>
            <w:r w:rsidRPr="00A4155E">
              <w:t xml:space="preserve"> Ja    </w:t>
            </w:r>
            <w:r w:rsidRPr="00A4155E">
              <w:rPr>
                <w:rFonts w:ascii="Wingdings" w:hAnsi="Wingdings"/>
              </w:rPr>
              <w:t></w:t>
            </w:r>
            <w:r w:rsidRPr="00A4155E">
              <w:t xml:space="preserve"> Nein</w:t>
            </w:r>
          </w:p>
          <w:p w:rsidR="006E7DD5" w:rsidRPr="00A4155E" w:rsidRDefault="006E7DD5" w:rsidP="00AE7CC1">
            <w:r w:rsidRPr="00A4155E">
              <w:t>aushändigen</w:t>
            </w:r>
          </w:p>
        </w:tc>
        <w:tc>
          <w:tcPr>
            <w:tcW w:w="2036" w:type="dxa"/>
            <w:gridSpan w:val="2"/>
            <w:shd w:val="clear" w:color="auto" w:fill="auto"/>
          </w:tcPr>
          <w:p w:rsidR="006E7DD5" w:rsidRPr="00A4155E" w:rsidRDefault="006E7DD5" w:rsidP="00AE7CC1">
            <w:r w:rsidRPr="00A4155E">
              <w:t>Termin</w:t>
            </w:r>
          </w:p>
          <w:p w:rsidR="006E7DD5" w:rsidRPr="00A4155E" w:rsidRDefault="006E7DD5" w:rsidP="00AE7CC1">
            <w:pPr>
              <w:rPr>
                <w:sz w:val="12"/>
                <w:szCs w:val="12"/>
              </w:rPr>
            </w:pPr>
          </w:p>
          <w:p w:rsidR="006E7DD5" w:rsidRPr="00A4155E" w:rsidRDefault="006E7DD5" w:rsidP="00AE7CC1">
            <w:r w:rsidRPr="00A4155E">
              <w:rPr>
                <w:shd w:val="clear" w:color="auto" w:fill="CCCCCC"/>
              </w:rPr>
              <w:t>________________</w:t>
            </w:r>
          </w:p>
        </w:tc>
      </w:tr>
      <w:tr w:rsidR="006E7DD5" w:rsidTr="00AE7CC1">
        <w:trPr>
          <w:gridBefore w:val="1"/>
          <w:wBefore w:w="45" w:type="dxa"/>
          <w:trHeight w:val="1134"/>
        </w:trPr>
        <w:tc>
          <w:tcPr>
            <w:tcW w:w="9887" w:type="dxa"/>
            <w:gridSpan w:val="11"/>
            <w:shd w:val="clear" w:color="auto" w:fill="auto"/>
          </w:tcPr>
          <w:p w:rsidR="006E7DD5" w:rsidRPr="00A4155E" w:rsidRDefault="006E7DD5" w:rsidP="00AE7CC1">
            <w:pPr>
              <w:rPr>
                <w:sz w:val="8"/>
                <w:szCs w:val="8"/>
              </w:rPr>
            </w:pPr>
          </w:p>
          <w:p w:rsidR="006E7DD5" w:rsidRPr="00A4155E" w:rsidRDefault="006E7DD5" w:rsidP="00AE7CC1">
            <w:r w:rsidRPr="00A4155E">
              <w:t>An Ihrem Fahrzeug haben wir noch  _________________________________________________________</w:t>
            </w:r>
          </w:p>
          <w:p w:rsidR="006E7DD5" w:rsidRPr="00A4155E" w:rsidRDefault="002F610F" w:rsidP="00AE7CC1">
            <w:r>
              <w:t>F</w:t>
            </w:r>
            <w:r w:rsidR="006E7DD5" w:rsidRPr="00A4155E">
              <w:t>olgendes festgestellt, was in            _________________________________________________________</w:t>
            </w:r>
          </w:p>
          <w:p w:rsidR="006E7DD5" w:rsidRPr="00A4155E" w:rsidRDefault="006E7DD5" w:rsidP="00AE7CC1">
            <w:r w:rsidRPr="00A4155E">
              <w:t>Ordnung gebracht werden sollte:      _________________________________________________________</w:t>
            </w:r>
          </w:p>
        </w:tc>
      </w:tr>
      <w:tr w:rsidR="006E7DD5" w:rsidTr="00AE7CC1">
        <w:trPr>
          <w:gridBefore w:val="1"/>
          <w:wBefore w:w="45" w:type="dxa"/>
          <w:trHeight w:val="964"/>
        </w:trPr>
        <w:tc>
          <w:tcPr>
            <w:tcW w:w="4068" w:type="dxa"/>
            <w:gridSpan w:val="3"/>
            <w:shd w:val="clear" w:color="auto" w:fill="auto"/>
          </w:tcPr>
          <w:p w:rsidR="006E7DD5" w:rsidRPr="00A4155E" w:rsidRDefault="006E7DD5" w:rsidP="00AE7CC1">
            <w:pPr>
              <w:rPr>
                <w:sz w:val="4"/>
                <w:szCs w:val="4"/>
              </w:rPr>
            </w:pPr>
          </w:p>
          <w:p w:rsidR="006E7DD5" w:rsidRPr="00A4155E" w:rsidRDefault="006E7DD5" w:rsidP="00AE7CC1">
            <w:pPr>
              <w:rPr>
                <w:sz w:val="16"/>
                <w:szCs w:val="16"/>
              </w:rPr>
            </w:pPr>
            <w:r w:rsidRPr="00A4155E">
              <w:rPr>
                <w:sz w:val="16"/>
                <w:szCs w:val="16"/>
              </w:rPr>
              <w:t>Arbeit kontrolliert und aufgenommen</w:t>
            </w:r>
          </w:p>
          <w:p w:rsidR="006E7DD5" w:rsidRDefault="006E7DD5" w:rsidP="00AE7CC1"/>
          <w:p w:rsidR="006E7DD5" w:rsidRDefault="006E7DD5" w:rsidP="00AE7CC1"/>
          <w:p w:rsidR="006E7DD5" w:rsidRPr="00A4155E" w:rsidRDefault="006E7DD5" w:rsidP="00AE7CC1">
            <w:pPr>
              <w:rPr>
                <w:sz w:val="16"/>
                <w:szCs w:val="16"/>
              </w:rPr>
            </w:pPr>
            <w:r w:rsidRPr="00A4155E">
              <w:rPr>
                <w:sz w:val="16"/>
                <w:szCs w:val="16"/>
              </w:rPr>
              <w:t>Der Meister</w:t>
            </w:r>
          </w:p>
        </w:tc>
        <w:tc>
          <w:tcPr>
            <w:tcW w:w="5819" w:type="dxa"/>
            <w:gridSpan w:val="8"/>
            <w:shd w:val="clear" w:color="auto" w:fill="auto"/>
          </w:tcPr>
          <w:p w:rsidR="006E7DD5" w:rsidRPr="00A4155E" w:rsidRDefault="006E7DD5" w:rsidP="00AE7CC1">
            <w:pPr>
              <w:rPr>
                <w:sz w:val="4"/>
                <w:szCs w:val="4"/>
              </w:rPr>
            </w:pPr>
          </w:p>
          <w:p w:rsidR="006E7DD5" w:rsidRPr="00A4155E" w:rsidRDefault="006E7DD5" w:rsidP="00AE7CC1">
            <w:pPr>
              <w:rPr>
                <w:sz w:val="16"/>
                <w:szCs w:val="16"/>
              </w:rPr>
            </w:pPr>
            <w:r w:rsidRPr="00A4155E">
              <w:rPr>
                <w:sz w:val="16"/>
                <w:szCs w:val="16"/>
              </w:rPr>
              <w:t>Datum/Unterschrift des Auftragsgebers oder des Bevollmächtigten</w:t>
            </w:r>
          </w:p>
        </w:tc>
      </w:tr>
      <w:tr w:rsidR="006E7DD5" w:rsidRPr="00B51DE9" w:rsidTr="00AE7C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Ex>
        <w:trPr>
          <w:gridAfter w:val="1"/>
          <w:wAfter w:w="293" w:type="dxa"/>
          <w:trHeight w:val="523"/>
        </w:trPr>
        <w:tc>
          <w:tcPr>
            <w:tcW w:w="3119" w:type="dxa"/>
            <w:gridSpan w:val="3"/>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4"/>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Scheibenbremse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3"/>
            <w:tcBorders>
              <w:top w:val="single" w:sz="4" w:space="0" w:color="auto"/>
              <w:left w:val="single" w:sz="4" w:space="0" w:color="auto"/>
              <w:bottom w:val="single" w:sz="4" w:space="0" w:color="auto"/>
              <w:right w:val="single" w:sz="4" w:space="0" w:color="auto"/>
            </w:tcBorders>
            <w:shd w:val="clear" w:color="auto" w:fill="D9D9D9"/>
            <w:hideMark/>
          </w:tcPr>
          <w:p w:rsidR="009979EA" w:rsidRDefault="006E7DD5" w:rsidP="009979EA">
            <w:pPr>
              <w:pStyle w:val="TabelleKopfmitte"/>
              <w:rPr>
                <w:rFonts w:eastAsia="Calibri"/>
              </w:rPr>
            </w:pPr>
            <w:r>
              <w:rPr>
                <w:rFonts w:eastAsia="Calibri"/>
              </w:rPr>
              <w:t>F</w:t>
            </w:r>
            <w:r w:rsidR="009979EA">
              <w:rPr>
                <w:rFonts w:eastAsia="Calibri"/>
              </w:rPr>
              <w:t>ZT</w:t>
            </w:r>
          </w:p>
          <w:p w:rsidR="006E7DD5" w:rsidRPr="00B51DE9" w:rsidRDefault="008B36E3" w:rsidP="009979EA">
            <w:pPr>
              <w:pStyle w:val="TabelleKopfmitte"/>
              <w:rPr>
                <w:rFonts w:eastAsia="Calibri"/>
              </w:rPr>
            </w:pPr>
            <w:r>
              <w:t>02.02.01.03</w:t>
            </w:r>
          </w:p>
        </w:tc>
      </w:tr>
      <w:tr w:rsidR="006E7DD5" w:rsidRPr="00B51DE9" w:rsidTr="00AE7C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Ex>
        <w:trPr>
          <w:gridAfter w:val="1"/>
          <w:wAfter w:w="293" w:type="dxa"/>
        </w:trPr>
        <w:tc>
          <w:tcPr>
            <w:tcW w:w="7348" w:type="dxa"/>
            <w:gridSpan w:val="7"/>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Pr="00821509" w:rsidRDefault="006E7DD5" w:rsidP="00AE7CC1">
            <w:pPr>
              <w:pStyle w:val="Kopf8ptafz"/>
              <w:rPr>
                <w:sz w:val="18"/>
              </w:rPr>
            </w:pPr>
            <w:r w:rsidRPr="00826C95">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3"/>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Ex>
        <w:trPr>
          <w:gridAfter w:val="1"/>
          <w:wAfter w:w="293" w:type="dxa"/>
          <w:trHeight w:val="149"/>
        </w:trPr>
        <w:tc>
          <w:tcPr>
            <w:tcW w:w="7348" w:type="dxa"/>
            <w:gridSpan w:val="7"/>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gridSpan w:val="2"/>
            <w:tcBorders>
              <w:top w:val="single" w:sz="4" w:space="0" w:color="auto"/>
              <w:left w:val="nil"/>
              <w:right w:val="nil"/>
            </w:tcBorders>
          </w:tcPr>
          <w:p w:rsidR="006E7DD5" w:rsidRPr="00B51DE9" w:rsidRDefault="006E7DD5" w:rsidP="00AE7CC1"/>
        </w:tc>
      </w:tr>
      <w:tr w:rsidR="006E7DD5" w:rsidRPr="00B51DE9" w:rsidTr="00AE7C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Ex>
        <w:trPr>
          <w:gridAfter w:val="1"/>
          <w:wAfter w:w="293" w:type="dxa"/>
          <w:trHeight w:val="443"/>
        </w:trPr>
        <w:tc>
          <w:tcPr>
            <w:tcW w:w="4818" w:type="dxa"/>
            <w:gridSpan w:val="5"/>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EA6A12" w:rsidRDefault="006E7DD5" w:rsidP="00AE7CC1">
            <w:pPr>
              <w:pStyle w:val="Kopf8ptafz"/>
            </w:pPr>
            <w:r w:rsidRPr="000973BC">
              <w:rPr>
                <w:rFonts w:cs="Calibri"/>
              </w:rPr>
              <w:t xml:space="preserve">Ich kann den grundlegenden Aufbau des Bremssystems </w:t>
            </w:r>
            <w:r>
              <w:rPr>
                <w:rFonts w:cs="Calibri"/>
              </w:rPr>
              <w:t>b</w:t>
            </w:r>
            <w:r>
              <w:rPr>
                <w:rFonts w:cs="Calibri"/>
              </w:rPr>
              <w:t>e</w:t>
            </w:r>
            <w:r>
              <w:rPr>
                <w:rFonts w:cs="Calibri"/>
              </w:rPr>
              <w:t>schreiben</w:t>
            </w:r>
            <w:r w:rsidRPr="000973BC">
              <w:rPr>
                <w:rFonts w:cs="Calibri"/>
              </w:rPr>
              <w:t xml:space="preserve"> und die Hauptbaugruppen am Fahrzeug zeigen.</w:t>
            </w:r>
          </w:p>
          <w:p w:rsidR="006E7DD5" w:rsidRPr="003D5A83" w:rsidRDefault="006E7DD5" w:rsidP="00AE7CC1">
            <w:pPr>
              <w:pStyle w:val="Kopf8ptafz"/>
            </w:pPr>
            <w:r>
              <w:rPr>
                <w:rFonts w:cs="Calibri"/>
              </w:rPr>
              <w:t>Ich kann mich fachlich korrekt ausdrücken.</w:t>
            </w:r>
          </w:p>
          <w:p w:rsidR="006E7DD5" w:rsidRPr="00545686" w:rsidRDefault="006E7DD5" w:rsidP="00AE7CC1">
            <w:pPr>
              <w:pStyle w:val="Kopf8ptafz"/>
            </w:pPr>
            <w:r>
              <w:rPr>
                <w:rFonts w:cs="Calibri"/>
              </w:rPr>
              <w:t xml:space="preserve">Ich kann die Notwendigkeit einer Verschleißmessung den </w:t>
            </w:r>
            <w:r w:rsidR="00181CA4">
              <w:rPr>
                <w:rFonts w:cs="Calibri"/>
              </w:rPr>
              <w:t>Ku</w:t>
            </w:r>
            <w:r w:rsidR="00181CA4">
              <w:rPr>
                <w:rFonts w:cs="Calibri"/>
              </w:rPr>
              <w:t>n</w:t>
            </w:r>
            <w:r w:rsidR="00181CA4">
              <w:rPr>
                <w:rFonts w:cs="Calibri"/>
              </w:rPr>
              <w:t xml:space="preserve">dinnen oder </w:t>
            </w:r>
            <w:r>
              <w:rPr>
                <w:rFonts w:cs="Calibri"/>
              </w:rPr>
              <w:t>Kunden erklären.</w:t>
            </w:r>
          </w:p>
          <w:p w:rsidR="006E7DD5" w:rsidRPr="00545686" w:rsidRDefault="006E7DD5" w:rsidP="00AE7CC1">
            <w:pPr>
              <w:pStyle w:val="Kopf8ptafz"/>
            </w:pPr>
            <w:r>
              <w:rPr>
                <w:rFonts w:cs="Calibri"/>
              </w:rPr>
              <w:t>Ich kann selbstständig arbeiten.</w:t>
            </w:r>
          </w:p>
          <w:p w:rsidR="006E7DD5" w:rsidRDefault="006E7DD5" w:rsidP="00BF1B20">
            <w:pPr>
              <w:pStyle w:val="Kopf8ptafz"/>
            </w:pPr>
            <w:r>
              <w:rPr>
                <w:rFonts w:cs="Calibri"/>
              </w:rPr>
              <w:t>Ich kann fachliche Texte verstehen und den Inhalt Mitschüler</w:t>
            </w:r>
            <w:r w:rsidR="00BF1B20">
              <w:rPr>
                <w:rFonts w:cs="Calibri"/>
              </w:rPr>
              <w:t>i</w:t>
            </w:r>
            <w:r w:rsidR="00BF1B20">
              <w:rPr>
                <w:rFonts w:cs="Calibri"/>
              </w:rPr>
              <w:t>n</w:t>
            </w:r>
            <w:r w:rsidR="00BF1B20">
              <w:rPr>
                <w:rFonts w:cs="Calibri"/>
              </w:rPr>
              <w:t>nen und Mitschülern</w:t>
            </w:r>
            <w:r>
              <w:rPr>
                <w:rFonts w:cs="Calibri"/>
              </w:rPr>
              <w:t xml:space="preserve"> </w:t>
            </w:r>
            <w:r w:rsidR="00BF1B20">
              <w:rPr>
                <w:rFonts w:cs="Calibri"/>
              </w:rPr>
              <w:t>in</w:t>
            </w:r>
            <w:r>
              <w:rPr>
                <w:rFonts w:cs="Calibri"/>
              </w:rPr>
              <w:t xml:space="preserve"> eigenen Worten erklären.</w:t>
            </w:r>
          </w:p>
        </w:tc>
        <w:tc>
          <w:tcPr>
            <w:tcW w:w="4821" w:type="dxa"/>
            <w:gridSpan w:val="6"/>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mit Tabellenbuch und Fachkundebuch umg</w:t>
            </w:r>
            <w:r>
              <w:t>e</w:t>
            </w:r>
            <w:r>
              <w:t>hen.</w:t>
            </w:r>
          </w:p>
        </w:tc>
      </w:tr>
      <w:tr w:rsidR="006E7DD5" w:rsidRPr="00B51DE9" w:rsidTr="00AE7C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Ex>
        <w:trPr>
          <w:gridAfter w:val="1"/>
          <w:wAfter w:w="293" w:type="dxa"/>
          <w:trHeight w:val="443"/>
        </w:trPr>
        <w:tc>
          <w:tcPr>
            <w:tcW w:w="4818" w:type="dxa"/>
            <w:gridSpan w:val="5"/>
            <w:vMerge/>
            <w:tcBorders>
              <w:left w:val="single" w:sz="4" w:space="0" w:color="auto"/>
              <w:right w:val="single" w:sz="4" w:space="0" w:color="auto"/>
            </w:tcBorders>
          </w:tcPr>
          <w:p w:rsidR="006E7DD5" w:rsidRDefault="006E7DD5" w:rsidP="00AE7CC1">
            <w:pPr>
              <w:pStyle w:val="Tabelle6pt"/>
            </w:pPr>
          </w:p>
        </w:tc>
        <w:tc>
          <w:tcPr>
            <w:tcW w:w="4821" w:type="dxa"/>
            <w:gridSpan w:val="6"/>
            <w:tcBorders>
              <w:left w:val="single" w:sz="4" w:space="0" w:color="auto"/>
              <w:right w:val="single" w:sz="4" w:space="0" w:color="auto"/>
            </w:tcBorders>
          </w:tcPr>
          <w:p w:rsidR="006E7DD5" w:rsidRDefault="006E7DD5" w:rsidP="00AE7CC1">
            <w:pPr>
              <w:pStyle w:val="Tabelle6pt"/>
            </w:pPr>
            <w:r>
              <w:t>Wofür Sie das benötigen:</w:t>
            </w:r>
          </w:p>
          <w:p w:rsidR="006E7DD5" w:rsidRDefault="00304629" w:rsidP="00AE7CC1">
            <w:pPr>
              <w:pStyle w:val="Kopf8ptafz"/>
            </w:pPr>
            <w:r>
              <w:t>f</w:t>
            </w:r>
            <w:r w:rsidR="006E7DD5">
              <w:t>ür einen grundlegenden Üb</w:t>
            </w:r>
            <w:r>
              <w:t>erblick über die Scheibenbremse</w:t>
            </w:r>
          </w:p>
        </w:tc>
      </w:tr>
      <w:tr w:rsidR="006E7DD5" w:rsidRPr="00B51DE9" w:rsidTr="00AE7C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Ex>
        <w:trPr>
          <w:gridAfter w:val="1"/>
          <w:wAfter w:w="293" w:type="dxa"/>
          <w:trHeight w:val="443"/>
        </w:trPr>
        <w:tc>
          <w:tcPr>
            <w:tcW w:w="4818" w:type="dxa"/>
            <w:gridSpan w:val="5"/>
            <w:vMerge/>
            <w:tcBorders>
              <w:left w:val="single" w:sz="4" w:space="0" w:color="auto"/>
              <w:right w:val="single" w:sz="4" w:space="0" w:color="auto"/>
            </w:tcBorders>
          </w:tcPr>
          <w:p w:rsidR="006E7DD5" w:rsidRDefault="006E7DD5" w:rsidP="00AE7CC1">
            <w:pPr>
              <w:pStyle w:val="Tabelle6pt"/>
            </w:pPr>
          </w:p>
        </w:tc>
        <w:tc>
          <w:tcPr>
            <w:tcW w:w="4821" w:type="dxa"/>
            <w:gridSpan w:val="6"/>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AA2AFD" w:rsidP="00AE7CC1">
            <w:pPr>
              <w:pStyle w:val="Kopf8ptafz"/>
            </w:pPr>
            <w:r>
              <w:t>siehe Lernwegeliste</w:t>
            </w:r>
          </w:p>
        </w:tc>
      </w:tr>
    </w:tbl>
    <w:p w:rsidR="006E7DD5" w:rsidRDefault="006E7DD5" w:rsidP="006E7DD5">
      <w:pPr>
        <w:pStyle w:val="berschrift1"/>
      </w:pPr>
      <w:r>
        <w:t>Scheibenbremse</w:t>
      </w:r>
      <w:r>
        <w:rPr>
          <w:noProof/>
          <w:sz w:val="24"/>
        </w:rPr>
        <w:drawing>
          <wp:anchor distT="0" distB="0" distL="114300" distR="114300" simplePos="0" relativeHeight="251681792" behindDoc="0" locked="0" layoutInCell="0" allowOverlap="1" wp14:anchorId="0C71865B" wp14:editId="7A3C1AB6">
            <wp:simplePos x="0" y="0"/>
            <wp:positionH relativeFrom="rightMargin">
              <wp:posOffset>828040</wp:posOffset>
            </wp:positionH>
            <wp:positionV relativeFrom="paragraph">
              <wp:posOffset>0</wp:posOffset>
            </wp:positionV>
            <wp:extent cx="349200" cy="320400"/>
            <wp:effectExtent l="0" t="0" r="0" b="3810"/>
            <wp:wrapNone/>
            <wp:docPr id="94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80768" behindDoc="0" locked="0" layoutInCell="0" allowOverlap="1" wp14:anchorId="6ED9A729" wp14:editId="2EEEB114">
            <wp:simplePos x="0" y="0"/>
            <wp:positionH relativeFrom="rightMargin">
              <wp:posOffset>467995</wp:posOffset>
            </wp:positionH>
            <wp:positionV relativeFrom="paragraph">
              <wp:posOffset>0</wp:posOffset>
            </wp:positionV>
            <wp:extent cx="349885" cy="320675"/>
            <wp:effectExtent l="0" t="0" r="0" b="3175"/>
            <wp:wrapNone/>
            <wp:docPr id="94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79744" behindDoc="0" locked="0" layoutInCell="0" allowOverlap="1" wp14:anchorId="160C165F" wp14:editId="68C306A3">
            <wp:simplePos x="0" y="0"/>
            <wp:positionH relativeFrom="rightMargin">
              <wp:posOffset>107950</wp:posOffset>
            </wp:positionH>
            <wp:positionV relativeFrom="paragraph">
              <wp:posOffset>0</wp:posOffset>
            </wp:positionV>
            <wp:extent cx="349885" cy="320675"/>
            <wp:effectExtent l="0" t="0" r="0" b="3175"/>
            <wp:wrapNone/>
            <wp:docPr id="94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AufgabeEbene1"/>
      </w:pPr>
      <w:r>
        <w:rPr>
          <w:noProof/>
          <w:sz w:val="24"/>
          <w:lang w:eastAsia="de-DE"/>
        </w:rPr>
        <w:drawing>
          <wp:anchor distT="0" distB="0" distL="114300" distR="114300" simplePos="0" relativeHeight="251683840" behindDoc="0" locked="0" layoutInCell="0" allowOverlap="1" wp14:anchorId="1CE28A09" wp14:editId="39D6478C">
            <wp:simplePos x="0" y="0"/>
            <wp:positionH relativeFrom="rightMargin">
              <wp:posOffset>471170</wp:posOffset>
            </wp:positionH>
            <wp:positionV relativeFrom="paragraph">
              <wp:posOffset>0</wp:posOffset>
            </wp:positionV>
            <wp:extent cx="323850" cy="323850"/>
            <wp:effectExtent l="0" t="0" r="0" b="0"/>
            <wp:wrapNone/>
            <wp:docPr id="94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Nach der Demontage des Rades erfolgt zunächst eine Sichtprüfung. Nennen Sie Prüfkriterien für die einzelnen Bauteile</w:t>
      </w:r>
      <w:r>
        <w:rPr>
          <w:noProof/>
          <w:sz w:val="24"/>
          <w:lang w:eastAsia="de-DE"/>
        </w:rPr>
        <w:drawing>
          <wp:anchor distT="0" distB="0" distL="114300" distR="114300" simplePos="0" relativeHeight="251682816" behindDoc="0" locked="0" layoutInCell="0" allowOverlap="1" wp14:anchorId="6C839C40" wp14:editId="100E2DA7">
            <wp:simplePos x="0" y="0"/>
            <wp:positionH relativeFrom="rightMargin">
              <wp:posOffset>107950</wp:posOffset>
            </wp:positionH>
            <wp:positionV relativeFrom="paragraph">
              <wp:posOffset>0</wp:posOffset>
            </wp:positionV>
            <wp:extent cx="302701" cy="324000"/>
            <wp:effectExtent l="0" t="0" r="2540" b="0"/>
            <wp:wrapNone/>
            <wp:docPr id="95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w:t>
      </w:r>
    </w:p>
    <w:p w:rsidR="006E7DD5" w:rsidRPr="00BE6F65" w:rsidRDefault="006E7DD5" w:rsidP="00CB08C4">
      <w:pPr>
        <w:pStyle w:val="Abstandszeile"/>
      </w:pP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2457"/>
        <w:gridCol w:w="4773"/>
      </w:tblGrid>
      <w:tr w:rsidR="006E7DD5" w:rsidRPr="00A410C8" w:rsidTr="00CB08C4">
        <w:tc>
          <w:tcPr>
            <w:tcW w:w="2457" w:type="dxa"/>
            <w:shd w:val="clear" w:color="auto" w:fill="D9D9D9" w:themeFill="background1" w:themeFillShade="D9"/>
          </w:tcPr>
          <w:p w:rsidR="006E7DD5" w:rsidRPr="00A410C8" w:rsidRDefault="006E7DD5" w:rsidP="00AE7CC1">
            <w:pPr>
              <w:pStyle w:val="TabelleKopflinks"/>
            </w:pPr>
            <w:r>
              <w:t>Bauteil</w:t>
            </w:r>
          </w:p>
        </w:tc>
        <w:tc>
          <w:tcPr>
            <w:tcW w:w="4773" w:type="dxa"/>
            <w:shd w:val="clear" w:color="auto" w:fill="D9D9D9" w:themeFill="background1" w:themeFillShade="D9"/>
          </w:tcPr>
          <w:p w:rsidR="006E7DD5" w:rsidRPr="00A410C8" w:rsidRDefault="006E7DD5" w:rsidP="00AE7CC1">
            <w:pPr>
              <w:pStyle w:val="TabelleKopflinks"/>
            </w:pPr>
            <w:r>
              <w:t>Sichtprüfung</w:t>
            </w:r>
          </w:p>
        </w:tc>
      </w:tr>
      <w:tr w:rsidR="006E7DD5" w:rsidRPr="00A410C8" w:rsidTr="00CB08C4">
        <w:tc>
          <w:tcPr>
            <w:tcW w:w="2457" w:type="dxa"/>
            <w:shd w:val="clear" w:color="auto" w:fill="auto"/>
            <w:vAlign w:val="center"/>
          </w:tcPr>
          <w:p w:rsidR="006E7DD5" w:rsidRPr="00A410C8" w:rsidRDefault="006E7DD5" w:rsidP="00414576">
            <w:pPr>
              <w:pStyle w:val="Textkrper"/>
              <w:jc w:val="left"/>
            </w:pPr>
            <w:r>
              <w:t>Bremsschlauch</w:t>
            </w:r>
          </w:p>
        </w:tc>
        <w:tc>
          <w:tcPr>
            <w:tcW w:w="4773" w:type="dxa"/>
            <w:vAlign w:val="center"/>
          </w:tcPr>
          <w:p w:rsidR="006E7DD5" w:rsidRPr="00BE6F65" w:rsidRDefault="006E7DD5" w:rsidP="00414576">
            <w:pPr>
              <w:pStyle w:val="AufgabeLckentext"/>
              <w:jc w:val="left"/>
            </w:pPr>
            <w:r w:rsidRPr="00BE6F65">
              <w:t>_____________</w:t>
            </w:r>
            <w:r w:rsidR="00EF3D74">
              <w:t>_________________________</w:t>
            </w:r>
          </w:p>
        </w:tc>
      </w:tr>
      <w:tr w:rsidR="006E7DD5" w:rsidRPr="00A410C8" w:rsidTr="00CB08C4">
        <w:tc>
          <w:tcPr>
            <w:tcW w:w="2457" w:type="dxa"/>
            <w:shd w:val="clear" w:color="auto" w:fill="auto"/>
            <w:vAlign w:val="center"/>
          </w:tcPr>
          <w:p w:rsidR="006E7DD5" w:rsidRPr="00A410C8" w:rsidRDefault="006E7DD5" w:rsidP="00414576">
            <w:pPr>
              <w:pStyle w:val="Textkrper"/>
              <w:jc w:val="left"/>
            </w:pPr>
            <w:r>
              <w:t>Bremsscheibe</w:t>
            </w:r>
          </w:p>
        </w:tc>
        <w:tc>
          <w:tcPr>
            <w:tcW w:w="4773" w:type="dxa"/>
            <w:vAlign w:val="center"/>
          </w:tcPr>
          <w:p w:rsidR="006E7DD5" w:rsidRPr="00A410C8" w:rsidRDefault="006E7DD5" w:rsidP="00414576">
            <w:pPr>
              <w:pStyle w:val="AufgabeLckentext"/>
              <w:jc w:val="left"/>
            </w:pPr>
            <w:r>
              <w:t>____________</w:t>
            </w:r>
            <w:r w:rsidR="00EF3D74">
              <w:t>__________________________</w:t>
            </w:r>
          </w:p>
        </w:tc>
      </w:tr>
      <w:tr w:rsidR="006E7DD5" w:rsidRPr="00A410C8" w:rsidTr="00CB08C4">
        <w:tc>
          <w:tcPr>
            <w:tcW w:w="2457" w:type="dxa"/>
            <w:shd w:val="clear" w:color="auto" w:fill="auto"/>
            <w:vAlign w:val="center"/>
          </w:tcPr>
          <w:p w:rsidR="006E7DD5" w:rsidRPr="00A410C8" w:rsidRDefault="006E7DD5" w:rsidP="00414576">
            <w:pPr>
              <w:pStyle w:val="Textkrper"/>
              <w:jc w:val="left"/>
            </w:pPr>
            <w:r>
              <w:t>Bremsbelag</w:t>
            </w:r>
          </w:p>
        </w:tc>
        <w:tc>
          <w:tcPr>
            <w:tcW w:w="4773" w:type="dxa"/>
            <w:vAlign w:val="center"/>
          </w:tcPr>
          <w:p w:rsidR="006E7DD5" w:rsidRPr="00A410C8" w:rsidRDefault="006E7DD5" w:rsidP="00414576">
            <w:pPr>
              <w:pStyle w:val="AufgabeLckentext"/>
              <w:jc w:val="left"/>
            </w:pPr>
            <w:r>
              <w:t>_____________</w:t>
            </w:r>
            <w:r w:rsidR="00EF3D74">
              <w:t>_________________________</w:t>
            </w:r>
          </w:p>
        </w:tc>
      </w:tr>
    </w:tbl>
    <w:p w:rsidR="006E7DD5" w:rsidRDefault="006E7DD5" w:rsidP="006E7DD5">
      <w:pPr>
        <w:pStyle w:val="AufgabeText"/>
      </w:pPr>
    </w:p>
    <w:p w:rsidR="006E7DD5" w:rsidRDefault="006E7DD5" w:rsidP="006E7DD5">
      <w:pPr>
        <w:pStyle w:val="AufgabeEbene1"/>
      </w:pPr>
      <w:r>
        <w:t>Ordnen Sie die Buchstaben den einzelnen Bauteilen zu und benennen Sie di</w:t>
      </w:r>
      <w:r>
        <w:t>e</w:t>
      </w:r>
      <w:r>
        <w:t>se.</w:t>
      </w:r>
    </w:p>
    <w:p w:rsidR="006E7DD5" w:rsidRDefault="006E7DD5" w:rsidP="00A75E55">
      <w:pPr>
        <w:pStyle w:val="Abstandszeile"/>
      </w:pPr>
      <w:r>
        <w:rPr>
          <w:noProof/>
        </w:rPr>
        <w:drawing>
          <wp:anchor distT="0" distB="0" distL="114300" distR="114300" simplePos="0" relativeHeight="251684864" behindDoc="0" locked="0" layoutInCell="0" allowOverlap="1" wp14:anchorId="0AFA1073" wp14:editId="3655C8C5">
            <wp:simplePos x="0" y="0"/>
            <wp:positionH relativeFrom="rightMargin">
              <wp:posOffset>182880</wp:posOffset>
            </wp:positionH>
            <wp:positionV relativeFrom="paragraph">
              <wp:posOffset>9525</wp:posOffset>
            </wp:positionV>
            <wp:extent cx="323850" cy="323850"/>
            <wp:effectExtent l="0" t="0" r="0" b="0"/>
            <wp:wrapNone/>
            <wp:docPr id="95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A34AE4" w:rsidP="006E7DD5">
      <w:pPr>
        <w:pStyle w:val="AufgabeText"/>
      </w:pPr>
      <w:r w:rsidRPr="00A34AE4">
        <w:rPr>
          <w:rFonts w:cs="Calibri"/>
          <w:noProof/>
          <w:lang w:eastAsia="de-DE"/>
        </w:rPr>
        <mc:AlternateContent>
          <mc:Choice Requires="wps">
            <w:drawing>
              <wp:anchor distT="0" distB="0" distL="114300" distR="114300" simplePos="0" relativeHeight="252103680" behindDoc="0" locked="0" layoutInCell="1" allowOverlap="1" wp14:anchorId="1AEA8028" wp14:editId="3143506E">
                <wp:simplePos x="0" y="0"/>
                <wp:positionH relativeFrom="column">
                  <wp:posOffset>915765</wp:posOffset>
                </wp:positionH>
                <wp:positionV relativeFrom="paragraph">
                  <wp:posOffset>231799</wp:posOffset>
                </wp:positionV>
                <wp:extent cx="301625" cy="1403985"/>
                <wp:effectExtent l="0" t="0" r="3175" b="4445"/>
                <wp:wrapNone/>
                <wp:docPr id="2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2" o:spid="_x0000_s1038" type="#_x0000_t202" style="position:absolute;left:0;text-align:left;margin-left:72.1pt;margin-top:18.25pt;width:23.75pt;height:110.55pt;z-index:252103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" stroked="f">
                <v:textbox style="mso-fit-shape-to-text:t">
                  <w:txbxContent>
                    <w:p w:rsidR="00AD02D2" w:rsidRDefault="00AD02D2">
                      <w:r>
                        <w:t>f)</w:t>
                      </w:r>
                    </w:p>
                  </w:txbxContent>
                </v:textbox>
              </v:shape>
            </w:pict>
          </mc:Fallback>
        </mc:AlternateContent>
      </w:r>
      <w:r w:rsidRPr="00A34AE4">
        <w:rPr>
          <w:rFonts w:cs="Calibri"/>
          <w:noProof/>
          <w:lang w:eastAsia="de-DE"/>
        </w:rPr>
        <mc:AlternateContent>
          <mc:Choice Requires="wps">
            <w:drawing>
              <wp:anchor distT="0" distB="0" distL="114300" distR="114300" simplePos="0" relativeHeight="252101632" behindDoc="0" locked="0" layoutInCell="1" allowOverlap="1" wp14:anchorId="478D27A0" wp14:editId="0D35F2D4">
                <wp:simplePos x="0" y="0"/>
                <wp:positionH relativeFrom="column">
                  <wp:posOffset>260457</wp:posOffset>
                </wp:positionH>
                <wp:positionV relativeFrom="paragraph">
                  <wp:posOffset>1752289</wp:posOffset>
                </wp:positionV>
                <wp:extent cx="301625" cy="1403985"/>
                <wp:effectExtent l="0" t="0" r="3175" b="4445"/>
                <wp:wrapNone/>
                <wp:docPr id="2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left:0;text-align:left;margin-left:20.5pt;margin-top:138pt;width:23.75pt;height:110.55pt;z-index:252101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" stroked="f">
                <v:textbox style="mso-fit-shape-to-text:t">
                  <w:txbxContent>
                    <w:p w:rsidR="00AD02D2" w:rsidRDefault="00AD02D2">
                      <w:r>
                        <w:t>a)</w:t>
                      </w:r>
                    </w:p>
                  </w:txbxContent>
                </v:textbox>
              </v:shape>
            </w:pict>
          </mc:Fallback>
        </mc:AlternateContent>
      </w:r>
      <w:r w:rsidRPr="00A34AE4">
        <w:rPr>
          <w:rFonts w:cs="Calibri"/>
          <w:noProof/>
          <w:lang w:eastAsia="de-DE"/>
        </w:rPr>
        <mc:AlternateContent>
          <mc:Choice Requires="wps">
            <w:drawing>
              <wp:anchor distT="0" distB="0" distL="114300" distR="114300" simplePos="0" relativeHeight="252099584" behindDoc="0" locked="0" layoutInCell="1" allowOverlap="1" wp14:anchorId="7156E594" wp14:editId="2DB25767">
                <wp:simplePos x="0" y="0"/>
                <wp:positionH relativeFrom="column">
                  <wp:posOffset>3443772</wp:posOffset>
                </wp:positionH>
                <wp:positionV relativeFrom="paragraph">
                  <wp:posOffset>1638743</wp:posOffset>
                </wp:positionV>
                <wp:extent cx="301625" cy="1403985"/>
                <wp:effectExtent l="0" t="0" r="3175" b="4445"/>
                <wp:wrapNone/>
                <wp:docPr id="10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left:0;text-align:left;margin-left:271.15pt;margin-top:129.05pt;width:23.75pt;height:110.55pt;z-index:252099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" stroked="f">
                <v:textbox style="mso-fit-shape-to-text:t">
                  <w:txbxContent>
                    <w:p w:rsidR="00AD02D2" w:rsidRDefault="00AD02D2">
                      <w:r>
                        <w:t>d)</w:t>
                      </w:r>
                    </w:p>
                  </w:txbxContent>
                </v:textbox>
              </v:shape>
            </w:pict>
          </mc:Fallback>
        </mc:AlternateContent>
      </w:r>
      <w:r w:rsidRPr="00A34AE4">
        <w:rPr>
          <w:rFonts w:cs="Calibri"/>
          <w:noProof/>
          <w:lang w:eastAsia="de-DE"/>
        </w:rPr>
        <mc:AlternateContent>
          <mc:Choice Requires="wps">
            <w:drawing>
              <wp:anchor distT="0" distB="0" distL="114300" distR="114300" simplePos="0" relativeHeight="252097536" behindDoc="0" locked="0" layoutInCell="1" allowOverlap="1" wp14:anchorId="7F07969F" wp14:editId="612A5C14">
                <wp:simplePos x="0" y="0"/>
                <wp:positionH relativeFrom="column">
                  <wp:posOffset>2909235</wp:posOffset>
                </wp:positionH>
                <wp:positionV relativeFrom="paragraph">
                  <wp:posOffset>1466383</wp:posOffset>
                </wp:positionV>
                <wp:extent cx="301625" cy="1403985"/>
                <wp:effectExtent l="0" t="0" r="3175" b="4445"/>
                <wp:wrapNone/>
                <wp:docPr id="10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left:0;text-align:left;margin-left:229.05pt;margin-top:115.45pt;width:23.75pt;height:110.55pt;z-index:252097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" stroked="f">
                <v:textbox style="mso-fit-shape-to-text:t">
                  <w:txbxContent>
                    <w:p w:rsidR="00AD02D2" w:rsidRDefault="00AD02D2">
                      <w:r>
                        <w:t>b)</w:t>
                      </w:r>
                    </w:p>
                  </w:txbxContent>
                </v:textbox>
              </v:shape>
            </w:pict>
          </mc:Fallback>
        </mc:AlternateContent>
      </w:r>
      <w:r w:rsidRPr="00A34AE4">
        <w:rPr>
          <w:rFonts w:cs="Calibri"/>
          <w:noProof/>
          <w:lang w:eastAsia="de-DE"/>
        </w:rPr>
        <mc:AlternateContent>
          <mc:Choice Requires="wps">
            <w:drawing>
              <wp:anchor distT="0" distB="0" distL="114300" distR="114300" simplePos="0" relativeHeight="252095488" behindDoc="0" locked="0" layoutInCell="1" allowOverlap="1" wp14:anchorId="538702B2" wp14:editId="7D7F576D">
                <wp:simplePos x="0" y="0"/>
                <wp:positionH relativeFrom="column">
                  <wp:posOffset>2150278</wp:posOffset>
                </wp:positionH>
                <wp:positionV relativeFrom="paragraph">
                  <wp:posOffset>17744</wp:posOffset>
                </wp:positionV>
                <wp:extent cx="301625" cy="1403985"/>
                <wp:effectExtent l="0" t="0" r="3175" b="4445"/>
                <wp:wrapNone/>
                <wp:docPr id="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left:0;text-align:left;margin-left:169.3pt;margin-top:1.4pt;width:23.75pt;height:110.55pt;z-index:252095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" stroked="f">
                <v:textbox style="mso-fit-shape-to-text:t">
                  <w:txbxContent>
                    <w:p w:rsidR="00AD02D2" w:rsidRDefault="00AD02D2">
                      <w:r>
                        <w:t>e)</w:t>
                      </w:r>
                    </w:p>
                  </w:txbxContent>
                </v:textbox>
              </v:shape>
            </w:pict>
          </mc:Fallback>
        </mc:AlternateContent>
      </w:r>
      <w:r w:rsidRPr="00A34AE4">
        <w:rPr>
          <w:rFonts w:cs="Calibri"/>
          <w:noProof/>
          <w:lang w:eastAsia="de-DE"/>
        </w:rPr>
        <mc:AlternateContent>
          <mc:Choice Requires="wps">
            <w:drawing>
              <wp:anchor distT="0" distB="0" distL="114300" distR="114300" simplePos="0" relativeHeight="252093440" behindDoc="0" locked="0" layoutInCell="1" allowOverlap="1" wp14:anchorId="58DE5225" wp14:editId="64023559">
                <wp:simplePos x="0" y="0"/>
                <wp:positionH relativeFrom="column">
                  <wp:posOffset>3444240</wp:posOffset>
                </wp:positionH>
                <wp:positionV relativeFrom="paragraph">
                  <wp:posOffset>68580</wp:posOffset>
                </wp:positionV>
                <wp:extent cx="301625" cy="1403985"/>
                <wp:effectExtent l="0" t="0" r="3175" b="4445"/>
                <wp:wrapNone/>
                <wp:docPr id="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left:0;text-align:left;margin-left:271.2pt;margin-top:5.4pt;width:23.75pt;height:110.55pt;z-index:252093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" stroked="f">
                <v:textbox style="mso-fit-shape-to-text:t">
                  <w:txbxContent>
                    <w:p w:rsidR="00AD02D2" w:rsidRDefault="00AD02D2">
                      <w:r>
                        <w:t>c)</w:t>
                      </w:r>
                    </w:p>
                  </w:txbxContent>
                </v:textbox>
              </v:shape>
            </w:pict>
          </mc:Fallback>
        </mc:AlternateContent>
      </w:r>
      <w:r w:rsidR="006E7DD5">
        <w:rPr>
          <w:noProof/>
          <w:lang w:eastAsia="de-DE"/>
        </w:rPr>
        <w:drawing>
          <wp:inline distT="0" distB="0" distL="0" distR="0" wp14:anchorId="733A0578" wp14:editId="13F0BC64">
            <wp:extent cx="3668617" cy="2327496"/>
            <wp:effectExtent l="0" t="0" r="8255" b="0"/>
            <wp:docPr id="954" name="Grafik 954" descr="E:\Bremse Steffen\IMG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remse Steffen\IMG_0118.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5346" b="10063"/>
                    <a:stretch/>
                  </pic:blipFill>
                  <pic:spPr bwMode="auto">
                    <a:xfrm>
                      <a:off x="0" y="0"/>
                      <a:ext cx="3675528" cy="2331881"/>
                    </a:xfrm>
                    <a:prstGeom prst="rect">
                      <a:avLst/>
                    </a:prstGeom>
                    <a:noFill/>
                    <a:ln>
                      <a:noFill/>
                    </a:ln>
                    <a:extLst>
                      <a:ext uri="{53640926-AAD7-44D8-BBD7-CCE9431645EC}">
                        <a14:shadowObscured xmlns:a14="http://schemas.microsoft.com/office/drawing/2010/main"/>
                      </a:ext>
                    </a:extLst>
                  </pic:spPr>
                </pic:pic>
              </a:graphicData>
            </a:graphic>
          </wp:inline>
        </w:drawing>
      </w:r>
    </w:p>
    <w:p w:rsidR="006E7DD5" w:rsidRPr="00843BEB" w:rsidRDefault="006E7DD5" w:rsidP="00CB08C4">
      <w:pPr>
        <w:pStyle w:val="Abstandszeile"/>
      </w:pPr>
    </w:p>
    <w:p w:rsidR="006E7DD5" w:rsidRDefault="00EF3D74" w:rsidP="006E7DD5">
      <w:pPr>
        <w:pStyle w:val="AufgabeLckentext"/>
      </w:pPr>
      <w:r>
        <w:t>a)___________________________</w:t>
      </w:r>
      <w:r w:rsidR="00795796">
        <w:t xml:space="preserve">   </w:t>
      </w:r>
      <w:r>
        <w:t>b)</w:t>
      </w:r>
      <w:r w:rsidR="006E7DD5">
        <w:t>___</w:t>
      </w:r>
      <w:r>
        <w:t>__________________________</w:t>
      </w:r>
    </w:p>
    <w:p w:rsidR="00EF3D74" w:rsidRDefault="00EF3D74" w:rsidP="00EF3D74">
      <w:pPr>
        <w:pStyle w:val="AufgabeLckentext"/>
      </w:pPr>
      <w:r>
        <w:t>c)___________________________</w:t>
      </w:r>
      <w:r w:rsidR="00795796">
        <w:t xml:space="preserve">   </w:t>
      </w:r>
      <w:r>
        <w:t>d)_____________________________</w:t>
      </w:r>
    </w:p>
    <w:p w:rsidR="006E7DD5" w:rsidRDefault="00EF3D74" w:rsidP="00EF3D74">
      <w:pPr>
        <w:pStyle w:val="AufgabeLckentext"/>
      </w:pPr>
      <w:r>
        <w:t>e)_____________________</w:t>
      </w:r>
      <w:r w:rsidR="006E7DD5">
        <w:t>_</w:t>
      </w:r>
      <w:r>
        <w:t>_____</w:t>
      </w:r>
      <w:r w:rsidR="00795796">
        <w:t xml:space="preserve">   </w:t>
      </w:r>
      <w:r>
        <w:t>f)_____________________________</w:t>
      </w:r>
    </w:p>
    <w:p w:rsidR="006E7DD5" w:rsidRDefault="006E7DD5" w:rsidP="006E7DD5">
      <w:pPr>
        <w:pStyle w:val="AufgabeEbene1"/>
      </w:pPr>
      <w:r>
        <w:rPr>
          <w:noProof/>
          <w:sz w:val="24"/>
          <w:lang w:eastAsia="de-DE"/>
        </w:rPr>
        <w:lastRenderedPageBreak/>
        <w:drawing>
          <wp:anchor distT="0" distB="0" distL="114300" distR="114300" simplePos="0" relativeHeight="251685888" behindDoc="0" locked="0" layoutInCell="0" allowOverlap="1" wp14:anchorId="1577FC1B" wp14:editId="370F5EFE">
            <wp:simplePos x="0" y="0"/>
            <wp:positionH relativeFrom="rightMargin">
              <wp:posOffset>105762</wp:posOffset>
            </wp:positionH>
            <wp:positionV relativeFrom="paragraph">
              <wp:posOffset>52070</wp:posOffset>
            </wp:positionV>
            <wp:extent cx="323850" cy="323850"/>
            <wp:effectExtent l="0" t="0" r="0" b="0"/>
            <wp:wrapNone/>
            <wp:docPr id="95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An der Bremsscheibe wird der Verschleiß gemessen, um zu beurteilen, ob z</w:t>
      </w:r>
      <w:r>
        <w:t>u</w:t>
      </w:r>
      <w:r>
        <w:t>sätzlich zu den Bremsbelägen auch die Bremsscheiben gewechselt werden müssen. Geben Sie an, was mit dem jeweiligen Werkzeug an der Bremssche</w:t>
      </w:r>
      <w:r>
        <w:t>i</w:t>
      </w:r>
      <w:r>
        <w:t>be gemessen werden kann:</w:t>
      </w:r>
    </w:p>
    <w:p w:rsidR="006E7DD5" w:rsidRDefault="006E7DD5" w:rsidP="006E7DD5">
      <w:pPr>
        <w:pStyle w:val="Aufgabe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4914"/>
      </w:tblGrid>
      <w:tr w:rsidR="006E7DD5" w:rsidRPr="00A410C8" w:rsidTr="00AE7CC1">
        <w:tc>
          <w:tcPr>
            <w:tcW w:w="2457" w:type="dxa"/>
            <w:shd w:val="clear" w:color="auto" w:fill="D9D9D9" w:themeFill="background1" w:themeFillShade="D9"/>
          </w:tcPr>
          <w:p w:rsidR="006E7DD5" w:rsidRPr="00A410C8" w:rsidRDefault="006E7DD5" w:rsidP="00AE7CC1">
            <w:pPr>
              <w:pStyle w:val="TabelleKopflinks"/>
            </w:pPr>
            <w:r>
              <w:t>Werkzeug</w:t>
            </w:r>
          </w:p>
        </w:tc>
        <w:tc>
          <w:tcPr>
            <w:tcW w:w="4914" w:type="dxa"/>
            <w:shd w:val="clear" w:color="auto" w:fill="D9D9D9" w:themeFill="background1" w:themeFillShade="D9"/>
          </w:tcPr>
          <w:p w:rsidR="006E7DD5" w:rsidRPr="00A410C8" w:rsidRDefault="006E7DD5" w:rsidP="00AE7CC1">
            <w:pPr>
              <w:pStyle w:val="TabelleKopflinks"/>
            </w:pPr>
            <w:r>
              <w:t>Messung</w:t>
            </w:r>
          </w:p>
        </w:tc>
      </w:tr>
      <w:tr w:rsidR="006E7DD5" w:rsidRPr="00A410C8" w:rsidTr="00414576">
        <w:tc>
          <w:tcPr>
            <w:tcW w:w="2457" w:type="dxa"/>
            <w:shd w:val="clear" w:color="auto" w:fill="auto"/>
            <w:vAlign w:val="center"/>
          </w:tcPr>
          <w:p w:rsidR="006E7DD5" w:rsidRPr="00A410C8" w:rsidRDefault="006E7DD5" w:rsidP="00414576">
            <w:pPr>
              <w:pStyle w:val="Textkrper"/>
              <w:jc w:val="left"/>
            </w:pPr>
            <w:r>
              <w:t>Bremsscheibenmes</w:t>
            </w:r>
            <w:r>
              <w:t>s</w:t>
            </w:r>
            <w:r>
              <w:t>schieber</w:t>
            </w:r>
          </w:p>
        </w:tc>
        <w:tc>
          <w:tcPr>
            <w:tcW w:w="4914" w:type="dxa"/>
            <w:vAlign w:val="center"/>
          </w:tcPr>
          <w:p w:rsidR="006E7DD5" w:rsidRPr="00A410C8" w:rsidRDefault="006E7DD5" w:rsidP="00EF3D74">
            <w:pPr>
              <w:pStyle w:val="AufgabeLinie"/>
              <w:jc w:val="left"/>
            </w:pPr>
            <w:r>
              <w:t>_______________________________________</w:t>
            </w:r>
          </w:p>
        </w:tc>
      </w:tr>
      <w:tr w:rsidR="006E7DD5" w:rsidRPr="00A410C8" w:rsidTr="00414576">
        <w:tc>
          <w:tcPr>
            <w:tcW w:w="2457" w:type="dxa"/>
            <w:shd w:val="clear" w:color="auto" w:fill="auto"/>
            <w:vAlign w:val="center"/>
          </w:tcPr>
          <w:p w:rsidR="006E7DD5" w:rsidRPr="00A410C8" w:rsidRDefault="006E7DD5" w:rsidP="00414576">
            <w:pPr>
              <w:pStyle w:val="Textkrper"/>
              <w:jc w:val="left"/>
            </w:pPr>
            <w:r>
              <w:t>Messuhr</w:t>
            </w:r>
          </w:p>
        </w:tc>
        <w:tc>
          <w:tcPr>
            <w:tcW w:w="4914" w:type="dxa"/>
            <w:vAlign w:val="center"/>
          </w:tcPr>
          <w:p w:rsidR="006E7DD5" w:rsidRPr="00A410C8" w:rsidRDefault="006E7DD5" w:rsidP="00EF3D74">
            <w:pPr>
              <w:pStyle w:val="AufgabeLinie"/>
              <w:jc w:val="left"/>
            </w:pPr>
            <w:r>
              <w:t>_______________________________________</w:t>
            </w:r>
          </w:p>
        </w:tc>
      </w:tr>
    </w:tbl>
    <w:p w:rsidR="006E7DD5" w:rsidRDefault="006E7DD5" w:rsidP="006E7DD5">
      <w:pPr>
        <w:pStyle w:val="AufgabeText"/>
      </w:pPr>
    </w:p>
    <w:p w:rsidR="006E7DD5" w:rsidRDefault="006E7DD5" w:rsidP="006E7DD5">
      <w:pPr>
        <w:pStyle w:val="AufgabeEbene1"/>
      </w:pPr>
      <w:r>
        <w:t>Beschreiben Sie, warum bei der Schwimmsattelbremse ein Kolben ausreichend ist, um beide Beläge an die Scheibe zu drücken.</w:t>
      </w:r>
    </w:p>
    <w:p w:rsidR="006E7DD5" w:rsidRDefault="006E7DD5" w:rsidP="006E7DD5">
      <w:pPr>
        <w:pStyle w:val="AufgabeLckentext"/>
      </w:pPr>
      <w:r>
        <w:t>_____________________________________________________________________________________________________________________________________________________________________________________________</w:t>
      </w:r>
    </w:p>
    <w:p w:rsidR="006E7DD5" w:rsidRDefault="00F45D37" w:rsidP="006E7DD5">
      <w:pPr>
        <w:pStyle w:val="AufgabeEbene1"/>
      </w:pPr>
      <w:r>
        <w:rPr>
          <w:noProof/>
          <w:sz w:val="24"/>
          <w:lang w:eastAsia="de-DE"/>
        </w:rPr>
        <w:drawing>
          <wp:anchor distT="0" distB="0" distL="114300" distR="114300" simplePos="0" relativeHeight="251678720" behindDoc="0" locked="0" layoutInCell="0" allowOverlap="1" wp14:anchorId="63BBFF2D" wp14:editId="3E39576F">
            <wp:simplePos x="0" y="0"/>
            <wp:positionH relativeFrom="rightMargin">
              <wp:posOffset>494030</wp:posOffset>
            </wp:positionH>
            <wp:positionV relativeFrom="paragraph">
              <wp:posOffset>55245</wp:posOffset>
            </wp:positionV>
            <wp:extent cx="323850" cy="323850"/>
            <wp:effectExtent l="0" t="0" r="0" b="0"/>
            <wp:wrapNone/>
            <wp:docPr id="95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77696" behindDoc="0" locked="0" layoutInCell="0" allowOverlap="1" wp14:anchorId="38DC215B" wp14:editId="6FF86657">
            <wp:simplePos x="0" y="0"/>
            <wp:positionH relativeFrom="rightMargin">
              <wp:posOffset>92075</wp:posOffset>
            </wp:positionH>
            <wp:positionV relativeFrom="paragraph">
              <wp:posOffset>55880</wp:posOffset>
            </wp:positionV>
            <wp:extent cx="348615" cy="320040"/>
            <wp:effectExtent l="0" t="0" r="0" b="3810"/>
            <wp:wrapNone/>
            <wp:docPr id="95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Erklären Sie, wie die Belagsnachstellung bei der Scheibenbremse funktioniert.</w:t>
      </w:r>
    </w:p>
    <w:p w:rsidR="006E7DD5" w:rsidRPr="00843BEB" w:rsidRDefault="006E7DD5" w:rsidP="006E7DD5">
      <w:pPr>
        <w:pStyle w:val="AufgabeLckentext"/>
      </w:pPr>
      <w:r>
        <w:t>_____________________________________________________________________________________________________________________________________________________________________________________________</w:t>
      </w:r>
    </w:p>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Scheibenbremse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8B36E3" w:rsidRDefault="009979EA" w:rsidP="00AE7CC1">
            <w:pPr>
              <w:pStyle w:val="TabelleKopfmitte"/>
            </w:pPr>
            <w:r>
              <w:t>FZT</w:t>
            </w:r>
          </w:p>
          <w:p w:rsidR="006E7DD5" w:rsidRPr="00B51DE9" w:rsidRDefault="008B36E3" w:rsidP="00AE7CC1">
            <w:pPr>
              <w:pStyle w:val="TabelleKopfmitte"/>
              <w:rPr>
                <w:rFonts w:eastAsia="Calibri"/>
              </w:rPr>
            </w:pPr>
            <w:r>
              <w:t>02.02.01.03</w:t>
            </w:r>
          </w:p>
        </w:tc>
      </w:tr>
      <w:tr w:rsidR="006E7DD5" w:rsidRPr="00B51DE9" w:rsidTr="00AE7CC1">
        <w:tc>
          <w:tcPr>
            <w:tcW w:w="7348" w:type="dxa"/>
            <w:gridSpan w:val="2"/>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Pr="00821509" w:rsidRDefault="006E7DD5" w:rsidP="00AE7CC1">
            <w:pPr>
              <w:pStyle w:val="Kopf8ptafz"/>
              <w:rPr>
                <w:sz w:val="18"/>
              </w:rPr>
            </w:pPr>
            <w:r w:rsidRPr="00826C95">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p w:rsidR="006E7DD5" w:rsidRDefault="006E7DD5" w:rsidP="00AE7CC1">
            <w:pPr>
              <w:pStyle w:val="Kopf8ptafz"/>
              <w:numPr>
                <w:ilvl w:val="0"/>
                <w:numId w:val="0"/>
              </w:numPr>
              <w:ind w:left="22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AE7CC1">
                  <w:pPr>
                    <w:pStyle w:val="TabelleKopfmitte"/>
                  </w:pPr>
                  <w:r w:rsidRPr="00B51DE9">
                    <w:t>L</w:t>
                  </w:r>
                  <w:r>
                    <w:t>ösung</w:t>
                  </w:r>
                </w:p>
              </w:tc>
            </w:tr>
          </w:tbl>
          <w:p w:rsidR="006E7DD5" w:rsidRPr="00B51DE9" w:rsidRDefault="006E7DD5" w:rsidP="00AE7CC1"/>
        </w:tc>
      </w:tr>
    </w:tbl>
    <w:p w:rsidR="006E7DD5" w:rsidRDefault="006E7DD5" w:rsidP="006E7DD5">
      <w:pPr>
        <w:pStyle w:val="berschrift1"/>
      </w:pPr>
      <w:r>
        <w:t>Scheibenbremse</w:t>
      </w:r>
      <w:r>
        <w:rPr>
          <w:noProof/>
          <w:sz w:val="24"/>
        </w:rPr>
        <w:drawing>
          <wp:anchor distT="0" distB="0" distL="114300" distR="114300" simplePos="0" relativeHeight="251691008" behindDoc="0" locked="0" layoutInCell="0" allowOverlap="1" wp14:anchorId="277AFFFB" wp14:editId="34BB1B13">
            <wp:simplePos x="0" y="0"/>
            <wp:positionH relativeFrom="rightMargin">
              <wp:posOffset>828040</wp:posOffset>
            </wp:positionH>
            <wp:positionV relativeFrom="paragraph">
              <wp:posOffset>0</wp:posOffset>
            </wp:positionV>
            <wp:extent cx="349200" cy="320400"/>
            <wp:effectExtent l="0" t="0" r="0" b="3810"/>
            <wp:wrapNone/>
            <wp:docPr id="3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89984" behindDoc="0" locked="0" layoutInCell="0" allowOverlap="1" wp14:anchorId="090A680B" wp14:editId="6F46340D">
            <wp:simplePos x="0" y="0"/>
            <wp:positionH relativeFrom="rightMargin">
              <wp:posOffset>467995</wp:posOffset>
            </wp:positionH>
            <wp:positionV relativeFrom="paragraph">
              <wp:posOffset>0</wp:posOffset>
            </wp:positionV>
            <wp:extent cx="349885" cy="320675"/>
            <wp:effectExtent l="0" t="0" r="0" b="3175"/>
            <wp:wrapNone/>
            <wp:docPr id="3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88960" behindDoc="0" locked="0" layoutInCell="0" allowOverlap="1" wp14:anchorId="7347D08E" wp14:editId="2518BEC4">
            <wp:simplePos x="0" y="0"/>
            <wp:positionH relativeFrom="rightMargin">
              <wp:posOffset>107950</wp:posOffset>
            </wp:positionH>
            <wp:positionV relativeFrom="paragraph">
              <wp:posOffset>0</wp:posOffset>
            </wp:positionV>
            <wp:extent cx="349885" cy="320675"/>
            <wp:effectExtent l="0" t="0" r="0" b="3175"/>
            <wp:wrapNone/>
            <wp:docPr id="4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AufgabeEbene1"/>
        <w:numPr>
          <w:ilvl w:val="0"/>
          <w:numId w:val="15"/>
        </w:numPr>
      </w:pPr>
      <w:r>
        <w:rPr>
          <w:noProof/>
          <w:sz w:val="24"/>
          <w:lang w:eastAsia="de-DE"/>
        </w:rPr>
        <w:drawing>
          <wp:anchor distT="0" distB="0" distL="114300" distR="114300" simplePos="0" relativeHeight="251693056" behindDoc="0" locked="0" layoutInCell="0" allowOverlap="1" wp14:anchorId="415B1D53" wp14:editId="5F80D4DD">
            <wp:simplePos x="0" y="0"/>
            <wp:positionH relativeFrom="rightMargin">
              <wp:posOffset>471170</wp:posOffset>
            </wp:positionH>
            <wp:positionV relativeFrom="paragraph">
              <wp:posOffset>0</wp:posOffset>
            </wp:positionV>
            <wp:extent cx="323850" cy="323850"/>
            <wp:effectExtent l="0" t="0" r="0" b="0"/>
            <wp:wrapNone/>
            <wp:docPr id="4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Nach der Demontage des Rades erfolgt zunächst eine Sichtprüfung. Nennen Sie Prüfkriterien für die einzelnen Bauteile</w:t>
      </w:r>
      <w:r>
        <w:rPr>
          <w:noProof/>
          <w:sz w:val="24"/>
          <w:lang w:eastAsia="de-DE"/>
        </w:rPr>
        <w:drawing>
          <wp:anchor distT="0" distB="0" distL="114300" distR="114300" simplePos="0" relativeHeight="251692032" behindDoc="0" locked="0" layoutInCell="0" allowOverlap="1" wp14:anchorId="6C7308B6" wp14:editId="14221393">
            <wp:simplePos x="0" y="0"/>
            <wp:positionH relativeFrom="rightMargin">
              <wp:posOffset>107950</wp:posOffset>
            </wp:positionH>
            <wp:positionV relativeFrom="paragraph">
              <wp:posOffset>0</wp:posOffset>
            </wp:positionV>
            <wp:extent cx="302701" cy="324000"/>
            <wp:effectExtent l="0" t="0" r="2540" b="0"/>
            <wp:wrapNone/>
            <wp:docPr id="4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w:t>
      </w:r>
    </w:p>
    <w:p w:rsidR="006E7DD5" w:rsidRPr="00BE6F65" w:rsidRDefault="006E7DD5" w:rsidP="006E7DD5">
      <w:pPr>
        <w:pStyle w:val="Aufgabe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1560"/>
        <w:gridCol w:w="5811"/>
      </w:tblGrid>
      <w:tr w:rsidR="006E7DD5" w:rsidRPr="00A410C8" w:rsidTr="00AE7CC1">
        <w:tc>
          <w:tcPr>
            <w:tcW w:w="1560" w:type="dxa"/>
            <w:shd w:val="clear" w:color="auto" w:fill="D9D9D9" w:themeFill="background1" w:themeFillShade="D9"/>
          </w:tcPr>
          <w:p w:rsidR="006E7DD5" w:rsidRPr="00A410C8" w:rsidRDefault="006E7DD5" w:rsidP="00AE7CC1">
            <w:pPr>
              <w:pStyle w:val="TabelleKopflinks"/>
            </w:pPr>
            <w:r>
              <w:t>Bauteil</w:t>
            </w:r>
          </w:p>
        </w:tc>
        <w:tc>
          <w:tcPr>
            <w:tcW w:w="5811" w:type="dxa"/>
            <w:shd w:val="clear" w:color="auto" w:fill="D9D9D9" w:themeFill="background1" w:themeFillShade="D9"/>
          </w:tcPr>
          <w:p w:rsidR="006E7DD5" w:rsidRPr="00A410C8" w:rsidRDefault="006E7DD5" w:rsidP="00AE7CC1">
            <w:pPr>
              <w:pStyle w:val="TabelleKopflinks"/>
            </w:pPr>
            <w:r>
              <w:t>Sichtprüfung</w:t>
            </w:r>
          </w:p>
        </w:tc>
      </w:tr>
      <w:tr w:rsidR="006E7DD5" w:rsidRPr="00A410C8" w:rsidTr="00414576">
        <w:tc>
          <w:tcPr>
            <w:tcW w:w="1560" w:type="dxa"/>
            <w:shd w:val="clear" w:color="auto" w:fill="auto"/>
            <w:vAlign w:val="center"/>
          </w:tcPr>
          <w:p w:rsidR="006E7DD5" w:rsidRPr="00A410C8" w:rsidRDefault="006E7DD5" w:rsidP="00414576">
            <w:pPr>
              <w:pStyle w:val="Textkrper"/>
              <w:jc w:val="left"/>
            </w:pPr>
            <w:r>
              <w:t>Brem</w:t>
            </w:r>
            <w:r>
              <w:t>s</w:t>
            </w:r>
            <w:r>
              <w:t>schlauch</w:t>
            </w:r>
          </w:p>
        </w:tc>
        <w:tc>
          <w:tcPr>
            <w:tcW w:w="5811" w:type="dxa"/>
            <w:vAlign w:val="center"/>
          </w:tcPr>
          <w:p w:rsidR="006E7DD5" w:rsidRPr="00BE6F65" w:rsidRDefault="00304629" w:rsidP="00414576">
            <w:pPr>
              <w:pStyle w:val="AufgabeLckentext"/>
              <w:jc w:val="left"/>
            </w:pPr>
            <w:r>
              <w:t>p</w:t>
            </w:r>
            <w:r w:rsidR="006E7DD5">
              <w:t>orös, Scheuerstellen</w:t>
            </w:r>
          </w:p>
        </w:tc>
      </w:tr>
      <w:tr w:rsidR="006E7DD5" w:rsidRPr="00A410C8" w:rsidTr="00414576">
        <w:tc>
          <w:tcPr>
            <w:tcW w:w="1560" w:type="dxa"/>
            <w:shd w:val="clear" w:color="auto" w:fill="auto"/>
            <w:vAlign w:val="center"/>
          </w:tcPr>
          <w:p w:rsidR="006E7DD5" w:rsidRPr="00A410C8" w:rsidRDefault="006E7DD5" w:rsidP="00414576">
            <w:pPr>
              <w:pStyle w:val="Textkrper"/>
              <w:jc w:val="left"/>
            </w:pPr>
            <w:r>
              <w:t>Bremsscheibe</w:t>
            </w:r>
          </w:p>
        </w:tc>
        <w:tc>
          <w:tcPr>
            <w:tcW w:w="5811" w:type="dxa"/>
            <w:vAlign w:val="center"/>
          </w:tcPr>
          <w:p w:rsidR="006E7DD5" w:rsidRPr="00A410C8" w:rsidRDefault="006E7DD5" w:rsidP="00414576">
            <w:pPr>
              <w:pStyle w:val="AufgabeLckentext"/>
              <w:jc w:val="left"/>
            </w:pPr>
            <w:r>
              <w:t>Rost, Riefen</w:t>
            </w:r>
          </w:p>
        </w:tc>
      </w:tr>
      <w:tr w:rsidR="006E7DD5" w:rsidRPr="00A410C8" w:rsidTr="00414576">
        <w:tc>
          <w:tcPr>
            <w:tcW w:w="1560" w:type="dxa"/>
            <w:shd w:val="clear" w:color="auto" w:fill="auto"/>
            <w:vAlign w:val="center"/>
          </w:tcPr>
          <w:p w:rsidR="006E7DD5" w:rsidRPr="00A410C8" w:rsidRDefault="006E7DD5" w:rsidP="00414576">
            <w:pPr>
              <w:pStyle w:val="Textkrper"/>
              <w:jc w:val="left"/>
            </w:pPr>
            <w:r>
              <w:t>Bremsbelag</w:t>
            </w:r>
          </w:p>
        </w:tc>
        <w:tc>
          <w:tcPr>
            <w:tcW w:w="5811" w:type="dxa"/>
            <w:vAlign w:val="center"/>
          </w:tcPr>
          <w:p w:rsidR="006E7DD5" w:rsidRPr="00A410C8" w:rsidRDefault="006E7DD5" w:rsidP="00414576">
            <w:pPr>
              <w:pStyle w:val="AufgabeLckentext"/>
              <w:jc w:val="left"/>
            </w:pPr>
            <w:proofErr w:type="spellStart"/>
            <w:r>
              <w:t>Belagstärke</w:t>
            </w:r>
            <w:proofErr w:type="spellEnd"/>
            <w:r>
              <w:t xml:space="preserve">, gleichmäßige Abnutzung rechts – links </w:t>
            </w:r>
          </w:p>
        </w:tc>
      </w:tr>
    </w:tbl>
    <w:p w:rsidR="006E7DD5" w:rsidRDefault="006E7DD5" w:rsidP="006E7DD5">
      <w:pPr>
        <w:pStyle w:val="AufgabeText"/>
      </w:pPr>
    </w:p>
    <w:p w:rsidR="006E7DD5" w:rsidRDefault="006E7DD5" w:rsidP="006E7DD5">
      <w:pPr>
        <w:pStyle w:val="AufgabeEbene1"/>
      </w:pPr>
      <w:r>
        <w:t>Ordnen Sie die Buchstaben den einzelnen Bauteilen zu und benennen Sie di</w:t>
      </w:r>
      <w:r>
        <w:t>e</w:t>
      </w:r>
      <w:r>
        <w:t>se.</w:t>
      </w:r>
    </w:p>
    <w:p w:rsidR="006E7DD5" w:rsidRDefault="006E7DD5" w:rsidP="00A75E55">
      <w:pPr>
        <w:pStyle w:val="Abstandszeile"/>
      </w:pPr>
      <w:r>
        <w:rPr>
          <w:noProof/>
        </w:rPr>
        <w:drawing>
          <wp:anchor distT="0" distB="0" distL="114300" distR="114300" simplePos="0" relativeHeight="251694080" behindDoc="0" locked="0" layoutInCell="0" allowOverlap="1" wp14:anchorId="7A559FA1" wp14:editId="41D9CA4A">
            <wp:simplePos x="0" y="0"/>
            <wp:positionH relativeFrom="rightMargin">
              <wp:posOffset>182880</wp:posOffset>
            </wp:positionH>
            <wp:positionV relativeFrom="paragraph">
              <wp:posOffset>9525</wp:posOffset>
            </wp:positionV>
            <wp:extent cx="323850" cy="323850"/>
            <wp:effectExtent l="0" t="0" r="0" b="0"/>
            <wp:wrapNone/>
            <wp:docPr id="5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0B2496" w:rsidP="006E7DD5">
      <w:pPr>
        <w:pStyle w:val="AufgabeText"/>
      </w:pPr>
      <w:r w:rsidRPr="00A34AE4">
        <w:rPr>
          <w:noProof/>
          <w:lang w:eastAsia="de-DE"/>
        </w:rPr>
        <mc:AlternateContent>
          <mc:Choice Requires="wps">
            <w:drawing>
              <wp:anchor distT="0" distB="0" distL="114300" distR="114300" simplePos="0" relativeHeight="252108800" behindDoc="0" locked="0" layoutInCell="1" allowOverlap="1" wp14:anchorId="7E599800" wp14:editId="4E2932E2">
                <wp:simplePos x="0" y="0"/>
                <wp:positionH relativeFrom="column">
                  <wp:posOffset>3407410</wp:posOffset>
                </wp:positionH>
                <wp:positionV relativeFrom="paragraph">
                  <wp:posOffset>1718945</wp:posOffset>
                </wp:positionV>
                <wp:extent cx="301625" cy="1403985"/>
                <wp:effectExtent l="0" t="0" r="3175" b="4445"/>
                <wp:wrapNone/>
                <wp:docPr id="12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sidP="00A34AE4">
                            <w: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left:0;text-align:left;margin-left:268.3pt;margin-top:135.35pt;width:23.75pt;height:110.55pt;z-index:252108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" stroked="f">
                <v:textbox style="mso-fit-shape-to-text:t">
                  <w:txbxContent>
                    <w:p w:rsidR="00AD02D2" w:rsidRDefault="00AD02D2" w:rsidP="00A34AE4">
                      <w:r>
                        <w:t>d)</w:t>
                      </w:r>
                    </w:p>
                  </w:txbxContent>
                </v:textbox>
              </v:shape>
            </w:pict>
          </mc:Fallback>
        </mc:AlternateContent>
      </w:r>
      <w:r w:rsidRPr="00A34AE4">
        <w:rPr>
          <w:noProof/>
          <w:lang w:eastAsia="de-DE"/>
        </w:rPr>
        <mc:AlternateContent>
          <mc:Choice Requires="wps">
            <w:drawing>
              <wp:anchor distT="0" distB="0" distL="114300" distR="114300" simplePos="0" relativeHeight="252107776" behindDoc="0" locked="0" layoutInCell="1" allowOverlap="1" wp14:anchorId="4EBA829C" wp14:editId="64318930">
                <wp:simplePos x="0" y="0"/>
                <wp:positionH relativeFrom="column">
                  <wp:posOffset>2948305</wp:posOffset>
                </wp:positionH>
                <wp:positionV relativeFrom="paragraph">
                  <wp:posOffset>1301115</wp:posOffset>
                </wp:positionV>
                <wp:extent cx="301625" cy="1403985"/>
                <wp:effectExtent l="0" t="0" r="3175" b="4445"/>
                <wp:wrapNone/>
                <wp:docPr id="11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sidP="00A34AE4">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left:0;text-align:left;margin-left:232.15pt;margin-top:102.45pt;width:23.75pt;height:110.55pt;z-index:252107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" stroked="f">
                <v:textbox style="mso-fit-shape-to-text:t">
                  <w:txbxContent>
                    <w:p w:rsidR="00AD02D2" w:rsidRDefault="00AD02D2" w:rsidP="00A34AE4">
                      <w:r>
                        <w:t>b)</w:t>
                      </w:r>
                    </w:p>
                  </w:txbxContent>
                </v:textbox>
              </v:shape>
            </w:pict>
          </mc:Fallback>
        </mc:AlternateContent>
      </w:r>
      <w:r w:rsidRPr="00A34AE4">
        <w:rPr>
          <w:noProof/>
          <w:lang w:eastAsia="de-DE"/>
        </w:rPr>
        <mc:AlternateContent>
          <mc:Choice Requires="wps">
            <w:drawing>
              <wp:anchor distT="0" distB="0" distL="114300" distR="114300" simplePos="0" relativeHeight="252109824" behindDoc="0" locked="0" layoutInCell="1" allowOverlap="1" wp14:anchorId="5B68F391" wp14:editId="6454E88D">
                <wp:simplePos x="0" y="0"/>
                <wp:positionH relativeFrom="column">
                  <wp:posOffset>299720</wp:posOffset>
                </wp:positionH>
                <wp:positionV relativeFrom="paragraph">
                  <wp:posOffset>1567180</wp:posOffset>
                </wp:positionV>
                <wp:extent cx="301625" cy="1403985"/>
                <wp:effectExtent l="0" t="0" r="3175" b="4445"/>
                <wp:wrapNone/>
                <wp:docPr id="2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sidP="00A34AE4">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left:0;text-align:left;margin-left:23.6pt;margin-top:123.4pt;width:23.75pt;height:110.55pt;z-index:252109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" stroked="f">
                <v:textbox style="mso-fit-shape-to-text:t">
                  <w:txbxContent>
                    <w:p w:rsidR="00AD02D2" w:rsidRDefault="00AD02D2" w:rsidP="00A34AE4">
                      <w:r>
                        <w:t>a)</w:t>
                      </w:r>
                    </w:p>
                  </w:txbxContent>
                </v:textbox>
              </v:shape>
            </w:pict>
          </mc:Fallback>
        </mc:AlternateContent>
      </w:r>
      <w:r w:rsidR="00A34AE4" w:rsidRPr="00A34AE4">
        <w:rPr>
          <w:noProof/>
          <w:lang w:eastAsia="de-DE"/>
        </w:rPr>
        <mc:AlternateContent>
          <mc:Choice Requires="wps">
            <w:drawing>
              <wp:anchor distT="0" distB="0" distL="114300" distR="114300" simplePos="0" relativeHeight="252105728" behindDoc="0" locked="0" layoutInCell="1" allowOverlap="1" wp14:anchorId="286A5220" wp14:editId="11DD547E">
                <wp:simplePos x="0" y="0"/>
                <wp:positionH relativeFrom="column">
                  <wp:posOffset>3483610</wp:posOffset>
                </wp:positionH>
                <wp:positionV relativeFrom="paragraph">
                  <wp:posOffset>85090</wp:posOffset>
                </wp:positionV>
                <wp:extent cx="301625" cy="1403985"/>
                <wp:effectExtent l="0" t="0" r="3175" b="4445"/>
                <wp:wrapNone/>
                <wp:docPr id="11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sidP="00A34AE4">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274.3pt;margin-top:6.7pt;width:23.75pt;height:110.55pt;z-index:252105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" stroked="f">
                <v:textbox style="mso-fit-shape-to-text:t">
                  <w:txbxContent>
                    <w:p w:rsidR="00AD02D2" w:rsidRDefault="00AD02D2" w:rsidP="00A34AE4">
                      <w:r>
                        <w:t>c)</w:t>
                      </w:r>
                    </w:p>
                  </w:txbxContent>
                </v:textbox>
              </v:shape>
            </w:pict>
          </mc:Fallback>
        </mc:AlternateContent>
      </w:r>
      <w:r w:rsidR="00A34AE4" w:rsidRPr="00A34AE4">
        <w:rPr>
          <w:noProof/>
          <w:lang w:eastAsia="de-DE"/>
        </w:rPr>
        <mc:AlternateContent>
          <mc:Choice Requires="wps">
            <w:drawing>
              <wp:anchor distT="0" distB="0" distL="114300" distR="114300" simplePos="0" relativeHeight="252106752" behindDoc="0" locked="0" layoutInCell="1" allowOverlap="1" wp14:anchorId="72FF2875" wp14:editId="41C003AB">
                <wp:simplePos x="0" y="0"/>
                <wp:positionH relativeFrom="column">
                  <wp:posOffset>2189480</wp:posOffset>
                </wp:positionH>
                <wp:positionV relativeFrom="paragraph">
                  <wp:posOffset>33655</wp:posOffset>
                </wp:positionV>
                <wp:extent cx="301625" cy="1403985"/>
                <wp:effectExtent l="0" t="0" r="3175" b="4445"/>
                <wp:wrapNone/>
                <wp:docPr id="11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sidP="00A34AE4">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left:0;text-align:left;margin-left:172.4pt;margin-top:2.65pt;width:23.75pt;height:110.55pt;z-index:252106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" stroked="f">
                <v:textbox style="mso-fit-shape-to-text:t">
                  <w:txbxContent>
                    <w:p w:rsidR="00AD02D2" w:rsidRDefault="00AD02D2" w:rsidP="00A34AE4">
                      <w:r>
                        <w:t>e)</w:t>
                      </w:r>
                    </w:p>
                  </w:txbxContent>
                </v:textbox>
              </v:shape>
            </w:pict>
          </mc:Fallback>
        </mc:AlternateContent>
      </w:r>
      <w:r w:rsidR="00A34AE4" w:rsidRPr="00A34AE4">
        <w:rPr>
          <w:noProof/>
          <w:lang w:eastAsia="de-DE"/>
        </w:rPr>
        <mc:AlternateContent>
          <mc:Choice Requires="wps">
            <w:drawing>
              <wp:anchor distT="0" distB="0" distL="114300" distR="114300" simplePos="0" relativeHeight="252110848" behindDoc="0" locked="0" layoutInCell="1" allowOverlap="1" wp14:anchorId="0EE81EEF" wp14:editId="79F76799">
                <wp:simplePos x="0" y="0"/>
                <wp:positionH relativeFrom="column">
                  <wp:posOffset>955411</wp:posOffset>
                </wp:positionH>
                <wp:positionV relativeFrom="paragraph">
                  <wp:posOffset>248285</wp:posOffset>
                </wp:positionV>
                <wp:extent cx="301625" cy="1403985"/>
                <wp:effectExtent l="0" t="0" r="3175" b="4445"/>
                <wp:wrapNone/>
                <wp:docPr id="12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sidP="00A34AE4">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position:absolute;left:0;text-align:left;margin-left:75.25pt;margin-top:19.55pt;width:23.75pt;height:110.55pt;z-index:252110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" stroked="f">
                <v:textbox style="mso-fit-shape-to-text:t">
                  <w:txbxContent>
                    <w:p w:rsidR="00AD02D2" w:rsidRDefault="00AD02D2" w:rsidP="00A34AE4">
                      <w:r>
                        <w:t>f)</w:t>
                      </w:r>
                    </w:p>
                  </w:txbxContent>
                </v:textbox>
              </v:shape>
            </w:pict>
          </mc:Fallback>
        </mc:AlternateContent>
      </w:r>
      <w:r w:rsidR="006E7DD5">
        <w:rPr>
          <w:noProof/>
          <w:lang w:eastAsia="de-DE"/>
        </w:rPr>
        <w:drawing>
          <wp:inline distT="0" distB="0" distL="0" distR="0" wp14:anchorId="0F527A64" wp14:editId="6A2E0759">
            <wp:extent cx="3668617" cy="2327496"/>
            <wp:effectExtent l="0" t="0" r="8255" b="0"/>
            <wp:docPr id="53" name="Grafik 53" descr="E:\Bremse Steffen\IMG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remse Steffen\IMG_0118.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5346" b="10063"/>
                    <a:stretch/>
                  </pic:blipFill>
                  <pic:spPr bwMode="auto">
                    <a:xfrm>
                      <a:off x="0" y="0"/>
                      <a:ext cx="3675528" cy="2331881"/>
                    </a:xfrm>
                    <a:prstGeom prst="rect">
                      <a:avLst/>
                    </a:prstGeom>
                    <a:noFill/>
                    <a:ln>
                      <a:noFill/>
                    </a:ln>
                    <a:extLst>
                      <a:ext uri="{53640926-AAD7-44D8-BBD7-CCE9431645EC}">
                        <a14:shadowObscured xmlns:a14="http://schemas.microsoft.com/office/drawing/2010/main"/>
                      </a:ext>
                    </a:extLst>
                  </pic:spPr>
                </pic:pic>
              </a:graphicData>
            </a:graphic>
          </wp:inline>
        </w:drawing>
      </w:r>
    </w:p>
    <w:p w:rsidR="006E7DD5" w:rsidRPr="00843BEB" w:rsidRDefault="006E7DD5" w:rsidP="006E7DD5">
      <w:pPr>
        <w:pStyle w:val="AufgabeText"/>
      </w:pPr>
    </w:p>
    <w:p w:rsidR="006E7DD5" w:rsidRDefault="006E7DD5" w:rsidP="006E7DD5">
      <w:pPr>
        <w:pStyle w:val="AufgabeLckentext"/>
      </w:pPr>
      <w:r>
        <w:t>a) Bremsscheibe</w:t>
      </w:r>
      <w:r>
        <w:tab/>
        <w:t>b) Bremsklötze</w:t>
      </w:r>
    </w:p>
    <w:p w:rsidR="006E7DD5" w:rsidRDefault="006E7DD5" w:rsidP="006E7DD5">
      <w:pPr>
        <w:pStyle w:val="AufgabeLckentext"/>
      </w:pPr>
      <w:r>
        <w:t>c) Bremsschlauch</w:t>
      </w:r>
      <w:r>
        <w:tab/>
        <w:t>d) Bremskolben</w:t>
      </w:r>
    </w:p>
    <w:p w:rsidR="006E7DD5" w:rsidRDefault="00AE7CC1" w:rsidP="006E7DD5">
      <w:pPr>
        <w:pStyle w:val="AufgabeLckentext"/>
      </w:pPr>
      <w:r>
        <w:t>e) Faustsattel</w:t>
      </w:r>
      <w:r>
        <w:tab/>
      </w:r>
      <w:r w:rsidR="006E7DD5">
        <w:t>f) Führungsschrauben</w:t>
      </w:r>
    </w:p>
    <w:p w:rsidR="006E7DD5" w:rsidRDefault="006E7DD5" w:rsidP="006E7DD5">
      <w:pPr>
        <w:pStyle w:val="AufgabeLckentext"/>
      </w:pPr>
    </w:p>
    <w:p w:rsidR="006E7DD5" w:rsidRDefault="006E7DD5" w:rsidP="006E7DD5">
      <w:pPr>
        <w:spacing w:line="240" w:lineRule="exact"/>
      </w:pPr>
      <w:r>
        <w:br w:type="page"/>
      </w:r>
    </w:p>
    <w:p w:rsidR="006E7DD5" w:rsidRDefault="006E7DD5" w:rsidP="006E7DD5">
      <w:pPr>
        <w:pStyle w:val="AufgabeEbene1"/>
      </w:pPr>
      <w:r>
        <w:rPr>
          <w:noProof/>
          <w:sz w:val="24"/>
          <w:lang w:eastAsia="de-DE"/>
        </w:rPr>
        <w:lastRenderedPageBreak/>
        <w:drawing>
          <wp:anchor distT="0" distB="0" distL="114300" distR="114300" simplePos="0" relativeHeight="251695104" behindDoc="0" locked="0" layoutInCell="0" allowOverlap="1" wp14:anchorId="7225C151" wp14:editId="2D76371D">
            <wp:simplePos x="0" y="0"/>
            <wp:positionH relativeFrom="rightMargin">
              <wp:posOffset>105762</wp:posOffset>
            </wp:positionH>
            <wp:positionV relativeFrom="paragraph">
              <wp:posOffset>52070</wp:posOffset>
            </wp:positionV>
            <wp:extent cx="323850" cy="323850"/>
            <wp:effectExtent l="0" t="0" r="0" b="0"/>
            <wp:wrapNone/>
            <wp:docPr id="5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An der Bremsscheibe wird der Verschleiß gemessen, um zu beurteilen, ob z</w:t>
      </w:r>
      <w:r>
        <w:t>u</w:t>
      </w:r>
      <w:r>
        <w:t>sätzlich zu den Bremsbelägen auch die Bremsscheiben gewechselt werden müssen. Geben Sie an, was mit dem jeweiligen Werkzeug an der Bremssche</w:t>
      </w:r>
      <w:r>
        <w:t>i</w:t>
      </w:r>
      <w:r>
        <w:t>be gemessen werden kann:</w:t>
      </w:r>
    </w:p>
    <w:p w:rsidR="006E7DD5" w:rsidRDefault="006E7DD5" w:rsidP="006E7DD5">
      <w:pPr>
        <w:pStyle w:val="Aufgabe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4914"/>
      </w:tblGrid>
      <w:tr w:rsidR="006E7DD5" w:rsidRPr="00A410C8" w:rsidTr="00AE7CC1">
        <w:tc>
          <w:tcPr>
            <w:tcW w:w="2457" w:type="dxa"/>
            <w:shd w:val="clear" w:color="auto" w:fill="D9D9D9" w:themeFill="background1" w:themeFillShade="D9"/>
          </w:tcPr>
          <w:p w:rsidR="006E7DD5" w:rsidRPr="00A410C8" w:rsidRDefault="006E7DD5" w:rsidP="00AE7CC1">
            <w:pPr>
              <w:pStyle w:val="TabelleKopflinks"/>
            </w:pPr>
            <w:r>
              <w:t>Werkzeug</w:t>
            </w:r>
          </w:p>
        </w:tc>
        <w:tc>
          <w:tcPr>
            <w:tcW w:w="4914" w:type="dxa"/>
            <w:shd w:val="clear" w:color="auto" w:fill="D9D9D9" w:themeFill="background1" w:themeFillShade="D9"/>
          </w:tcPr>
          <w:p w:rsidR="006E7DD5" w:rsidRPr="00A410C8" w:rsidRDefault="006E7DD5" w:rsidP="00AE7CC1">
            <w:pPr>
              <w:pStyle w:val="TabelleKopflinks"/>
            </w:pPr>
            <w:r>
              <w:t>Messung</w:t>
            </w:r>
          </w:p>
        </w:tc>
      </w:tr>
      <w:tr w:rsidR="006E7DD5" w:rsidRPr="00A410C8" w:rsidTr="00414576">
        <w:tc>
          <w:tcPr>
            <w:tcW w:w="2457" w:type="dxa"/>
            <w:shd w:val="clear" w:color="auto" w:fill="auto"/>
            <w:vAlign w:val="center"/>
          </w:tcPr>
          <w:p w:rsidR="006E7DD5" w:rsidRPr="00A410C8" w:rsidRDefault="006E7DD5" w:rsidP="00414576">
            <w:pPr>
              <w:pStyle w:val="Textkrper"/>
              <w:jc w:val="left"/>
            </w:pPr>
            <w:r>
              <w:t>Bremsscheibenmes</w:t>
            </w:r>
            <w:r>
              <w:t>s</w:t>
            </w:r>
            <w:r>
              <w:t>schieber</w:t>
            </w:r>
          </w:p>
        </w:tc>
        <w:tc>
          <w:tcPr>
            <w:tcW w:w="4914" w:type="dxa"/>
            <w:vAlign w:val="center"/>
          </w:tcPr>
          <w:p w:rsidR="006E7DD5" w:rsidRPr="00A410C8" w:rsidRDefault="006E7DD5" w:rsidP="00414576">
            <w:pPr>
              <w:pStyle w:val="AufgabeLinie"/>
              <w:jc w:val="left"/>
            </w:pPr>
            <w:r>
              <w:t>Bremsscheibendicke</w:t>
            </w:r>
          </w:p>
        </w:tc>
      </w:tr>
      <w:tr w:rsidR="006E7DD5" w:rsidRPr="00A410C8" w:rsidTr="00414576">
        <w:tc>
          <w:tcPr>
            <w:tcW w:w="2457" w:type="dxa"/>
            <w:shd w:val="clear" w:color="auto" w:fill="auto"/>
            <w:vAlign w:val="center"/>
          </w:tcPr>
          <w:p w:rsidR="006E7DD5" w:rsidRPr="00A410C8" w:rsidRDefault="006E7DD5" w:rsidP="00414576">
            <w:pPr>
              <w:pStyle w:val="Textkrper"/>
              <w:jc w:val="left"/>
            </w:pPr>
            <w:r>
              <w:t>Messuhr</w:t>
            </w:r>
          </w:p>
        </w:tc>
        <w:tc>
          <w:tcPr>
            <w:tcW w:w="4914" w:type="dxa"/>
            <w:vAlign w:val="center"/>
          </w:tcPr>
          <w:p w:rsidR="006E7DD5" w:rsidRPr="00A410C8" w:rsidRDefault="006E7DD5" w:rsidP="00414576">
            <w:pPr>
              <w:pStyle w:val="AufgabeLinie"/>
              <w:jc w:val="left"/>
            </w:pPr>
            <w:r>
              <w:t>Scheibenschlag</w:t>
            </w:r>
          </w:p>
        </w:tc>
      </w:tr>
    </w:tbl>
    <w:p w:rsidR="006E7DD5" w:rsidRDefault="006E7DD5" w:rsidP="006E7DD5">
      <w:pPr>
        <w:pStyle w:val="AufgabeText"/>
      </w:pPr>
    </w:p>
    <w:p w:rsidR="006E7DD5" w:rsidRDefault="006E7DD5" w:rsidP="006E7DD5">
      <w:pPr>
        <w:pStyle w:val="AufgabeEbene1"/>
      </w:pPr>
      <w:r>
        <w:t>Beschreiben Sie, warum bei der Schwimmsattelbremse ein Kolben ausreichend ist, um beide Beläge an die Scheibe zu drücken.</w:t>
      </w:r>
    </w:p>
    <w:p w:rsidR="006E7DD5" w:rsidRPr="00A34AE4" w:rsidRDefault="006E7DD5" w:rsidP="00A34AE4">
      <w:pPr>
        <w:pStyle w:val="AufgabeLckentext"/>
        <w:spacing w:after="120" w:line="360" w:lineRule="auto"/>
        <w:jc w:val="left"/>
        <w:rPr>
          <w:i/>
        </w:rPr>
      </w:pPr>
      <w:r w:rsidRPr="00A34AE4">
        <w:rPr>
          <w:i/>
        </w:rPr>
        <w:t xml:space="preserve">Wenn der Kolben ausfährt, wird zunächst der Bremsbelag am Kolben gegen die Bremsscheiben gedrückt. Dadurch wird der schwimmend gelagerte Faustsattel verschoben und zieht auch den äußeren Belag gegen die Scheibe. </w:t>
      </w:r>
    </w:p>
    <w:p w:rsidR="006E7DD5" w:rsidRDefault="00F45D37" w:rsidP="00A34AE4">
      <w:pPr>
        <w:pStyle w:val="AufgabeEbene1"/>
        <w:spacing w:before="120" w:after="120" w:line="360" w:lineRule="auto"/>
      </w:pPr>
      <w:r>
        <w:rPr>
          <w:noProof/>
          <w:sz w:val="24"/>
          <w:lang w:eastAsia="de-DE"/>
        </w:rPr>
        <w:drawing>
          <wp:anchor distT="0" distB="0" distL="114300" distR="114300" simplePos="0" relativeHeight="251687936" behindDoc="0" locked="0" layoutInCell="0" allowOverlap="1" wp14:anchorId="7AB2A337" wp14:editId="322C8153">
            <wp:simplePos x="0" y="0"/>
            <wp:positionH relativeFrom="rightMargin">
              <wp:posOffset>517525</wp:posOffset>
            </wp:positionH>
            <wp:positionV relativeFrom="paragraph">
              <wp:posOffset>92710</wp:posOffset>
            </wp:positionV>
            <wp:extent cx="323850" cy="323850"/>
            <wp:effectExtent l="0" t="0" r="0" b="0"/>
            <wp:wrapNone/>
            <wp:docPr id="96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86912" behindDoc="0" locked="0" layoutInCell="0" allowOverlap="1" wp14:anchorId="706A08DE" wp14:editId="2EE323F0">
            <wp:simplePos x="0" y="0"/>
            <wp:positionH relativeFrom="rightMargin">
              <wp:posOffset>101600</wp:posOffset>
            </wp:positionH>
            <wp:positionV relativeFrom="paragraph">
              <wp:posOffset>93345</wp:posOffset>
            </wp:positionV>
            <wp:extent cx="348615" cy="320040"/>
            <wp:effectExtent l="0" t="0" r="0" b="3810"/>
            <wp:wrapNone/>
            <wp:docPr id="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Erklären Sie, wie die Belagsnachstellung bei der Scheibenbremse funktioniert.</w:t>
      </w:r>
    </w:p>
    <w:p w:rsidR="006E7DD5" w:rsidRPr="00A34AE4" w:rsidRDefault="006E7DD5" w:rsidP="00A34AE4">
      <w:pPr>
        <w:pStyle w:val="AufgabeLckentext"/>
        <w:spacing w:after="120" w:line="360" w:lineRule="auto"/>
        <w:jc w:val="left"/>
        <w:rPr>
          <w:i/>
        </w:rPr>
      </w:pPr>
      <w:r w:rsidRPr="00A34AE4">
        <w:rPr>
          <w:i/>
        </w:rPr>
        <w:t xml:space="preserve">Der Bremskolben wird mit einem Rechteckdichtring abgedichtet. Fährt der Bremskolben infolge von </w:t>
      </w:r>
      <w:proofErr w:type="spellStart"/>
      <w:r w:rsidRPr="00A34AE4">
        <w:rPr>
          <w:i/>
        </w:rPr>
        <w:t>Belagverschleiß</w:t>
      </w:r>
      <w:proofErr w:type="spellEnd"/>
      <w:r w:rsidRPr="00A34AE4">
        <w:rPr>
          <w:i/>
        </w:rPr>
        <w:t xml:space="preserve"> weiter nach außen, so rutscht er ein Stück weit nach und der Dichtring hält ihn in der neuen Position.</w:t>
      </w: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Trommelbremse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B36E3" w:rsidRDefault="009979EA" w:rsidP="00AE7CC1">
            <w:pPr>
              <w:pStyle w:val="TabelleKopfmitte"/>
            </w:pPr>
            <w:r>
              <w:t>FZT</w:t>
            </w:r>
          </w:p>
          <w:p w:rsidR="006E7DD5" w:rsidRPr="00B51DE9" w:rsidRDefault="008B36E3" w:rsidP="00AE7CC1">
            <w:pPr>
              <w:pStyle w:val="TabelleKopfmitte"/>
              <w:rPr>
                <w:rFonts w:eastAsia="Calibri"/>
              </w:rPr>
            </w:pPr>
            <w:r>
              <w:t xml:space="preserve"> 02.02.01.04</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Pr="00821509" w:rsidRDefault="006E7DD5" w:rsidP="00AE7CC1">
            <w:pPr>
              <w:pStyle w:val="Kopf8ptafz"/>
              <w:rPr>
                <w:sz w:val="18"/>
              </w:rPr>
            </w:pPr>
            <w:r w:rsidRPr="00826C95">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p w:rsidR="006E7DD5" w:rsidRDefault="006E7DD5" w:rsidP="00AE7CC1">
            <w:pPr>
              <w:pStyle w:val="Kopf8ptafz"/>
              <w:numPr>
                <w:ilvl w:val="0"/>
                <w:numId w:val="0"/>
              </w:numPr>
              <w:ind w:left="22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EA6A12" w:rsidRDefault="006E7DD5" w:rsidP="00AE7CC1">
            <w:pPr>
              <w:pStyle w:val="Kopf8ptafz"/>
            </w:pPr>
            <w:r w:rsidRPr="000973BC">
              <w:rPr>
                <w:rFonts w:cs="Calibri"/>
              </w:rPr>
              <w:t xml:space="preserve">Ich kann den grundlegenden Aufbau des Bremssystems </w:t>
            </w:r>
            <w:r>
              <w:rPr>
                <w:rFonts w:cs="Calibri"/>
              </w:rPr>
              <w:t>b</w:t>
            </w:r>
            <w:r>
              <w:rPr>
                <w:rFonts w:cs="Calibri"/>
              </w:rPr>
              <w:t>e</w:t>
            </w:r>
            <w:r>
              <w:rPr>
                <w:rFonts w:cs="Calibri"/>
              </w:rPr>
              <w:t>schreiben</w:t>
            </w:r>
            <w:r w:rsidRPr="000973BC">
              <w:rPr>
                <w:rFonts w:cs="Calibri"/>
              </w:rPr>
              <w:t xml:space="preserve"> und die Hauptbaugruppen am Fahrzeug zeigen.</w:t>
            </w:r>
          </w:p>
          <w:p w:rsidR="006E7DD5" w:rsidRPr="00F252C2" w:rsidRDefault="006E7DD5" w:rsidP="00AE7CC1">
            <w:pPr>
              <w:pStyle w:val="Kopf8ptafz"/>
            </w:pPr>
            <w:r>
              <w:rPr>
                <w:rFonts w:cs="Calibri"/>
              </w:rPr>
              <w:t>Ich kann mich fachlich korrekt ausdrücken.</w:t>
            </w:r>
          </w:p>
          <w:p w:rsidR="006E7DD5" w:rsidRDefault="00BF1B20" w:rsidP="00BF1B20">
            <w:pPr>
              <w:pStyle w:val="Kopf8ptafz"/>
              <w:numPr>
                <w:ilvl w:val="0"/>
                <w:numId w:val="0"/>
              </w:numPr>
              <w:ind w:left="227"/>
            </w:pPr>
            <w:r>
              <w:rPr>
                <w:rFonts w:cs="Calibri"/>
              </w:rPr>
              <w:t>Ich kann fachliche Texte verstehen und den Inhalt für Mitsch</w:t>
            </w:r>
            <w:r>
              <w:rPr>
                <w:rFonts w:cs="Calibri"/>
              </w:rPr>
              <w:t>ü</w:t>
            </w:r>
            <w:r w:rsidR="00234617">
              <w:rPr>
                <w:rFonts w:cs="Calibri"/>
              </w:rPr>
              <w:t>lerinnen und Mitschüler</w:t>
            </w:r>
            <w:r>
              <w:rPr>
                <w:rFonts w:cs="Calibri"/>
              </w:rPr>
              <w:t xml:space="preserve"> in eigenen Worten zusammenfassen.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mit Tabellenbuch und Fachkundebuch umg</w:t>
            </w:r>
            <w:r>
              <w:t>e</w:t>
            </w:r>
            <w:r>
              <w:t>hen.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F45D37" w:rsidP="00AE7CC1">
            <w:pPr>
              <w:pStyle w:val="Kopf8ptafz"/>
            </w:pPr>
            <w:r>
              <w:t>f</w:t>
            </w:r>
            <w:r w:rsidR="006E7DD5">
              <w:t>ür einen grundlegenden Überblick über das System Tromme</w:t>
            </w:r>
            <w:r w:rsidR="006E7DD5">
              <w:t>l</w:t>
            </w:r>
            <w:r>
              <w:t>bremse</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F45D37" w:rsidP="00AE7CC1">
            <w:pPr>
              <w:pStyle w:val="Kopf8ptafz"/>
            </w:pPr>
            <w:r>
              <w:t>s</w:t>
            </w:r>
            <w:r w:rsidR="006E7DD5" w:rsidRPr="00234B66">
              <w:t>ieh</w:t>
            </w:r>
            <w:r w:rsidR="006E7DD5">
              <w:t>e Lernwegeliste</w:t>
            </w:r>
          </w:p>
        </w:tc>
      </w:tr>
    </w:tbl>
    <w:p w:rsidR="006E7DD5" w:rsidRDefault="006E7DD5" w:rsidP="006E7DD5">
      <w:pPr>
        <w:pStyle w:val="berschrift1"/>
      </w:pPr>
      <w:r>
        <w:t>Trommelbremse</w:t>
      </w:r>
      <w:r>
        <w:rPr>
          <w:noProof/>
          <w:sz w:val="24"/>
        </w:rPr>
        <w:drawing>
          <wp:anchor distT="0" distB="0" distL="114300" distR="114300" simplePos="0" relativeHeight="251706368" behindDoc="0" locked="0" layoutInCell="0" allowOverlap="1" wp14:anchorId="2F01B4CF" wp14:editId="6F823E3E">
            <wp:simplePos x="0" y="0"/>
            <wp:positionH relativeFrom="rightMargin">
              <wp:posOffset>828040</wp:posOffset>
            </wp:positionH>
            <wp:positionV relativeFrom="paragraph">
              <wp:posOffset>0</wp:posOffset>
            </wp:positionV>
            <wp:extent cx="349200" cy="320400"/>
            <wp:effectExtent l="0" t="0" r="0" b="3810"/>
            <wp:wrapNone/>
            <wp:docPr id="96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05344" behindDoc="0" locked="0" layoutInCell="0" allowOverlap="1" wp14:anchorId="729AB094" wp14:editId="337518B9">
            <wp:simplePos x="0" y="0"/>
            <wp:positionH relativeFrom="rightMargin">
              <wp:posOffset>467995</wp:posOffset>
            </wp:positionH>
            <wp:positionV relativeFrom="paragraph">
              <wp:posOffset>0</wp:posOffset>
            </wp:positionV>
            <wp:extent cx="349885" cy="320675"/>
            <wp:effectExtent l="0" t="0" r="0" b="3175"/>
            <wp:wrapNone/>
            <wp:docPr id="96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04320" behindDoc="0" locked="0" layoutInCell="0" allowOverlap="1" wp14:anchorId="2E424DE5" wp14:editId="40B3181E">
            <wp:simplePos x="0" y="0"/>
            <wp:positionH relativeFrom="rightMargin">
              <wp:posOffset>107950</wp:posOffset>
            </wp:positionH>
            <wp:positionV relativeFrom="paragraph">
              <wp:posOffset>0</wp:posOffset>
            </wp:positionV>
            <wp:extent cx="349885" cy="320675"/>
            <wp:effectExtent l="0" t="0" r="0" b="3175"/>
            <wp:wrapNone/>
            <wp:docPr id="96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AufgabeEbene1"/>
        <w:numPr>
          <w:ilvl w:val="0"/>
          <w:numId w:val="39"/>
        </w:numPr>
      </w:pPr>
      <w:r>
        <w:t>Systemübersicht Trommelbremse. Benennen Sie die angegebenen Bauteile.</w:t>
      </w:r>
      <w:r>
        <w:rPr>
          <w:noProof/>
          <w:sz w:val="24"/>
          <w:lang w:eastAsia="de-DE"/>
        </w:rPr>
        <w:drawing>
          <wp:anchor distT="0" distB="0" distL="114300" distR="114300" simplePos="0" relativeHeight="251707392" behindDoc="0" locked="0" layoutInCell="0" allowOverlap="1" wp14:anchorId="31B10D24" wp14:editId="7051FA89">
            <wp:simplePos x="0" y="0"/>
            <wp:positionH relativeFrom="rightMargin">
              <wp:posOffset>107950</wp:posOffset>
            </wp:positionH>
            <wp:positionV relativeFrom="paragraph">
              <wp:posOffset>0</wp:posOffset>
            </wp:positionV>
            <wp:extent cx="302701" cy="324000"/>
            <wp:effectExtent l="0" t="0" r="2540" b="0"/>
            <wp:wrapNone/>
            <wp:docPr id="96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9A6451" w:rsidRDefault="006E7DD5" w:rsidP="006E7DD5">
      <w:pPr>
        <w:pStyle w:val="AufgabeText"/>
      </w:pPr>
    </w:p>
    <w:p w:rsidR="006E7DD5" w:rsidRDefault="00F45D37" w:rsidP="006E7DD5">
      <w:pPr>
        <w:pStyle w:val="AufgabeText"/>
      </w:pPr>
      <w:r>
        <w:rPr>
          <w:noProof/>
          <w:sz w:val="24"/>
          <w:lang w:eastAsia="de-DE"/>
        </w:rPr>
        <w:drawing>
          <wp:anchor distT="0" distB="0" distL="114300" distR="114300" simplePos="0" relativeHeight="251703296" behindDoc="0" locked="0" layoutInCell="0" allowOverlap="1" wp14:anchorId="14055F85" wp14:editId="2D2E2DA3">
            <wp:simplePos x="0" y="0"/>
            <wp:positionH relativeFrom="rightMargin">
              <wp:posOffset>101600</wp:posOffset>
            </wp:positionH>
            <wp:positionV relativeFrom="paragraph">
              <wp:posOffset>252095</wp:posOffset>
            </wp:positionV>
            <wp:extent cx="323850" cy="323850"/>
            <wp:effectExtent l="0" t="0" r="0" b="0"/>
            <wp:wrapNone/>
            <wp:docPr id="96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646">
        <w:rPr>
          <w:noProof/>
          <w:sz w:val="24"/>
          <w:lang w:eastAsia="de-DE"/>
        </w:rPr>
        <mc:AlternateContent>
          <mc:Choice Requires="wps">
            <w:drawing>
              <wp:anchor distT="0" distB="0" distL="114300" distR="114300" simplePos="0" relativeHeight="251709440" behindDoc="0" locked="0" layoutInCell="1" allowOverlap="1" wp14:anchorId="5F998228" wp14:editId="1F231E5C">
                <wp:simplePos x="0" y="0"/>
                <wp:positionH relativeFrom="column">
                  <wp:posOffset>1432560</wp:posOffset>
                </wp:positionH>
                <wp:positionV relativeFrom="paragraph">
                  <wp:posOffset>565785</wp:posOffset>
                </wp:positionV>
                <wp:extent cx="1440815" cy="0"/>
                <wp:effectExtent l="38100" t="38100" r="6985" b="57150"/>
                <wp:wrapNone/>
                <wp:docPr id="470" name="Gerade Verbindung 8"/>
                <wp:cNvGraphicFramePr/>
                <a:graphic xmlns:a="http://schemas.openxmlformats.org/drawingml/2006/main">
                  <a:graphicData uri="http://schemas.microsoft.com/office/word/2010/wordprocessingShape">
                    <wps:wsp>
                      <wps:cNvCnPr/>
                      <wps:spPr>
                        <a:xfrm>
                          <a:off x="0" y="0"/>
                          <a:ext cx="1440815" cy="0"/>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8"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8pt,44.55pt" to="226.25pt,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" strokecolor="black [3213]" strokeweight="1.5pt">
                <v:stroke startarrow="oval"/>
              </v:line>
            </w:pict>
          </mc:Fallback>
        </mc:AlternateContent>
      </w:r>
      <w:r w:rsidR="00AE7CC1">
        <w:rPr>
          <w:noProof/>
          <w:sz w:val="24"/>
          <w:lang w:eastAsia="de-DE"/>
        </w:rPr>
        <mc:AlternateContent>
          <mc:Choice Requires="wps">
            <w:drawing>
              <wp:anchor distT="0" distB="0" distL="114300" distR="114300" simplePos="0" relativeHeight="251708416" behindDoc="0" locked="0" layoutInCell="1" allowOverlap="1" wp14:anchorId="2150837E" wp14:editId="28D14AF9">
                <wp:simplePos x="0" y="0"/>
                <wp:positionH relativeFrom="column">
                  <wp:posOffset>1432560</wp:posOffset>
                </wp:positionH>
                <wp:positionV relativeFrom="paragraph">
                  <wp:posOffset>251460</wp:posOffset>
                </wp:positionV>
                <wp:extent cx="1440815" cy="57150"/>
                <wp:effectExtent l="38100" t="38100" r="26035" b="19050"/>
                <wp:wrapNone/>
                <wp:docPr id="47" name="Gerade Verbindung 1"/>
                <wp:cNvGraphicFramePr/>
                <a:graphic xmlns:a="http://schemas.openxmlformats.org/drawingml/2006/main">
                  <a:graphicData uri="http://schemas.microsoft.com/office/word/2010/wordprocessingShape">
                    <wps:wsp>
                      <wps:cNvCnPr/>
                      <wps:spPr>
                        <a:xfrm>
                          <a:off x="0" y="0"/>
                          <a:ext cx="1440815" cy="57150"/>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1"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8pt,19.8pt" to="226.25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14560" behindDoc="0" locked="0" layoutInCell="1" allowOverlap="1" wp14:anchorId="0035EFE7" wp14:editId="3041224C">
                <wp:simplePos x="0" y="0"/>
                <wp:positionH relativeFrom="column">
                  <wp:posOffset>1494300</wp:posOffset>
                </wp:positionH>
                <wp:positionV relativeFrom="paragraph">
                  <wp:posOffset>2133164</wp:posOffset>
                </wp:positionV>
                <wp:extent cx="1366038" cy="132202"/>
                <wp:effectExtent l="38100" t="0" r="24765" b="58420"/>
                <wp:wrapNone/>
                <wp:docPr id="455" name="Gerade Verbindung 455"/>
                <wp:cNvGraphicFramePr/>
                <a:graphic xmlns:a="http://schemas.openxmlformats.org/drawingml/2006/main">
                  <a:graphicData uri="http://schemas.microsoft.com/office/word/2010/wordprocessingShape">
                    <wps:wsp>
                      <wps:cNvCnPr/>
                      <wps:spPr>
                        <a:xfrm flipV="1">
                          <a:off x="0" y="0"/>
                          <a:ext cx="1366038" cy="132202"/>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455"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65pt,167.95pt" to="225.2pt,17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12512" behindDoc="0" locked="0" layoutInCell="1" allowOverlap="1" wp14:anchorId="4DCD8BFC" wp14:editId="61802A9F">
                <wp:simplePos x="0" y="0"/>
                <wp:positionH relativeFrom="column">
                  <wp:posOffset>1031240</wp:posOffset>
                </wp:positionH>
                <wp:positionV relativeFrom="paragraph">
                  <wp:posOffset>1835150</wp:posOffset>
                </wp:positionV>
                <wp:extent cx="1839595" cy="109855"/>
                <wp:effectExtent l="38100" t="0" r="27305" b="61595"/>
                <wp:wrapNone/>
                <wp:docPr id="11" name="Gerade Verbindung 11"/>
                <wp:cNvGraphicFramePr/>
                <a:graphic xmlns:a="http://schemas.openxmlformats.org/drawingml/2006/main">
                  <a:graphicData uri="http://schemas.microsoft.com/office/word/2010/wordprocessingShape">
                    <wps:wsp>
                      <wps:cNvCnPr/>
                      <wps:spPr>
                        <a:xfrm flipV="1">
                          <a:off x="0" y="0"/>
                          <a:ext cx="1839595" cy="109855"/>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11"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2pt,144.5pt" to="226.05pt,1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10464" behindDoc="0" locked="0" layoutInCell="1" allowOverlap="1" wp14:anchorId="0CEFFB11" wp14:editId="6D7F84D4">
                <wp:simplePos x="0" y="0"/>
                <wp:positionH relativeFrom="column">
                  <wp:posOffset>403225</wp:posOffset>
                </wp:positionH>
                <wp:positionV relativeFrom="paragraph">
                  <wp:posOffset>1537970</wp:posOffset>
                </wp:positionV>
                <wp:extent cx="2467610" cy="99060"/>
                <wp:effectExtent l="38100" t="0" r="27940" b="53340"/>
                <wp:wrapNone/>
                <wp:docPr id="456" name="Gerade Verbindung 456"/>
                <wp:cNvGraphicFramePr/>
                <a:graphic xmlns:a="http://schemas.openxmlformats.org/drawingml/2006/main">
                  <a:graphicData uri="http://schemas.microsoft.com/office/word/2010/wordprocessingShape">
                    <wps:wsp>
                      <wps:cNvCnPr/>
                      <wps:spPr>
                        <a:xfrm flipV="1">
                          <a:off x="0" y="0"/>
                          <a:ext cx="2467610" cy="99060"/>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456"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5pt,121.1pt" to="226.05pt,1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13536" behindDoc="0" locked="0" layoutInCell="1" allowOverlap="1" wp14:anchorId="5017A80F" wp14:editId="369728A2">
                <wp:simplePos x="0" y="0"/>
                <wp:positionH relativeFrom="column">
                  <wp:posOffset>1670050</wp:posOffset>
                </wp:positionH>
                <wp:positionV relativeFrom="paragraph">
                  <wp:posOffset>932180</wp:posOffset>
                </wp:positionV>
                <wp:extent cx="1200785" cy="286385"/>
                <wp:effectExtent l="38100" t="38100" r="18415" b="37465"/>
                <wp:wrapNone/>
                <wp:docPr id="468" name="Gerade Verbindung 468"/>
                <wp:cNvGraphicFramePr/>
                <a:graphic xmlns:a="http://schemas.openxmlformats.org/drawingml/2006/main">
                  <a:graphicData uri="http://schemas.microsoft.com/office/word/2010/wordprocessingShape">
                    <wps:wsp>
                      <wps:cNvCnPr/>
                      <wps:spPr>
                        <a:xfrm>
                          <a:off x="0" y="0"/>
                          <a:ext cx="1200785" cy="286385"/>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468"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5pt,73.4pt" to="226.05pt,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11488" behindDoc="0" locked="0" layoutInCell="1" allowOverlap="1" wp14:anchorId="5FFE98E1" wp14:editId="453BDB43">
                <wp:simplePos x="0" y="0"/>
                <wp:positionH relativeFrom="column">
                  <wp:posOffset>1494155</wp:posOffset>
                </wp:positionH>
                <wp:positionV relativeFrom="paragraph">
                  <wp:posOffset>788670</wp:posOffset>
                </wp:positionV>
                <wp:extent cx="1376680" cy="120650"/>
                <wp:effectExtent l="38100" t="38100" r="13970" b="31750"/>
                <wp:wrapNone/>
                <wp:docPr id="469" name="Gerade Verbindung 469"/>
                <wp:cNvGraphicFramePr/>
                <a:graphic xmlns:a="http://schemas.openxmlformats.org/drawingml/2006/main">
                  <a:graphicData uri="http://schemas.microsoft.com/office/word/2010/wordprocessingShape">
                    <wps:wsp>
                      <wps:cNvCnPr/>
                      <wps:spPr>
                        <a:xfrm>
                          <a:off x="0" y="0"/>
                          <a:ext cx="1376680" cy="120650"/>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anchor>
            </w:drawing>
          </mc:Choice>
          <mc:Fallback>
            <w:pict>
              <v:line id="Gerade Verbindung 469" o:spid="_x0000_s1026" style="position:absolute;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7.65pt,62.1pt" to="226.05pt,7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" strokecolor="black [3213]" strokeweight="1.5pt">
                <v:stroke startarrow="oval"/>
              </v:line>
            </w:pict>
          </mc:Fallback>
        </mc:AlternateContent>
      </w:r>
      <w:r w:rsidR="006E7DD5">
        <w:rPr>
          <w:noProof/>
          <w:lang w:eastAsia="de-DE"/>
        </w:rPr>
        <mc:AlternateContent>
          <mc:Choice Requires="wps">
            <w:drawing>
              <wp:anchor distT="0" distB="0" distL="114300" distR="114300" simplePos="0" relativeHeight="251696128" behindDoc="0" locked="0" layoutInCell="1" allowOverlap="1" wp14:anchorId="245765EB" wp14:editId="47EDB446">
                <wp:simplePos x="0" y="0"/>
                <wp:positionH relativeFrom="column">
                  <wp:posOffset>2871409</wp:posOffset>
                </wp:positionH>
                <wp:positionV relativeFrom="paragraph">
                  <wp:posOffset>-4108</wp:posOffset>
                </wp:positionV>
                <wp:extent cx="1643609" cy="2622014"/>
                <wp:effectExtent l="0" t="0" r="13970" b="26035"/>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609" cy="2622014"/>
                        </a:xfrm>
                        <a:prstGeom prst="rect">
                          <a:avLst/>
                        </a:prstGeom>
                        <a:solidFill>
                          <a:srgbClr val="FFFFFF"/>
                        </a:solidFill>
                        <a:ln w="9525">
                          <a:solidFill>
                            <a:srgbClr val="000000"/>
                          </a:solidFill>
                          <a:miter lim="800000"/>
                          <a:headEnd/>
                          <a:tailEnd/>
                        </a:ln>
                      </wps:spPr>
                      <wps:txbx>
                        <w:txbxContent>
                          <w:p w:rsidR="00AD02D2" w:rsidRDefault="00AD02D2" w:rsidP="006E7DD5"/>
                          <w:p w:rsidR="00AD02D2" w:rsidRDefault="00AD02D2" w:rsidP="006E7DD5">
                            <w:r>
                              <w:t>a) ____________________</w:t>
                            </w:r>
                          </w:p>
                          <w:p w:rsidR="00AD02D2" w:rsidRDefault="00AD02D2" w:rsidP="006E7DD5"/>
                          <w:p w:rsidR="00AD02D2" w:rsidRDefault="00AD02D2" w:rsidP="006E7DD5">
                            <w:r>
                              <w:t>b) ____________________</w:t>
                            </w:r>
                          </w:p>
                          <w:p w:rsidR="00AD02D2" w:rsidRDefault="00AD02D2" w:rsidP="006E7DD5"/>
                          <w:p w:rsidR="00AD02D2" w:rsidRDefault="00AD02D2" w:rsidP="006E7DD5">
                            <w:r>
                              <w:t>c) ____________________</w:t>
                            </w:r>
                          </w:p>
                          <w:p w:rsidR="00AD02D2" w:rsidRDefault="00AD02D2" w:rsidP="006E7DD5"/>
                          <w:p w:rsidR="00AD02D2" w:rsidRDefault="00AD02D2" w:rsidP="006E7DD5">
                            <w:r>
                              <w:t>d) ____________________</w:t>
                            </w:r>
                          </w:p>
                          <w:p w:rsidR="00AD02D2" w:rsidRDefault="00AD02D2" w:rsidP="006E7DD5"/>
                          <w:p w:rsidR="00AD02D2" w:rsidRDefault="00AD02D2" w:rsidP="006E7DD5">
                            <w:r>
                              <w:t>e) ____________________</w:t>
                            </w:r>
                          </w:p>
                          <w:p w:rsidR="00AD02D2" w:rsidRDefault="00AD02D2" w:rsidP="006E7DD5"/>
                          <w:p w:rsidR="00AD02D2" w:rsidRDefault="00AD02D2" w:rsidP="006E7DD5">
                            <w:r>
                              <w:t>f) _____________________</w:t>
                            </w:r>
                          </w:p>
                          <w:p w:rsidR="00AD02D2" w:rsidRDefault="00AD02D2" w:rsidP="006E7DD5"/>
                          <w:p w:rsidR="00AD02D2" w:rsidRDefault="00AD02D2" w:rsidP="006E7DD5">
                            <w:r>
                              <w:t>g) 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26.1pt;margin-top:-.3pt;width:129.4pt;height:206.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">
                <v:textbox>
                  <w:txbxContent>
                    <w:p w:rsidR="00AD02D2" w:rsidRDefault="00AD02D2" w:rsidP="006E7DD5"/>
                    <w:p w:rsidR="00AD02D2" w:rsidRDefault="00AD02D2" w:rsidP="006E7DD5">
                      <w:r>
                        <w:t>a) ____________________</w:t>
                      </w:r>
                    </w:p>
                    <w:p w:rsidR="00AD02D2" w:rsidRDefault="00AD02D2" w:rsidP="006E7DD5"/>
                    <w:p w:rsidR="00AD02D2" w:rsidRDefault="00AD02D2" w:rsidP="006E7DD5">
                      <w:r>
                        <w:t>b) ____________________</w:t>
                      </w:r>
                    </w:p>
                    <w:p w:rsidR="00AD02D2" w:rsidRDefault="00AD02D2" w:rsidP="006E7DD5"/>
                    <w:p w:rsidR="00AD02D2" w:rsidRDefault="00AD02D2" w:rsidP="006E7DD5">
                      <w:r>
                        <w:t>c) ____________________</w:t>
                      </w:r>
                    </w:p>
                    <w:p w:rsidR="00AD02D2" w:rsidRDefault="00AD02D2" w:rsidP="006E7DD5"/>
                    <w:p w:rsidR="00AD02D2" w:rsidRDefault="00AD02D2" w:rsidP="006E7DD5">
                      <w:r>
                        <w:t>d) ____________________</w:t>
                      </w:r>
                    </w:p>
                    <w:p w:rsidR="00AD02D2" w:rsidRDefault="00AD02D2" w:rsidP="006E7DD5"/>
                    <w:p w:rsidR="00AD02D2" w:rsidRDefault="00AD02D2" w:rsidP="006E7DD5">
                      <w:r>
                        <w:t>e) ____________________</w:t>
                      </w:r>
                    </w:p>
                    <w:p w:rsidR="00AD02D2" w:rsidRDefault="00AD02D2" w:rsidP="006E7DD5"/>
                    <w:p w:rsidR="00AD02D2" w:rsidRDefault="00AD02D2" w:rsidP="006E7DD5">
                      <w:r>
                        <w:t>f) _____________________</w:t>
                      </w:r>
                    </w:p>
                    <w:p w:rsidR="00AD02D2" w:rsidRDefault="00AD02D2" w:rsidP="006E7DD5"/>
                    <w:p w:rsidR="00AD02D2" w:rsidRDefault="00AD02D2" w:rsidP="006E7DD5">
                      <w:r>
                        <w:t>g) ____________________</w:t>
                      </w:r>
                    </w:p>
                  </w:txbxContent>
                </v:textbox>
              </v:shape>
            </w:pict>
          </mc:Fallback>
        </mc:AlternateContent>
      </w:r>
      <w:r w:rsidR="006E7DD5">
        <w:rPr>
          <w:noProof/>
          <w:lang w:eastAsia="de-DE"/>
        </w:rPr>
        <w:drawing>
          <wp:inline distT="0" distB="0" distL="0" distR="0" wp14:anchorId="0529BB59" wp14:editId="2D04F79C">
            <wp:extent cx="2571115" cy="2618740"/>
            <wp:effectExtent l="0" t="0" r="635" b="0"/>
            <wp:docPr id="966" name="Grafik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71115" cy="2618740"/>
                    </a:xfrm>
                    <a:prstGeom prst="rect">
                      <a:avLst/>
                    </a:prstGeom>
                    <a:noFill/>
                  </pic:spPr>
                </pic:pic>
              </a:graphicData>
            </a:graphic>
          </wp:inline>
        </w:drawing>
      </w:r>
    </w:p>
    <w:p w:rsidR="006E7DD5" w:rsidRDefault="006E7DD5" w:rsidP="006E7DD5">
      <w:pPr>
        <w:pStyle w:val="AufgabeText"/>
      </w:pPr>
    </w:p>
    <w:p w:rsidR="006E7DD5" w:rsidRDefault="006E7DD5" w:rsidP="006E7DD5">
      <w:pPr>
        <w:pStyle w:val="AufgabeEbene1"/>
      </w:pPr>
      <w:r>
        <w:rPr>
          <w:noProof/>
          <w:sz w:val="24"/>
          <w:lang w:eastAsia="de-DE"/>
        </w:rPr>
        <w:drawing>
          <wp:anchor distT="0" distB="0" distL="114300" distR="114300" simplePos="0" relativeHeight="251702272" behindDoc="0" locked="0" layoutInCell="0" allowOverlap="1" wp14:anchorId="329BF0F1" wp14:editId="23771C27">
            <wp:simplePos x="0" y="0"/>
            <wp:positionH relativeFrom="rightMargin">
              <wp:posOffset>73025</wp:posOffset>
            </wp:positionH>
            <wp:positionV relativeFrom="paragraph">
              <wp:posOffset>177800</wp:posOffset>
            </wp:positionV>
            <wp:extent cx="323850" cy="323850"/>
            <wp:effectExtent l="0" t="0" r="0" b="0"/>
            <wp:wrapNone/>
            <wp:docPr id="96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Beschreiben Sie, welche Elemente bei der Trommelbremse durch eine Sich</w:t>
      </w:r>
      <w:r>
        <w:t>t</w:t>
      </w:r>
      <w:r>
        <w:t>prüfung geprüft werden können, bevor die Bremstrommel abgenommen wird.</w:t>
      </w:r>
    </w:p>
    <w:p w:rsidR="006E7DD5" w:rsidRDefault="006E7DD5" w:rsidP="006E7DD5">
      <w:pPr>
        <w:pStyle w:val="AufgabeLckentext"/>
      </w:pPr>
      <w:r>
        <w:t>________________________________________________________________________________________________________________________________________________________________________________________</w:t>
      </w:r>
      <w:r w:rsidR="000E3646">
        <w:t>_____</w:t>
      </w:r>
    </w:p>
    <w:p w:rsidR="006E7DD5" w:rsidRDefault="006E7DD5" w:rsidP="006E7DD5">
      <w:pPr>
        <w:pStyle w:val="AufgabeEbene1"/>
      </w:pPr>
      <w:r>
        <w:t>Beschreiben Sie, wie bei der Trommelbremse die Bremswirkung erzeugt wird.</w:t>
      </w:r>
      <w:r w:rsidRPr="009F67B6">
        <w:rPr>
          <w:noProof/>
          <w:sz w:val="24"/>
        </w:rPr>
        <w:t xml:space="preserve"> </w:t>
      </w:r>
      <w:r>
        <w:rPr>
          <w:noProof/>
          <w:sz w:val="24"/>
          <w:lang w:eastAsia="de-DE"/>
        </w:rPr>
        <w:drawing>
          <wp:anchor distT="0" distB="0" distL="114300" distR="114300" simplePos="0" relativeHeight="251701248" behindDoc="0" locked="0" layoutInCell="0" allowOverlap="1" wp14:anchorId="2B7FCC67" wp14:editId="60D142CA">
            <wp:simplePos x="0" y="0"/>
            <wp:positionH relativeFrom="rightMargin">
              <wp:posOffset>107950</wp:posOffset>
            </wp:positionH>
            <wp:positionV relativeFrom="paragraph">
              <wp:posOffset>0</wp:posOffset>
            </wp:positionV>
            <wp:extent cx="323850" cy="323850"/>
            <wp:effectExtent l="0" t="0" r="0" b="0"/>
            <wp:wrapNone/>
            <wp:docPr id="96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AufgabeLckentext"/>
      </w:pPr>
      <w:r>
        <w:t>________________________________________________________________________________________________________________________________________________________________________________________</w:t>
      </w:r>
      <w:r w:rsidR="000E3646">
        <w:t>_____</w:t>
      </w:r>
    </w:p>
    <w:p w:rsidR="00EF3D74" w:rsidRDefault="00EF3D74">
      <w:pPr>
        <w:spacing w:line="240" w:lineRule="exact"/>
      </w:pPr>
      <w:r>
        <w:br w:type="page"/>
      </w:r>
    </w:p>
    <w:p w:rsidR="006E7DD5" w:rsidRDefault="00F45D37" w:rsidP="006E7DD5">
      <w:pPr>
        <w:pStyle w:val="AufgabeEbene1"/>
      </w:pPr>
      <w:r>
        <w:rPr>
          <w:noProof/>
          <w:sz w:val="24"/>
          <w:lang w:eastAsia="de-DE"/>
        </w:rPr>
        <w:lastRenderedPageBreak/>
        <w:drawing>
          <wp:anchor distT="0" distB="0" distL="114300" distR="114300" simplePos="0" relativeHeight="251700224" behindDoc="0" locked="0" layoutInCell="0" allowOverlap="1" wp14:anchorId="56FC2223" wp14:editId="21B681FE">
            <wp:simplePos x="0" y="0"/>
            <wp:positionH relativeFrom="rightMargin">
              <wp:posOffset>107950</wp:posOffset>
            </wp:positionH>
            <wp:positionV relativeFrom="paragraph">
              <wp:posOffset>-4445</wp:posOffset>
            </wp:positionV>
            <wp:extent cx="323850" cy="323850"/>
            <wp:effectExtent l="0" t="0" r="0" b="0"/>
            <wp:wrapNone/>
            <wp:docPr id="97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 xml:space="preserve">Vergleich </w:t>
      </w:r>
      <w:r>
        <w:t xml:space="preserve">Trommelbremse – Scheibenbremse: </w:t>
      </w:r>
      <w:r w:rsidR="006E7DD5">
        <w:t>Nennen Sie die Vorteile der Trommel- und Scheibenbremse.</w:t>
      </w:r>
    </w:p>
    <w:p w:rsidR="006E7DD5" w:rsidRPr="009A6451" w:rsidRDefault="006E7DD5" w:rsidP="006E7DD5">
      <w:pPr>
        <w:pStyle w:val="AufgabeText"/>
      </w:pPr>
    </w:p>
    <w:tbl>
      <w:tblPr>
        <w:tblStyle w:val="Tabellenraster"/>
        <w:tblW w:w="7513" w:type="dxa"/>
        <w:tblInd w:w="108" w:type="dxa"/>
        <w:tblLayout w:type="fixed"/>
        <w:tblCellMar>
          <w:top w:w="57" w:type="dxa"/>
          <w:bottom w:w="57" w:type="dxa"/>
        </w:tblCellMar>
        <w:tblLook w:val="04A0" w:firstRow="1" w:lastRow="0" w:firstColumn="1" w:lastColumn="0" w:noHBand="0" w:noVBand="1"/>
      </w:tblPr>
      <w:tblGrid>
        <w:gridCol w:w="3544"/>
        <w:gridCol w:w="3969"/>
      </w:tblGrid>
      <w:tr w:rsidR="006E7DD5" w:rsidRPr="00A410C8" w:rsidTr="00AE7CC1">
        <w:tc>
          <w:tcPr>
            <w:tcW w:w="3544" w:type="dxa"/>
            <w:shd w:val="clear" w:color="auto" w:fill="D9D9D9" w:themeFill="background1" w:themeFillShade="D9"/>
          </w:tcPr>
          <w:p w:rsidR="006E7DD5" w:rsidRPr="00A410C8" w:rsidRDefault="006E7DD5" w:rsidP="00AE7CC1">
            <w:pPr>
              <w:pStyle w:val="TabelleKopflinks"/>
            </w:pPr>
            <w:r>
              <w:t>Vorteile Trommelbremse</w:t>
            </w:r>
          </w:p>
        </w:tc>
        <w:tc>
          <w:tcPr>
            <w:tcW w:w="3969" w:type="dxa"/>
            <w:shd w:val="clear" w:color="auto" w:fill="D9D9D9" w:themeFill="background1" w:themeFillShade="D9"/>
          </w:tcPr>
          <w:p w:rsidR="006E7DD5" w:rsidRPr="00A410C8" w:rsidRDefault="006E7DD5" w:rsidP="00AE7CC1">
            <w:pPr>
              <w:pStyle w:val="TabelleKopflinks"/>
            </w:pPr>
            <w:r>
              <w:t>Vorteile Scheibenbremse</w:t>
            </w:r>
          </w:p>
        </w:tc>
      </w:tr>
      <w:tr w:rsidR="006E7DD5" w:rsidRPr="00A410C8" w:rsidTr="00AE7CC1">
        <w:tc>
          <w:tcPr>
            <w:tcW w:w="3544" w:type="dxa"/>
            <w:shd w:val="clear" w:color="auto" w:fill="auto"/>
            <w:vAlign w:val="bottom"/>
          </w:tcPr>
          <w:p w:rsidR="006E7DD5" w:rsidRPr="00A410C8" w:rsidRDefault="002F610F" w:rsidP="00EF3D74">
            <w:pPr>
              <w:pStyle w:val="AufgabeLckentext"/>
              <w:jc w:val="left"/>
            </w:pPr>
            <w:r>
              <w:t>+</w:t>
            </w:r>
            <w:r w:rsidR="006E7DD5">
              <w:t>__________________________</w:t>
            </w:r>
          </w:p>
        </w:tc>
        <w:tc>
          <w:tcPr>
            <w:tcW w:w="3969" w:type="dxa"/>
            <w:vAlign w:val="bottom"/>
          </w:tcPr>
          <w:p w:rsidR="006E7DD5" w:rsidRPr="00A410C8" w:rsidRDefault="006E7DD5" w:rsidP="00EF3D74">
            <w:pPr>
              <w:pStyle w:val="AufgabeLckentext"/>
              <w:jc w:val="left"/>
            </w:pPr>
            <w:r>
              <w:t>+ __</w:t>
            </w:r>
            <w:r w:rsidR="000E3646">
              <w:t>___________________________</w:t>
            </w:r>
          </w:p>
        </w:tc>
      </w:tr>
      <w:tr w:rsidR="006E7DD5" w:rsidRPr="00A410C8" w:rsidTr="00AE7CC1">
        <w:tc>
          <w:tcPr>
            <w:tcW w:w="3544" w:type="dxa"/>
            <w:shd w:val="clear" w:color="auto" w:fill="auto"/>
            <w:vAlign w:val="bottom"/>
          </w:tcPr>
          <w:p w:rsidR="006E7DD5" w:rsidRPr="00A410C8" w:rsidRDefault="002F610F" w:rsidP="00EF3D74">
            <w:pPr>
              <w:pStyle w:val="AufgabeLckentext"/>
              <w:jc w:val="left"/>
            </w:pPr>
            <w:r>
              <w:t>+ ______________</w:t>
            </w:r>
            <w:r w:rsidR="006E7DD5">
              <w:t>___________</w:t>
            </w:r>
          </w:p>
        </w:tc>
        <w:tc>
          <w:tcPr>
            <w:tcW w:w="3969" w:type="dxa"/>
            <w:vAlign w:val="bottom"/>
          </w:tcPr>
          <w:p w:rsidR="006E7DD5" w:rsidRPr="00A410C8" w:rsidRDefault="006E7DD5" w:rsidP="00EF3D74">
            <w:pPr>
              <w:pStyle w:val="AufgabeLckentext"/>
              <w:jc w:val="left"/>
            </w:pPr>
            <w:r>
              <w:t>+ __</w:t>
            </w:r>
            <w:r w:rsidR="002F610F">
              <w:t>__</w:t>
            </w:r>
            <w:r w:rsidR="000E3646">
              <w:t>_________________________</w:t>
            </w:r>
          </w:p>
        </w:tc>
      </w:tr>
      <w:tr w:rsidR="006E7DD5" w:rsidRPr="00A410C8" w:rsidTr="00AE7CC1">
        <w:tc>
          <w:tcPr>
            <w:tcW w:w="3544" w:type="dxa"/>
            <w:shd w:val="clear" w:color="auto" w:fill="auto"/>
            <w:vAlign w:val="bottom"/>
          </w:tcPr>
          <w:p w:rsidR="006E7DD5" w:rsidRPr="00A410C8" w:rsidRDefault="002F610F" w:rsidP="00EF3D74">
            <w:pPr>
              <w:pStyle w:val="AufgabeLckentext"/>
              <w:jc w:val="left"/>
            </w:pPr>
            <w:r>
              <w:t>+ __________________</w:t>
            </w:r>
            <w:r w:rsidR="006E7DD5">
              <w:t>_______</w:t>
            </w:r>
          </w:p>
        </w:tc>
        <w:tc>
          <w:tcPr>
            <w:tcW w:w="3969" w:type="dxa"/>
            <w:vAlign w:val="bottom"/>
          </w:tcPr>
          <w:p w:rsidR="006E7DD5" w:rsidRPr="00A410C8" w:rsidRDefault="006E7DD5" w:rsidP="00EF3D74">
            <w:pPr>
              <w:pStyle w:val="AufgabeLckentext"/>
              <w:jc w:val="left"/>
            </w:pPr>
            <w:r>
              <w:t>+ __</w:t>
            </w:r>
            <w:r w:rsidR="002F610F">
              <w:t>_____</w:t>
            </w:r>
            <w:r w:rsidR="000E3646">
              <w:t>______________________</w:t>
            </w:r>
          </w:p>
        </w:tc>
      </w:tr>
    </w:tbl>
    <w:p w:rsidR="006E7DD5" w:rsidRDefault="006E7DD5" w:rsidP="006E7DD5">
      <w:pPr>
        <w:pStyle w:val="AufgabeText"/>
      </w:pPr>
    </w:p>
    <w:p w:rsidR="006E7DD5" w:rsidRDefault="006E7DD5" w:rsidP="006E7DD5">
      <w:pPr>
        <w:pStyle w:val="AufgabeEbene1"/>
      </w:pPr>
      <w:r>
        <w:rPr>
          <w:noProof/>
          <w:sz w:val="24"/>
          <w:lang w:eastAsia="de-DE"/>
        </w:rPr>
        <w:drawing>
          <wp:anchor distT="0" distB="0" distL="114300" distR="114300" simplePos="0" relativeHeight="251697152" behindDoc="0" locked="0" layoutInCell="0" allowOverlap="1" wp14:anchorId="71A5A89D" wp14:editId="7B4289D7">
            <wp:simplePos x="0" y="0"/>
            <wp:positionH relativeFrom="rightMargin">
              <wp:posOffset>86360</wp:posOffset>
            </wp:positionH>
            <wp:positionV relativeFrom="paragraph">
              <wp:posOffset>170180</wp:posOffset>
            </wp:positionV>
            <wp:extent cx="345440" cy="323850"/>
            <wp:effectExtent l="0" t="0" r="0" b="0"/>
            <wp:wrapNone/>
            <wp:docPr id="97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Erklären Sie, was man bei der Trommelbremse unter Selbstverstärkung ve</w:t>
      </w:r>
      <w:r>
        <w:t>r</w:t>
      </w:r>
      <w:r>
        <w:t>steht. Wie kommt diese zustande?</w:t>
      </w:r>
    </w:p>
    <w:p w:rsidR="006E7DD5" w:rsidRDefault="006E7DD5" w:rsidP="006E7DD5">
      <w:pPr>
        <w:pStyle w:val="AufgabeLinie"/>
      </w:pPr>
      <w:r>
        <w:rPr>
          <w:noProof/>
          <w:sz w:val="24"/>
          <w:lang w:eastAsia="de-DE"/>
        </w:rPr>
        <w:drawing>
          <wp:anchor distT="0" distB="0" distL="114300" distR="114300" simplePos="0" relativeHeight="251698176" behindDoc="0" locked="0" layoutInCell="0" allowOverlap="1" wp14:anchorId="42AEF238" wp14:editId="4C8F2496">
            <wp:simplePos x="0" y="0"/>
            <wp:positionH relativeFrom="rightMargin">
              <wp:posOffset>107950</wp:posOffset>
            </wp:positionH>
            <wp:positionV relativeFrom="paragraph">
              <wp:posOffset>462624</wp:posOffset>
            </wp:positionV>
            <wp:extent cx="323850" cy="323850"/>
            <wp:effectExtent l="0" t="0" r="0" b="0"/>
            <wp:wrapNone/>
            <wp:docPr id="97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____________________________________________________________________________________________________________________________________________________________________________________________________________________________</w:t>
      </w:r>
      <w:r w:rsidR="002F610F">
        <w:t>______</w:t>
      </w:r>
      <w:r w:rsidR="00EF3D74">
        <w:t>___________</w:t>
      </w:r>
      <w:r w:rsidR="002F610F">
        <w:t>_</w:t>
      </w:r>
      <w:r w:rsidR="00EF3D74">
        <w:t>_________</w:t>
      </w:r>
      <w:r w:rsidR="00795796">
        <w:t>_____</w:t>
      </w: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Trommelbremse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8B36E3" w:rsidRDefault="009979EA" w:rsidP="00AE7CC1">
            <w:pPr>
              <w:pStyle w:val="TabelleKopfmitte"/>
            </w:pPr>
            <w:r>
              <w:t>FZT</w:t>
            </w:r>
          </w:p>
          <w:p w:rsidR="006E7DD5" w:rsidRPr="00B51DE9" w:rsidRDefault="008B36E3" w:rsidP="00AE7CC1">
            <w:pPr>
              <w:pStyle w:val="TabelleKopfmitte"/>
              <w:rPr>
                <w:rFonts w:eastAsia="Calibri"/>
              </w:rPr>
            </w:pPr>
            <w:r>
              <w:t>02.02.01.04</w:t>
            </w:r>
          </w:p>
        </w:tc>
      </w:tr>
      <w:tr w:rsidR="006E7DD5" w:rsidRPr="00B51DE9" w:rsidTr="00AE7CC1">
        <w:tc>
          <w:tcPr>
            <w:tcW w:w="7348" w:type="dxa"/>
            <w:gridSpan w:val="2"/>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Pr="00821509" w:rsidRDefault="006E7DD5" w:rsidP="00AE7CC1">
            <w:pPr>
              <w:pStyle w:val="Kopf8ptafz"/>
              <w:rPr>
                <w:sz w:val="18"/>
              </w:rPr>
            </w:pPr>
            <w:r w:rsidRPr="00826C95">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p w:rsidR="006E7DD5" w:rsidRDefault="006E7DD5" w:rsidP="00AE7CC1">
            <w:pPr>
              <w:pStyle w:val="Kopf8ptafz"/>
              <w:numPr>
                <w:ilvl w:val="0"/>
                <w:numId w:val="0"/>
              </w:numPr>
              <w:ind w:left="5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AE7CC1">
                  <w:pPr>
                    <w:pStyle w:val="TabelleKopfmitte"/>
                  </w:pPr>
                  <w:r w:rsidRPr="00B51DE9">
                    <w:t>L</w:t>
                  </w:r>
                  <w:r>
                    <w:t>ösung</w:t>
                  </w:r>
                </w:p>
              </w:tc>
            </w:tr>
          </w:tbl>
          <w:p w:rsidR="006E7DD5" w:rsidRPr="00B51DE9" w:rsidRDefault="006E7DD5" w:rsidP="00AE7CC1"/>
        </w:tc>
      </w:tr>
    </w:tbl>
    <w:p w:rsidR="006E7DD5" w:rsidRDefault="006E7DD5" w:rsidP="006E7DD5">
      <w:pPr>
        <w:pStyle w:val="berschrift1"/>
      </w:pPr>
      <w:r>
        <w:t>Trommelbremse</w:t>
      </w:r>
      <w:r>
        <w:rPr>
          <w:noProof/>
          <w:sz w:val="24"/>
        </w:rPr>
        <w:drawing>
          <wp:anchor distT="0" distB="0" distL="114300" distR="114300" simplePos="0" relativeHeight="251723776" behindDoc="0" locked="0" layoutInCell="0" allowOverlap="1" wp14:anchorId="2A7B6AF5" wp14:editId="5BC2F206">
            <wp:simplePos x="0" y="0"/>
            <wp:positionH relativeFrom="rightMargin">
              <wp:posOffset>828040</wp:posOffset>
            </wp:positionH>
            <wp:positionV relativeFrom="paragraph">
              <wp:posOffset>0</wp:posOffset>
            </wp:positionV>
            <wp:extent cx="349200" cy="320400"/>
            <wp:effectExtent l="0" t="0" r="0" b="3810"/>
            <wp:wrapNone/>
            <wp:docPr id="97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22752" behindDoc="0" locked="0" layoutInCell="0" allowOverlap="1" wp14:anchorId="60CBB2C9" wp14:editId="0196A45C">
            <wp:simplePos x="0" y="0"/>
            <wp:positionH relativeFrom="rightMargin">
              <wp:posOffset>467995</wp:posOffset>
            </wp:positionH>
            <wp:positionV relativeFrom="paragraph">
              <wp:posOffset>0</wp:posOffset>
            </wp:positionV>
            <wp:extent cx="349885" cy="320675"/>
            <wp:effectExtent l="0" t="0" r="0" b="3175"/>
            <wp:wrapNone/>
            <wp:docPr id="97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21728" behindDoc="0" locked="0" layoutInCell="0" allowOverlap="1" wp14:anchorId="0B2C2103" wp14:editId="36FB1D6C">
            <wp:simplePos x="0" y="0"/>
            <wp:positionH relativeFrom="rightMargin">
              <wp:posOffset>107950</wp:posOffset>
            </wp:positionH>
            <wp:positionV relativeFrom="paragraph">
              <wp:posOffset>0</wp:posOffset>
            </wp:positionV>
            <wp:extent cx="349885" cy="320675"/>
            <wp:effectExtent l="0" t="0" r="0" b="3175"/>
            <wp:wrapNone/>
            <wp:docPr id="97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AufgabeEbene1"/>
        <w:numPr>
          <w:ilvl w:val="0"/>
          <w:numId w:val="40"/>
        </w:numPr>
      </w:pPr>
      <w:r>
        <w:t>Systemübersicht Trommelbremse. Benennen Sie die angegebenen Bauteile.</w:t>
      </w:r>
      <w:r>
        <w:rPr>
          <w:noProof/>
          <w:sz w:val="24"/>
          <w:lang w:eastAsia="de-DE"/>
        </w:rPr>
        <w:drawing>
          <wp:anchor distT="0" distB="0" distL="114300" distR="114300" simplePos="0" relativeHeight="251724800" behindDoc="0" locked="0" layoutInCell="0" allowOverlap="1" wp14:anchorId="5AA49974" wp14:editId="779FD7DF">
            <wp:simplePos x="0" y="0"/>
            <wp:positionH relativeFrom="rightMargin">
              <wp:posOffset>107950</wp:posOffset>
            </wp:positionH>
            <wp:positionV relativeFrom="paragraph">
              <wp:posOffset>0</wp:posOffset>
            </wp:positionV>
            <wp:extent cx="302701" cy="324000"/>
            <wp:effectExtent l="0" t="0" r="2540" b="0"/>
            <wp:wrapNone/>
            <wp:docPr id="97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9A6451" w:rsidRDefault="006E7DD5" w:rsidP="006E7DD5">
      <w:pPr>
        <w:pStyle w:val="AufgabeText"/>
      </w:pPr>
    </w:p>
    <w:p w:rsidR="006E7DD5" w:rsidRDefault="00711F51" w:rsidP="006E7DD5">
      <w:pPr>
        <w:pStyle w:val="AufgabeText"/>
      </w:pPr>
      <w:r>
        <w:rPr>
          <w:noProof/>
          <w:sz w:val="24"/>
          <w:lang w:eastAsia="de-DE"/>
        </w:rPr>
        <w:drawing>
          <wp:anchor distT="0" distB="0" distL="114300" distR="114300" simplePos="0" relativeHeight="251720704" behindDoc="0" locked="0" layoutInCell="0" allowOverlap="1" wp14:anchorId="4A2972F5" wp14:editId="332BFEE4">
            <wp:simplePos x="0" y="0"/>
            <wp:positionH relativeFrom="rightMargin">
              <wp:posOffset>82550</wp:posOffset>
            </wp:positionH>
            <wp:positionV relativeFrom="paragraph">
              <wp:posOffset>252095</wp:posOffset>
            </wp:positionV>
            <wp:extent cx="323850" cy="323850"/>
            <wp:effectExtent l="0" t="0" r="0" b="0"/>
            <wp:wrapNone/>
            <wp:docPr id="97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Pr>
          <w:noProof/>
          <w:sz w:val="24"/>
          <w:lang w:eastAsia="de-DE"/>
        </w:rPr>
        <mc:AlternateContent>
          <mc:Choice Requires="wps">
            <w:drawing>
              <wp:anchor distT="0" distB="0" distL="114300" distR="114300" simplePos="0" relativeHeight="251726848" behindDoc="0" locked="0" layoutInCell="1" allowOverlap="1" wp14:anchorId="39DE3B28" wp14:editId="1D904E91">
                <wp:simplePos x="0" y="0"/>
                <wp:positionH relativeFrom="column">
                  <wp:posOffset>1494155</wp:posOffset>
                </wp:positionH>
                <wp:positionV relativeFrom="paragraph">
                  <wp:posOffset>570865</wp:posOffset>
                </wp:positionV>
                <wp:extent cx="1376045" cy="0"/>
                <wp:effectExtent l="38100" t="38100" r="0" b="57150"/>
                <wp:wrapNone/>
                <wp:docPr id="60" name="Gerade Verbindung 8"/>
                <wp:cNvGraphicFramePr/>
                <a:graphic xmlns:a="http://schemas.openxmlformats.org/drawingml/2006/main">
                  <a:graphicData uri="http://schemas.microsoft.com/office/word/2010/wordprocessingShape">
                    <wps:wsp>
                      <wps:cNvCnPr/>
                      <wps:spPr>
                        <a:xfrm>
                          <a:off x="0" y="0"/>
                          <a:ext cx="1376045" cy="0"/>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8"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65pt,44.95pt" to="226pt,4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25824" behindDoc="0" locked="0" layoutInCell="1" allowOverlap="1" wp14:anchorId="4422CCC5" wp14:editId="06166EF9">
                <wp:simplePos x="0" y="0"/>
                <wp:positionH relativeFrom="column">
                  <wp:posOffset>1582420</wp:posOffset>
                </wp:positionH>
                <wp:positionV relativeFrom="paragraph">
                  <wp:posOffset>251460</wp:posOffset>
                </wp:positionV>
                <wp:extent cx="1288415" cy="54610"/>
                <wp:effectExtent l="38100" t="38100" r="26035" b="21590"/>
                <wp:wrapNone/>
                <wp:docPr id="896" name="Gerade Verbindung 1"/>
                <wp:cNvGraphicFramePr/>
                <a:graphic xmlns:a="http://schemas.openxmlformats.org/drawingml/2006/main">
                  <a:graphicData uri="http://schemas.microsoft.com/office/word/2010/wordprocessingShape">
                    <wps:wsp>
                      <wps:cNvCnPr/>
                      <wps:spPr>
                        <a:xfrm>
                          <a:off x="0" y="0"/>
                          <a:ext cx="1288415" cy="54610"/>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1"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6pt,19.8pt" to="226.0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31968" behindDoc="0" locked="0" layoutInCell="1" allowOverlap="1" wp14:anchorId="25ABEBEC" wp14:editId="4F868FAE">
                <wp:simplePos x="0" y="0"/>
                <wp:positionH relativeFrom="column">
                  <wp:posOffset>1494300</wp:posOffset>
                </wp:positionH>
                <wp:positionV relativeFrom="paragraph">
                  <wp:posOffset>2133164</wp:posOffset>
                </wp:positionV>
                <wp:extent cx="1366038" cy="132202"/>
                <wp:effectExtent l="38100" t="0" r="24765" b="58420"/>
                <wp:wrapNone/>
                <wp:docPr id="897" name="Gerade Verbindung 13"/>
                <wp:cNvGraphicFramePr/>
                <a:graphic xmlns:a="http://schemas.openxmlformats.org/drawingml/2006/main">
                  <a:graphicData uri="http://schemas.microsoft.com/office/word/2010/wordprocessingShape">
                    <wps:wsp>
                      <wps:cNvCnPr/>
                      <wps:spPr>
                        <a:xfrm flipV="1">
                          <a:off x="0" y="0"/>
                          <a:ext cx="1366038" cy="132202"/>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13" o:spid="_x0000_s1026" style="position:absolute;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65pt,167.95pt" to="225.2pt,17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29920" behindDoc="0" locked="0" layoutInCell="1" allowOverlap="1" wp14:anchorId="7842E2F8" wp14:editId="390A3F5A">
                <wp:simplePos x="0" y="0"/>
                <wp:positionH relativeFrom="column">
                  <wp:posOffset>1031240</wp:posOffset>
                </wp:positionH>
                <wp:positionV relativeFrom="paragraph">
                  <wp:posOffset>1835150</wp:posOffset>
                </wp:positionV>
                <wp:extent cx="1839595" cy="109855"/>
                <wp:effectExtent l="38100" t="0" r="27305" b="61595"/>
                <wp:wrapNone/>
                <wp:docPr id="898" name="Gerade Verbindung 11"/>
                <wp:cNvGraphicFramePr/>
                <a:graphic xmlns:a="http://schemas.openxmlformats.org/drawingml/2006/main">
                  <a:graphicData uri="http://schemas.microsoft.com/office/word/2010/wordprocessingShape">
                    <wps:wsp>
                      <wps:cNvCnPr/>
                      <wps:spPr>
                        <a:xfrm flipV="1">
                          <a:off x="0" y="0"/>
                          <a:ext cx="1839595" cy="109855"/>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11"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2pt,144.5pt" to="226.05pt,1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27872" behindDoc="0" locked="0" layoutInCell="1" allowOverlap="1" wp14:anchorId="592D31E4" wp14:editId="35DFDBA2">
                <wp:simplePos x="0" y="0"/>
                <wp:positionH relativeFrom="column">
                  <wp:posOffset>403225</wp:posOffset>
                </wp:positionH>
                <wp:positionV relativeFrom="paragraph">
                  <wp:posOffset>1537970</wp:posOffset>
                </wp:positionV>
                <wp:extent cx="2467610" cy="99060"/>
                <wp:effectExtent l="38100" t="0" r="27940" b="53340"/>
                <wp:wrapNone/>
                <wp:docPr id="899" name="Gerade Verbindung 9"/>
                <wp:cNvGraphicFramePr/>
                <a:graphic xmlns:a="http://schemas.openxmlformats.org/drawingml/2006/main">
                  <a:graphicData uri="http://schemas.microsoft.com/office/word/2010/wordprocessingShape">
                    <wps:wsp>
                      <wps:cNvCnPr/>
                      <wps:spPr>
                        <a:xfrm flipV="1">
                          <a:off x="0" y="0"/>
                          <a:ext cx="2467610" cy="99060"/>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9"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5pt,121.1pt" to="226.05pt,1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30944" behindDoc="0" locked="0" layoutInCell="1" allowOverlap="1" wp14:anchorId="67F9AD97" wp14:editId="70856E97">
                <wp:simplePos x="0" y="0"/>
                <wp:positionH relativeFrom="column">
                  <wp:posOffset>1670050</wp:posOffset>
                </wp:positionH>
                <wp:positionV relativeFrom="paragraph">
                  <wp:posOffset>932180</wp:posOffset>
                </wp:positionV>
                <wp:extent cx="1200785" cy="286385"/>
                <wp:effectExtent l="38100" t="38100" r="18415" b="37465"/>
                <wp:wrapNone/>
                <wp:docPr id="900" name="Gerade Verbindung 12"/>
                <wp:cNvGraphicFramePr/>
                <a:graphic xmlns:a="http://schemas.openxmlformats.org/drawingml/2006/main">
                  <a:graphicData uri="http://schemas.microsoft.com/office/word/2010/wordprocessingShape">
                    <wps:wsp>
                      <wps:cNvCnPr/>
                      <wps:spPr>
                        <a:xfrm>
                          <a:off x="0" y="0"/>
                          <a:ext cx="1200785" cy="286385"/>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12"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5pt,73.4pt" to="226.05pt,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28896" behindDoc="0" locked="0" layoutInCell="1" allowOverlap="1" wp14:anchorId="49F096E8" wp14:editId="2DDA2C75">
                <wp:simplePos x="0" y="0"/>
                <wp:positionH relativeFrom="column">
                  <wp:posOffset>1494155</wp:posOffset>
                </wp:positionH>
                <wp:positionV relativeFrom="paragraph">
                  <wp:posOffset>788670</wp:posOffset>
                </wp:positionV>
                <wp:extent cx="1376680" cy="120650"/>
                <wp:effectExtent l="38100" t="38100" r="13970" b="31750"/>
                <wp:wrapNone/>
                <wp:docPr id="901" name="Gerade Verbindung 10"/>
                <wp:cNvGraphicFramePr/>
                <a:graphic xmlns:a="http://schemas.openxmlformats.org/drawingml/2006/main">
                  <a:graphicData uri="http://schemas.microsoft.com/office/word/2010/wordprocessingShape">
                    <wps:wsp>
                      <wps:cNvCnPr/>
                      <wps:spPr>
                        <a:xfrm>
                          <a:off x="0" y="0"/>
                          <a:ext cx="1376680" cy="120650"/>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anchor>
            </w:drawing>
          </mc:Choice>
          <mc:Fallback>
            <w:pict>
              <v:line id="Gerade Verbindung 10" o:spid="_x0000_s1026" style="position:absolute;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7.65pt,62.1pt" to="226.05pt,7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" strokecolor="black [3213]" strokeweight="1.5pt">
                <v:stroke startarrow="oval"/>
              </v:line>
            </w:pict>
          </mc:Fallback>
        </mc:AlternateContent>
      </w:r>
      <w:r w:rsidR="006E7DD5">
        <w:rPr>
          <w:noProof/>
          <w:lang w:eastAsia="de-DE"/>
        </w:rPr>
        <mc:AlternateContent>
          <mc:Choice Requires="wps">
            <w:drawing>
              <wp:anchor distT="0" distB="0" distL="114300" distR="114300" simplePos="0" relativeHeight="251715584" behindDoc="0" locked="0" layoutInCell="1" allowOverlap="1" wp14:anchorId="25E846BE" wp14:editId="5AEEB060">
                <wp:simplePos x="0" y="0"/>
                <wp:positionH relativeFrom="column">
                  <wp:posOffset>2871409</wp:posOffset>
                </wp:positionH>
                <wp:positionV relativeFrom="paragraph">
                  <wp:posOffset>-4108</wp:posOffset>
                </wp:positionV>
                <wp:extent cx="1643609" cy="2622014"/>
                <wp:effectExtent l="0" t="0" r="13970" b="26035"/>
                <wp:wrapNone/>
                <wp:docPr id="9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609" cy="2622014"/>
                        </a:xfrm>
                        <a:prstGeom prst="rect">
                          <a:avLst/>
                        </a:prstGeom>
                        <a:solidFill>
                          <a:srgbClr val="FFFFFF"/>
                        </a:solidFill>
                        <a:ln w="9525">
                          <a:solidFill>
                            <a:srgbClr val="000000"/>
                          </a:solidFill>
                          <a:miter lim="800000"/>
                          <a:headEnd/>
                          <a:tailEnd/>
                        </a:ln>
                      </wps:spPr>
                      <wps:txbx>
                        <w:txbxContent>
                          <w:p w:rsidR="00AD02D2" w:rsidRDefault="00AD02D2" w:rsidP="006E7DD5"/>
                          <w:p w:rsidR="00AD02D2" w:rsidRDefault="00AD02D2" w:rsidP="006E7DD5">
                            <w:r>
                              <w:t xml:space="preserve">a) Bremsträger </w:t>
                            </w:r>
                          </w:p>
                          <w:p w:rsidR="00AD02D2" w:rsidRDefault="00AD02D2" w:rsidP="006E7DD5"/>
                          <w:p w:rsidR="00AD02D2" w:rsidRDefault="00AD02D2" w:rsidP="006E7DD5">
                            <w:r>
                              <w:t>b)</w:t>
                            </w:r>
                            <w:r w:rsidRPr="00950230">
                              <w:t xml:space="preserve"> </w:t>
                            </w:r>
                            <w:r>
                              <w:t xml:space="preserve">Radbremszylinder </w:t>
                            </w:r>
                          </w:p>
                          <w:p w:rsidR="00AD02D2" w:rsidRDefault="00AD02D2" w:rsidP="006E7DD5"/>
                          <w:p w:rsidR="00AD02D2" w:rsidRDefault="00AD02D2" w:rsidP="006E7DD5">
                            <w:r>
                              <w:t>c) Rückholfeder</w:t>
                            </w:r>
                          </w:p>
                          <w:p w:rsidR="00AD02D2" w:rsidRDefault="00AD02D2" w:rsidP="006E7DD5"/>
                          <w:p w:rsidR="00AD02D2" w:rsidRDefault="00AD02D2" w:rsidP="006E7DD5">
                            <w:r>
                              <w:t>d) Belagsnachstellung</w:t>
                            </w:r>
                          </w:p>
                          <w:p w:rsidR="00AD02D2" w:rsidRDefault="00AD02D2" w:rsidP="006E7DD5"/>
                          <w:p w:rsidR="00AD02D2" w:rsidRDefault="00AD02D2" w:rsidP="006E7DD5">
                            <w:r>
                              <w:t>e) Bremsbacke</w:t>
                            </w:r>
                          </w:p>
                          <w:p w:rsidR="00AD02D2" w:rsidRDefault="00AD02D2" w:rsidP="006E7DD5"/>
                          <w:p w:rsidR="00AD02D2" w:rsidRDefault="00AD02D2" w:rsidP="006E7DD5">
                            <w:r>
                              <w:t>f) Handbremsseil</w:t>
                            </w:r>
                          </w:p>
                          <w:p w:rsidR="00AD02D2" w:rsidRDefault="00AD02D2" w:rsidP="006E7DD5"/>
                          <w:p w:rsidR="00AD02D2" w:rsidRDefault="00AD02D2" w:rsidP="006E7DD5">
                            <w:r>
                              <w:t>g) festes Stützlager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226.1pt;margin-top:-.3pt;width:129.4pt;height:206.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">
                <v:textbox>
                  <w:txbxContent>
                    <w:p w:rsidR="00AD02D2" w:rsidRDefault="00AD02D2" w:rsidP="006E7DD5"/>
                    <w:p w:rsidR="00AD02D2" w:rsidRDefault="00AD02D2" w:rsidP="006E7DD5">
                      <w:r>
                        <w:t xml:space="preserve">a) Bremsträger </w:t>
                      </w:r>
                    </w:p>
                    <w:p w:rsidR="00AD02D2" w:rsidRDefault="00AD02D2" w:rsidP="006E7DD5"/>
                    <w:p w:rsidR="00AD02D2" w:rsidRDefault="00AD02D2" w:rsidP="006E7DD5">
                      <w:r>
                        <w:t>b)</w:t>
                      </w:r>
                      <w:r w:rsidRPr="00950230">
                        <w:t xml:space="preserve"> </w:t>
                      </w:r>
                      <w:r>
                        <w:t xml:space="preserve">Radbremszylinder </w:t>
                      </w:r>
                    </w:p>
                    <w:p w:rsidR="00AD02D2" w:rsidRDefault="00AD02D2" w:rsidP="006E7DD5"/>
                    <w:p w:rsidR="00AD02D2" w:rsidRDefault="00AD02D2" w:rsidP="006E7DD5">
                      <w:r>
                        <w:t>c) Rückholfeder</w:t>
                      </w:r>
                    </w:p>
                    <w:p w:rsidR="00AD02D2" w:rsidRDefault="00AD02D2" w:rsidP="006E7DD5"/>
                    <w:p w:rsidR="00AD02D2" w:rsidRDefault="00AD02D2" w:rsidP="006E7DD5">
                      <w:r>
                        <w:t>d) Belagsnachstellung</w:t>
                      </w:r>
                    </w:p>
                    <w:p w:rsidR="00AD02D2" w:rsidRDefault="00AD02D2" w:rsidP="006E7DD5"/>
                    <w:p w:rsidR="00AD02D2" w:rsidRDefault="00AD02D2" w:rsidP="006E7DD5">
                      <w:r>
                        <w:t>e) Bremsbacke</w:t>
                      </w:r>
                    </w:p>
                    <w:p w:rsidR="00AD02D2" w:rsidRDefault="00AD02D2" w:rsidP="006E7DD5"/>
                    <w:p w:rsidR="00AD02D2" w:rsidRDefault="00AD02D2" w:rsidP="006E7DD5">
                      <w:r>
                        <w:t>f) Handbremsseil</w:t>
                      </w:r>
                    </w:p>
                    <w:p w:rsidR="00AD02D2" w:rsidRDefault="00AD02D2" w:rsidP="006E7DD5"/>
                    <w:p w:rsidR="00AD02D2" w:rsidRDefault="00AD02D2" w:rsidP="006E7DD5">
                      <w:r>
                        <w:t>g) festes Stützlager</w:t>
                      </w:r>
                    </w:p>
                  </w:txbxContent>
                </v:textbox>
              </v:shape>
            </w:pict>
          </mc:Fallback>
        </mc:AlternateContent>
      </w:r>
      <w:r w:rsidR="006E7DD5">
        <w:rPr>
          <w:noProof/>
          <w:lang w:eastAsia="de-DE"/>
        </w:rPr>
        <w:drawing>
          <wp:inline distT="0" distB="0" distL="0" distR="0" wp14:anchorId="11F14C69" wp14:editId="710D2372">
            <wp:extent cx="2571115" cy="2618740"/>
            <wp:effectExtent l="0" t="0" r="635" b="0"/>
            <wp:docPr id="980" name="Grafik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71115" cy="2618740"/>
                    </a:xfrm>
                    <a:prstGeom prst="rect">
                      <a:avLst/>
                    </a:prstGeom>
                    <a:noFill/>
                  </pic:spPr>
                </pic:pic>
              </a:graphicData>
            </a:graphic>
          </wp:inline>
        </w:drawing>
      </w:r>
    </w:p>
    <w:p w:rsidR="006E7DD5" w:rsidRDefault="006E7DD5" w:rsidP="006E7DD5">
      <w:pPr>
        <w:pStyle w:val="AufgabeText"/>
      </w:pPr>
    </w:p>
    <w:p w:rsidR="006E7DD5" w:rsidRDefault="006E7DD5" w:rsidP="006E7DD5">
      <w:pPr>
        <w:pStyle w:val="AufgabeEbene1"/>
      </w:pPr>
      <w:r>
        <w:rPr>
          <w:noProof/>
          <w:sz w:val="24"/>
          <w:lang w:eastAsia="de-DE"/>
        </w:rPr>
        <w:drawing>
          <wp:anchor distT="0" distB="0" distL="114300" distR="114300" simplePos="0" relativeHeight="251719680" behindDoc="0" locked="0" layoutInCell="0" allowOverlap="1" wp14:anchorId="2015BB4F" wp14:editId="7CBF98F1">
            <wp:simplePos x="0" y="0"/>
            <wp:positionH relativeFrom="rightMargin">
              <wp:posOffset>130175</wp:posOffset>
            </wp:positionH>
            <wp:positionV relativeFrom="paragraph">
              <wp:posOffset>177800</wp:posOffset>
            </wp:positionV>
            <wp:extent cx="323850" cy="323850"/>
            <wp:effectExtent l="0" t="0" r="0" b="0"/>
            <wp:wrapNone/>
            <wp:docPr id="98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Beschreiben Sie, welche Elemente bei der Trommelbremse durch eine Sich</w:t>
      </w:r>
      <w:r>
        <w:t>t</w:t>
      </w:r>
      <w:r>
        <w:t>prüfung geprüft werden können, bevor die Bremstrommel abgenommen wird.</w:t>
      </w:r>
    </w:p>
    <w:p w:rsidR="006E7DD5" w:rsidRDefault="006E7DD5" w:rsidP="0030492E">
      <w:pPr>
        <w:pStyle w:val="AufgabeLckentext"/>
        <w:numPr>
          <w:ilvl w:val="0"/>
          <w:numId w:val="17"/>
        </w:numPr>
        <w:jc w:val="left"/>
      </w:pPr>
      <w:r>
        <w:t xml:space="preserve">Zustand des Bremsschlauches </w:t>
      </w:r>
    </w:p>
    <w:p w:rsidR="006E7DD5" w:rsidRDefault="006E7DD5" w:rsidP="0030492E">
      <w:pPr>
        <w:pStyle w:val="AufgabeLckentext"/>
        <w:numPr>
          <w:ilvl w:val="0"/>
          <w:numId w:val="17"/>
        </w:numPr>
        <w:jc w:val="left"/>
      </w:pPr>
      <w:r>
        <w:t xml:space="preserve">Undichtigkeiten am Anschluss </w:t>
      </w:r>
    </w:p>
    <w:p w:rsidR="006E7DD5" w:rsidRDefault="006E7DD5" w:rsidP="0030492E">
      <w:pPr>
        <w:pStyle w:val="AufgabeLckentext"/>
        <w:numPr>
          <w:ilvl w:val="0"/>
          <w:numId w:val="17"/>
        </w:numPr>
        <w:jc w:val="left"/>
      </w:pPr>
      <w:r>
        <w:t>Wenn Sichtloch vorhanden: Verschleißzustand der auflaufenden Backe</w:t>
      </w:r>
    </w:p>
    <w:p w:rsidR="00711F51" w:rsidRPr="00711F51" w:rsidRDefault="00711F51" w:rsidP="00711F51">
      <w:pPr>
        <w:pStyle w:val="AufgabeEbene1"/>
      </w:pPr>
      <w:r>
        <w:rPr>
          <w:noProof/>
          <w:sz w:val="24"/>
          <w:lang w:eastAsia="de-DE"/>
        </w:rPr>
        <w:drawing>
          <wp:anchor distT="0" distB="0" distL="114300" distR="114300" simplePos="0" relativeHeight="251718656" behindDoc="0" locked="0" layoutInCell="0" allowOverlap="1" wp14:anchorId="5D5B4E2F" wp14:editId="12D34BDA">
            <wp:simplePos x="0" y="0"/>
            <wp:positionH relativeFrom="rightMargin">
              <wp:posOffset>146050</wp:posOffset>
            </wp:positionH>
            <wp:positionV relativeFrom="paragraph">
              <wp:posOffset>35560</wp:posOffset>
            </wp:positionV>
            <wp:extent cx="323850" cy="323850"/>
            <wp:effectExtent l="0" t="0" r="0" b="0"/>
            <wp:wrapNone/>
            <wp:docPr id="98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Beschreiben Sie, wie bei der Trommelbremse die Bremswirkung erzeugt wird.</w:t>
      </w:r>
      <w:r w:rsidR="006E7DD5" w:rsidRPr="00711F51">
        <w:rPr>
          <w:noProof/>
          <w:sz w:val="24"/>
        </w:rPr>
        <w:t xml:space="preserve"> </w:t>
      </w:r>
    </w:p>
    <w:p w:rsidR="006E7DD5" w:rsidRDefault="006E7DD5" w:rsidP="00711F51">
      <w:pPr>
        <w:pStyle w:val="AufgabeEbene1"/>
        <w:numPr>
          <w:ilvl w:val="0"/>
          <w:numId w:val="0"/>
        </w:numPr>
        <w:ind w:left="284"/>
      </w:pPr>
      <w:r>
        <w:t>Der Radbremszylinder drückt die Bremsbacken auseinander und damit von i</w:t>
      </w:r>
      <w:r>
        <w:t>n</w:t>
      </w:r>
      <w:r>
        <w:t xml:space="preserve">nen gegen die Bremstrommel. </w:t>
      </w:r>
    </w:p>
    <w:p w:rsidR="006E7DD5" w:rsidRDefault="006E7DD5" w:rsidP="006E7DD5">
      <w:pPr>
        <w:spacing w:line="240" w:lineRule="exact"/>
      </w:pPr>
      <w:r>
        <w:br w:type="page"/>
      </w:r>
    </w:p>
    <w:p w:rsidR="006E7DD5" w:rsidRDefault="006E7DD5" w:rsidP="006E7DD5">
      <w:pPr>
        <w:pStyle w:val="AufgabeEbene1"/>
      </w:pPr>
      <w:r>
        <w:rPr>
          <w:noProof/>
          <w:sz w:val="24"/>
          <w:lang w:eastAsia="de-DE"/>
        </w:rPr>
        <w:lastRenderedPageBreak/>
        <w:drawing>
          <wp:anchor distT="0" distB="0" distL="114300" distR="114300" simplePos="0" relativeHeight="251732992" behindDoc="0" locked="0" layoutInCell="0" allowOverlap="1" wp14:anchorId="4F119774" wp14:editId="70EC0BE3">
            <wp:simplePos x="0" y="0"/>
            <wp:positionH relativeFrom="rightMargin">
              <wp:posOffset>107950</wp:posOffset>
            </wp:positionH>
            <wp:positionV relativeFrom="paragraph">
              <wp:posOffset>-114300</wp:posOffset>
            </wp:positionV>
            <wp:extent cx="323850" cy="323850"/>
            <wp:effectExtent l="0" t="0" r="0" b="0"/>
            <wp:wrapNone/>
            <wp:docPr id="98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Vergleich Trommelbremse – Scheibenbremse. Nennen Sie die Vorteile der Trommel- und Scheibenbremse.</w:t>
      </w:r>
    </w:p>
    <w:p w:rsidR="006E7DD5" w:rsidRPr="009A6451" w:rsidRDefault="006E7DD5" w:rsidP="006E7DD5">
      <w:pPr>
        <w:pStyle w:val="AufgabeText"/>
      </w:pPr>
    </w:p>
    <w:tbl>
      <w:tblPr>
        <w:tblStyle w:val="Tabellenraster"/>
        <w:tblW w:w="7513" w:type="dxa"/>
        <w:tblInd w:w="108" w:type="dxa"/>
        <w:tblLayout w:type="fixed"/>
        <w:tblCellMar>
          <w:top w:w="57" w:type="dxa"/>
          <w:bottom w:w="57" w:type="dxa"/>
        </w:tblCellMar>
        <w:tblLook w:val="04A0" w:firstRow="1" w:lastRow="0" w:firstColumn="1" w:lastColumn="0" w:noHBand="0" w:noVBand="1"/>
      </w:tblPr>
      <w:tblGrid>
        <w:gridCol w:w="3544"/>
        <w:gridCol w:w="3969"/>
      </w:tblGrid>
      <w:tr w:rsidR="006E7DD5" w:rsidRPr="00A410C8" w:rsidTr="00AE7CC1">
        <w:tc>
          <w:tcPr>
            <w:tcW w:w="3544" w:type="dxa"/>
            <w:shd w:val="clear" w:color="auto" w:fill="D9D9D9" w:themeFill="background1" w:themeFillShade="D9"/>
          </w:tcPr>
          <w:p w:rsidR="006E7DD5" w:rsidRPr="00A410C8" w:rsidRDefault="006E7DD5" w:rsidP="00AE7CC1">
            <w:pPr>
              <w:pStyle w:val="TabelleKopflinks"/>
            </w:pPr>
            <w:r>
              <w:t>Vorteile Trommelbremse</w:t>
            </w:r>
          </w:p>
        </w:tc>
        <w:tc>
          <w:tcPr>
            <w:tcW w:w="3969" w:type="dxa"/>
            <w:shd w:val="clear" w:color="auto" w:fill="D9D9D9" w:themeFill="background1" w:themeFillShade="D9"/>
          </w:tcPr>
          <w:p w:rsidR="006E7DD5" w:rsidRPr="00A410C8" w:rsidRDefault="006E7DD5" w:rsidP="00AE7CC1">
            <w:pPr>
              <w:pStyle w:val="TabelleKopflinks"/>
            </w:pPr>
            <w:r>
              <w:t>Vorteile Scheibenbremse</w:t>
            </w:r>
          </w:p>
        </w:tc>
      </w:tr>
      <w:tr w:rsidR="006E7DD5" w:rsidRPr="00A410C8" w:rsidTr="00414576">
        <w:tc>
          <w:tcPr>
            <w:tcW w:w="3544" w:type="dxa"/>
            <w:shd w:val="clear" w:color="auto" w:fill="auto"/>
            <w:vAlign w:val="center"/>
          </w:tcPr>
          <w:p w:rsidR="000E3646" w:rsidRDefault="006E7DD5" w:rsidP="00414576">
            <w:pPr>
              <w:pStyle w:val="AufgabeLckentext"/>
              <w:jc w:val="left"/>
            </w:pPr>
            <w:r>
              <w:t xml:space="preserve">+ einfache Unterbringung der </w:t>
            </w:r>
          </w:p>
          <w:p w:rsidR="006E7DD5" w:rsidRPr="00A410C8" w:rsidRDefault="002F610F" w:rsidP="00414576">
            <w:pPr>
              <w:pStyle w:val="AufgabeLckentext"/>
              <w:jc w:val="left"/>
            </w:pPr>
            <w:r>
              <w:t xml:space="preserve">   </w:t>
            </w:r>
            <w:r w:rsidR="006E7DD5">
              <w:t>Feststellbremse</w:t>
            </w:r>
          </w:p>
        </w:tc>
        <w:tc>
          <w:tcPr>
            <w:tcW w:w="3969" w:type="dxa"/>
            <w:vAlign w:val="center"/>
          </w:tcPr>
          <w:p w:rsidR="006E7DD5" w:rsidRPr="00A410C8" w:rsidRDefault="006E7DD5" w:rsidP="00414576">
            <w:pPr>
              <w:pStyle w:val="AufgabeLckentext"/>
              <w:jc w:val="left"/>
            </w:pPr>
            <w:r>
              <w:t xml:space="preserve">+ geringe </w:t>
            </w:r>
            <w:proofErr w:type="spellStart"/>
            <w:r>
              <w:t>Fadingempfindlichkeit</w:t>
            </w:r>
            <w:proofErr w:type="spellEnd"/>
          </w:p>
        </w:tc>
      </w:tr>
      <w:tr w:rsidR="006E7DD5" w:rsidRPr="00A410C8" w:rsidTr="00414576">
        <w:tc>
          <w:tcPr>
            <w:tcW w:w="3544" w:type="dxa"/>
            <w:shd w:val="clear" w:color="auto" w:fill="auto"/>
            <w:vAlign w:val="center"/>
          </w:tcPr>
          <w:p w:rsidR="006E7DD5" w:rsidRPr="00A410C8" w:rsidRDefault="006E7DD5" w:rsidP="00414576">
            <w:pPr>
              <w:pStyle w:val="AufgabeLckentext"/>
              <w:jc w:val="left"/>
            </w:pPr>
            <w:r>
              <w:t>+ schmutzgesch</w:t>
            </w:r>
            <w:bookmarkStart w:id="0" w:name="_GoBack"/>
            <w:bookmarkEnd w:id="0"/>
            <w:r>
              <w:t>ützt</w:t>
            </w:r>
          </w:p>
        </w:tc>
        <w:tc>
          <w:tcPr>
            <w:tcW w:w="3969" w:type="dxa"/>
            <w:vAlign w:val="center"/>
          </w:tcPr>
          <w:p w:rsidR="006E7DD5" w:rsidRPr="00A410C8" w:rsidRDefault="006E7DD5" w:rsidP="00414576">
            <w:pPr>
              <w:pStyle w:val="AufgabeLckentext"/>
              <w:jc w:val="left"/>
            </w:pPr>
            <w:r>
              <w:t>+ gute Kühlung</w:t>
            </w:r>
          </w:p>
        </w:tc>
      </w:tr>
      <w:tr w:rsidR="006E7DD5" w:rsidRPr="00A410C8" w:rsidTr="00414576">
        <w:tc>
          <w:tcPr>
            <w:tcW w:w="3544" w:type="dxa"/>
            <w:shd w:val="clear" w:color="auto" w:fill="auto"/>
            <w:vAlign w:val="center"/>
          </w:tcPr>
          <w:p w:rsidR="006E7DD5" w:rsidRPr="00A410C8" w:rsidRDefault="006E7DD5" w:rsidP="00414576">
            <w:pPr>
              <w:pStyle w:val="AufgabeLckentext"/>
              <w:jc w:val="left"/>
            </w:pPr>
            <w:r>
              <w:t>+ lange Standzeit der Beläge</w:t>
            </w:r>
          </w:p>
        </w:tc>
        <w:tc>
          <w:tcPr>
            <w:tcW w:w="3969" w:type="dxa"/>
            <w:vAlign w:val="center"/>
          </w:tcPr>
          <w:p w:rsidR="006E7DD5" w:rsidRPr="00A410C8" w:rsidRDefault="006E7DD5" w:rsidP="00414576">
            <w:pPr>
              <w:pStyle w:val="AufgabeLckentext"/>
              <w:jc w:val="left"/>
            </w:pPr>
            <w:r>
              <w:t>+ gute Selbstreinigung</w:t>
            </w:r>
          </w:p>
        </w:tc>
      </w:tr>
    </w:tbl>
    <w:p w:rsidR="006E7DD5" w:rsidRDefault="006E7DD5" w:rsidP="006E7DD5">
      <w:pPr>
        <w:pStyle w:val="AufgabeText"/>
      </w:pPr>
    </w:p>
    <w:p w:rsidR="006E7DD5" w:rsidRDefault="006E7DD5" w:rsidP="006E7DD5">
      <w:pPr>
        <w:pStyle w:val="AufgabeEbene1"/>
      </w:pPr>
      <w:r>
        <w:rPr>
          <w:noProof/>
          <w:sz w:val="24"/>
          <w:lang w:eastAsia="de-DE"/>
        </w:rPr>
        <w:drawing>
          <wp:anchor distT="0" distB="0" distL="114300" distR="114300" simplePos="0" relativeHeight="251716608" behindDoc="0" locked="0" layoutInCell="0" allowOverlap="1" wp14:anchorId="2A90FFFF" wp14:editId="17B9AF22">
            <wp:simplePos x="0" y="0"/>
            <wp:positionH relativeFrom="rightMargin">
              <wp:posOffset>86360</wp:posOffset>
            </wp:positionH>
            <wp:positionV relativeFrom="paragraph">
              <wp:posOffset>170180</wp:posOffset>
            </wp:positionV>
            <wp:extent cx="345440" cy="323850"/>
            <wp:effectExtent l="0" t="0" r="0" b="0"/>
            <wp:wrapNone/>
            <wp:docPr id="98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Erklären Sie, was man bei der Trommelbremse unter Selbstverstärkung ve</w:t>
      </w:r>
      <w:r>
        <w:t>r</w:t>
      </w:r>
      <w:r>
        <w:t>steht. Wie kommt diese zustande?</w:t>
      </w:r>
    </w:p>
    <w:p w:rsidR="00711F51" w:rsidRPr="00711F51" w:rsidRDefault="00711F51" w:rsidP="00711F51">
      <w:pPr>
        <w:pStyle w:val="AufgabeText"/>
      </w:pPr>
    </w:p>
    <w:p w:rsidR="006E7DD5" w:rsidRDefault="006E7DD5" w:rsidP="006E7DD5">
      <w:pPr>
        <w:pStyle w:val="AufgabeLinie"/>
        <w:jc w:val="left"/>
      </w:pPr>
      <w:r>
        <w:rPr>
          <w:noProof/>
          <w:sz w:val="24"/>
          <w:lang w:eastAsia="de-DE"/>
        </w:rPr>
        <w:drawing>
          <wp:anchor distT="0" distB="0" distL="114300" distR="114300" simplePos="0" relativeHeight="251717632" behindDoc="0" locked="0" layoutInCell="0" allowOverlap="1" wp14:anchorId="4980687E" wp14:editId="5E358C01">
            <wp:simplePos x="0" y="0"/>
            <wp:positionH relativeFrom="rightMargin">
              <wp:posOffset>85725</wp:posOffset>
            </wp:positionH>
            <wp:positionV relativeFrom="paragraph">
              <wp:posOffset>489585</wp:posOffset>
            </wp:positionV>
            <wp:extent cx="323850" cy="323850"/>
            <wp:effectExtent l="0" t="0" r="0" b="0"/>
            <wp:wrapNone/>
            <wp:docPr id="98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Unter Selbstverstärkung versteht man, dass sich die Bremswirkung aufgrund der Bauart verstärkt. Dies entsteht dadurch, dass durch die Reibung die aufla</w:t>
      </w:r>
      <w:r>
        <w:t>u</w:t>
      </w:r>
      <w:r>
        <w:t>fende Backe in die Bremstrommel hineingezogen wird, was den Anpressdruck erhöht und da</w:t>
      </w:r>
      <w:r w:rsidR="000E3646">
        <w:t>mit die Bremswirkung verstärkt.</w:t>
      </w: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Bremsanlage Übersicht</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B36E3" w:rsidRDefault="009979EA" w:rsidP="00AE7CC1">
            <w:pPr>
              <w:pStyle w:val="TabelleKopfmitte"/>
            </w:pPr>
            <w:r>
              <w:t>FZT</w:t>
            </w:r>
          </w:p>
          <w:p w:rsidR="006E7DD5" w:rsidRPr="00B51DE9" w:rsidRDefault="008B36E3" w:rsidP="00AE7CC1">
            <w:pPr>
              <w:pStyle w:val="TabelleKopfmitte"/>
              <w:rPr>
                <w:rFonts w:eastAsia="Calibri"/>
              </w:rPr>
            </w:pPr>
            <w:r>
              <w:t>02.02.01.05</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rPr>
                <w:sz w:val="18"/>
              </w:rPr>
            </w:pPr>
            <w:r>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B90340" w:rsidRDefault="006E7DD5" w:rsidP="00AE7CC1">
            <w:pPr>
              <w:pStyle w:val="Kopf8ptafz"/>
            </w:pPr>
            <w:r>
              <w:rPr>
                <w:rFonts w:cs="Calibri"/>
              </w:rPr>
              <w:t>Ich kann den grundlegenden Aufbau des Bremssystems b</w:t>
            </w:r>
            <w:r>
              <w:rPr>
                <w:rFonts w:cs="Calibri"/>
              </w:rPr>
              <w:t>e</w:t>
            </w:r>
            <w:r>
              <w:rPr>
                <w:rFonts w:cs="Calibri"/>
              </w:rPr>
              <w:t>schreiben und die Hauptbaugruppen am Fahrzeug zeigen.</w:t>
            </w:r>
          </w:p>
          <w:p w:rsidR="006E7DD5" w:rsidRPr="00B90340" w:rsidRDefault="006E7DD5" w:rsidP="00AE7CC1">
            <w:pPr>
              <w:pStyle w:val="Kopf8ptafz"/>
            </w:pPr>
            <w:r>
              <w:rPr>
                <w:rFonts w:cs="Calibri"/>
              </w:rPr>
              <w:t>Ich kann die Aufgabe einzelner Bauteile der Bremsanlage ne</w:t>
            </w:r>
            <w:r>
              <w:rPr>
                <w:rFonts w:cs="Calibri"/>
              </w:rPr>
              <w:t>n</w:t>
            </w:r>
            <w:r>
              <w:rPr>
                <w:rFonts w:cs="Calibri"/>
              </w:rPr>
              <w:t>nen.</w:t>
            </w:r>
          </w:p>
          <w:p w:rsidR="006E7DD5" w:rsidRPr="00992F92" w:rsidRDefault="006E7DD5" w:rsidP="00AE7CC1">
            <w:pPr>
              <w:pStyle w:val="Kopf8ptafz"/>
            </w:pPr>
            <w:r>
              <w:rPr>
                <w:rFonts w:cs="Calibri"/>
              </w:rPr>
              <w:t>Ich kann mich fachlich korrekt ausdrücken.</w:t>
            </w:r>
          </w:p>
          <w:p w:rsidR="006E7DD5" w:rsidRDefault="006E7DD5" w:rsidP="00AE7CC1">
            <w:pPr>
              <w:pStyle w:val="Kopf8ptafz"/>
            </w:pPr>
            <w:r>
              <w:rPr>
                <w:rFonts w:cs="Calibri"/>
              </w:rPr>
              <w:t>Ich kann mit Hilfe von Informationen Texte in eigenen Worten zusammenfassen.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mit Tabellenbuch und Fachkundebuch umg</w:t>
            </w:r>
            <w:r>
              <w:t>e</w:t>
            </w:r>
            <w:r>
              <w:t>hen.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711F51" w:rsidP="00AE7CC1">
            <w:pPr>
              <w:pStyle w:val="Kopf8ptafz"/>
            </w:pPr>
            <w:r>
              <w:t>f</w:t>
            </w:r>
            <w:r w:rsidR="006E7DD5">
              <w:t>ür fachgerech</w:t>
            </w:r>
            <w:r>
              <w:t>tes Arbeiten an der Bremsanlage</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711F51" w:rsidP="00AE7CC1">
            <w:pPr>
              <w:pStyle w:val="Kopf8ptafz"/>
            </w:pPr>
            <w:r>
              <w:t>s</w:t>
            </w:r>
            <w:r w:rsidR="006E7DD5" w:rsidRPr="00234B66">
              <w:t>iehe Lernwegelis</w:t>
            </w:r>
            <w:r w:rsidR="006E7DD5">
              <w:t>te</w:t>
            </w:r>
          </w:p>
        </w:tc>
      </w:tr>
    </w:tbl>
    <w:p w:rsidR="006E7DD5" w:rsidRDefault="006E7DD5" w:rsidP="006E7DD5">
      <w:pPr>
        <w:pStyle w:val="berschrift1"/>
      </w:pPr>
      <w:r>
        <w:t>Übersicht über die Bremsanlage</w:t>
      </w:r>
    </w:p>
    <w:p w:rsidR="00D13ABD" w:rsidRPr="000E3646" w:rsidRDefault="00D13ABD" w:rsidP="00D13ABD">
      <w:pPr>
        <w:pStyle w:val="Marginaliegrau"/>
        <w:framePr w:wrap="around" w:x="8578" w:y="3398"/>
      </w:pPr>
      <w:r>
        <w:t xml:space="preserve">Quelle: Arbeitsblätter </w:t>
      </w:r>
      <w:proofErr w:type="spellStart"/>
      <w:r>
        <w:t>Kraft</w:t>
      </w:r>
      <w:r w:rsidR="009979EA">
        <w:t>FZT</w:t>
      </w:r>
      <w:proofErr w:type="spellEnd"/>
      <w:r w:rsidR="00EF6575">
        <w:t xml:space="preserve"> Lernfelder 1-4, 2</w:t>
      </w:r>
      <w:r>
        <w:t>. Aufl.,  Europa-Nr. 22410, Verlag Euro</w:t>
      </w:r>
      <w:r w:rsidR="00EF6575">
        <w:t>pa-Lehrmittel, S. 74</w:t>
      </w:r>
      <w:r>
        <w:t>.</w:t>
      </w:r>
    </w:p>
    <w:p w:rsidR="006E7DD5" w:rsidRDefault="006E7DD5" w:rsidP="006E7DD5">
      <w:pPr>
        <w:pStyle w:val="Textkrper"/>
      </w:pPr>
      <w:r>
        <w:rPr>
          <w:noProof/>
          <w:sz w:val="24"/>
        </w:rPr>
        <w:drawing>
          <wp:anchor distT="0" distB="0" distL="114300" distR="114300" simplePos="0" relativeHeight="251734016" behindDoc="0" locked="0" layoutInCell="0" allowOverlap="1" wp14:anchorId="4748E139" wp14:editId="51F51FE6">
            <wp:simplePos x="0" y="0"/>
            <wp:positionH relativeFrom="rightMargin">
              <wp:posOffset>107950</wp:posOffset>
            </wp:positionH>
            <wp:positionV relativeFrom="paragraph">
              <wp:posOffset>385445</wp:posOffset>
            </wp:positionV>
            <wp:extent cx="302260" cy="323850"/>
            <wp:effectExtent l="0" t="0" r="2540" b="0"/>
            <wp:wrapNone/>
            <wp:docPr id="98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8112" behindDoc="0" locked="0" layoutInCell="1" allowOverlap="1" wp14:anchorId="43D58C60" wp14:editId="72772633">
                <wp:simplePos x="0" y="0"/>
                <wp:positionH relativeFrom="column">
                  <wp:posOffset>2615565</wp:posOffset>
                </wp:positionH>
                <wp:positionV relativeFrom="paragraph">
                  <wp:posOffset>12991</wp:posOffset>
                </wp:positionV>
                <wp:extent cx="1277957" cy="1403985"/>
                <wp:effectExtent l="0" t="0" r="0" b="0"/>
                <wp:wrapNone/>
                <wp:docPr id="9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957" cy="1403985"/>
                        </a:xfrm>
                        <a:prstGeom prst="rect">
                          <a:avLst/>
                        </a:prstGeom>
                        <a:noFill/>
                        <a:ln w="9525">
                          <a:noFill/>
                          <a:miter lim="800000"/>
                          <a:headEnd/>
                          <a:tailEnd/>
                        </a:ln>
                      </wps:spPr>
                      <wps:txbx>
                        <w:txbxContent>
                          <w:p w:rsidR="00AD02D2" w:rsidRDefault="00AD02D2" w:rsidP="006E7DD5">
                            <w:r>
                              <w:t>Trommelbremse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left:0;text-align:left;margin-left:205.95pt;margin-top:1pt;width:100.65pt;height:110.55pt;z-index:251738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" filled="f" stroked="f">
                <v:textbox style="mso-fit-shape-to-text:t">
                  <w:txbxContent>
                    <w:p w:rsidR="00AD02D2" w:rsidRDefault="00AD02D2" w:rsidP="006E7DD5">
                      <w:r>
                        <w:t>Trommelbremse</w:t>
                      </w:r>
                    </w:p>
                  </w:txbxContent>
                </v:textbox>
              </v:shape>
            </w:pict>
          </mc:Fallback>
        </mc:AlternateContent>
      </w:r>
      <w:r>
        <w:rPr>
          <w:noProof/>
        </w:rPr>
        <mc:AlternateContent>
          <mc:Choice Requires="wps">
            <w:drawing>
              <wp:anchor distT="0" distB="0" distL="114300" distR="114300" simplePos="0" relativeHeight="251737088" behindDoc="0" locked="0" layoutInCell="1" allowOverlap="1" wp14:anchorId="60015EDF" wp14:editId="2FA183E1">
                <wp:simplePos x="0" y="0"/>
                <wp:positionH relativeFrom="column">
                  <wp:posOffset>1185828</wp:posOffset>
                </wp:positionH>
                <wp:positionV relativeFrom="paragraph">
                  <wp:posOffset>4032</wp:posOffset>
                </wp:positionV>
                <wp:extent cx="1277957" cy="1403985"/>
                <wp:effectExtent l="0" t="0" r="0" b="0"/>
                <wp:wrapNone/>
                <wp:docPr id="9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957" cy="1403985"/>
                        </a:xfrm>
                        <a:prstGeom prst="rect">
                          <a:avLst/>
                        </a:prstGeom>
                        <a:noFill/>
                        <a:ln w="9525">
                          <a:noFill/>
                          <a:miter lim="800000"/>
                          <a:headEnd/>
                          <a:tailEnd/>
                        </a:ln>
                      </wps:spPr>
                      <wps:txbx>
                        <w:txbxContent>
                          <w:p w:rsidR="00AD02D2" w:rsidRDefault="00AD02D2" w:rsidP="006E7DD5">
                            <w:r>
                              <w:t>Scheibenbremse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left:0;text-align:left;margin-left:93.35pt;margin-top:.3pt;width:100.65pt;height:110.55pt;z-index:251737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" filled="f" stroked="f">
                <v:textbox style="mso-fit-shape-to-text:t">
                  <w:txbxContent>
                    <w:p w:rsidR="00AD02D2" w:rsidRDefault="00AD02D2" w:rsidP="006E7DD5">
                      <w:r>
                        <w:t>Scheibenbremse</w:t>
                      </w:r>
                    </w:p>
                  </w:txbxContent>
                </v:textbox>
              </v:shape>
            </w:pict>
          </mc:Fallback>
        </mc:AlternateContent>
      </w:r>
      <w:r>
        <w:rPr>
          <w:noProof/>
        </w:rPr>
        <w:drawing>
          <wp:inline distT="0" distB="0" distL="0" distR="0" wp14:anchorId="624D13AC" wp14:editId="41F88B85">
            <wp:extent cx="4679950" cy="2896733"/>
            <wp:effectExtent l="0" t="0" r="6350" b="0"/>
            <wp:docPr id="987" name="Grafik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BEBA8EAE-BF5A-486C-A8C5-ECC9F3942E4B}">
                          <a14:imgProps xmlns:a14="http://schemas.microsoft.com/office/drawing/2010/main">
                            <a14:imgLayer r:embed="rId73">
                              <a14:imgEffect>
                                <a14:saturation sat="0"/>
                              </a14:imgEffect>
                            </a14:imgLayer>
                          </a14:imgProps>
                        </a:ext>
                      </a:extLst>
                    </a:blip>
                    <a:stretch>
                      <a:fillRect/>
                    </a:stretch>
                  </pic:blipFill>
                  <pic:spPr>
                    <a:xfrm>
                      <a:off x="0" y="0"/>
                      <a:ext cx="4679950" cy="2896733"/>
                    </a:xfrm>
                    <a:prstGeom prst="rect">
                      <a:avLst/>
                    </a:prstGeom>
                  </pic:spPr>
                </pic:pic>
              </a:graphicData>
            </a:graphic>
          </wp:inline>
        </w:drawing>
      </w:r>
      <w:r>
        <w:rPr>
          <w:noProof/>
          <w:sz w:val="24"/>
        </w:rPr>
        <w:drawing>
          <wp:anchor distT="0" distB="0" distL="114300" distR="114300" simplePos="0" relativeHeight="251741184" behindDoc="0" locked="0" layoutInCell="0" allowOverlap="1" wp14:anchorId="770D4594" wp14:editId="53333DEB">
            <wp:simplePos x="0" y="0"/>
            <wp:positionH relativeFrom="rightMargin">
              <wp:posOffset>828040</wp:posOffset>
            </wp:positionH>
            <wp:positionV relativeFrom="paragraph">
              <wp:posOffset>0</wp:posOffset>
            </wp:positionV>
            <wp:extent cx="349200" cy="320400"/>
            <wp:effectExtent l="0" t="0" r="0" b="3810"/>
            <wp:wrapNone/>
            <wp:docPr id="98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40160" behindDoc="0" locked="0" layoutInCell="0" allowOverlap="1" wp14:anchorId="6FDB43A6" wp14:editId="49BF2AFE">
            <wp:simplePos x="0" y="0"/>
            <wp:positionH relativeFrom="rightMargin">
              <wp:posOffset>467995</wp:posOffset>
            </wp:positionH>
            <wp:positionV relativeFrom="paragraph">
              <wp:posOffset>0</wp:posOffset>
            </wp:positionV>
            <wp:extent cx="349885" cy="320675"/>
            <wp:effectExtent l="0" t="0" r="0" b="3175"/>
            <wp:wrapNone/>
            <wp:docPr id="98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39136" behindDoc="0" locked="0" layoutInCell="0" allowOverlap="1" wp14:anchorId="45E13D7F" wp14:editId="6D010833">
            <wp:simplePos x="0" y="0"/>
            <wp:positionH relativeFrom="rightMargin">
              <wp:posOffset>107950</wp:posOffset>
            </wp:positionH>
            <wp:positionV relativeFrom="paragraph">
              <wp:posOffset>0</wp:posOffset>
            </wp:positionV>
            <wp:extent cx="349885" cy="320675"/>
            <wp:effectExtent l="0" t="0" r="0" b="3175"/>
            <wp:wrapNone/>
            <wp:docPr id="99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AufgabeEbene1"/>
        <w:numPr>
          <w:ilvl w:val="0"/>
          <w:numId w:val="41"/>
        </w:numPr>
      </w:pPr>
      <w:r>
        <w:t>Benennen Sie die angegebenen Bauteile.</w:t>
      </w:r>
    </w:p>
    <w:p w:rsidR="006E7DD5" w:rsidRDefault="006E7DD5" w:rsidP="006E7DD5">
      <w:pPr>
        <w:pStyle w:val="AufgabeEbene1"/>
      </w:pPr>
      <w:r>
        <w:rPr>
          <w:noProof/>
          <w:sz w:val="24"/>
          <w:lang w:eastAsia="de-DE"/>
        </w:rPr>
        <w:drawing>
          <wp:anchor distT="0" distB="0" distL="114300" distR="114300" simplePos="0" relativeHeight="251735040" behindDoc="0" locked="0" layoutInCell="0" allowOverlap="1" wp14:anchorId="5BA48F47" wp14:editId="53196F48">
            <wp:simplePos x="0" y="0"/>
            <wp:positionH relativeFrom="rightMargin">
              <wp:posOffset>217805</wp:posOffset>
            </wp:positionH>
            <wp:positionV relativeFrom="paragraph">
              <wp:posOffset>142240</wp:posOffset>
            </wp:positionV>
            <wp:extent cx="323850" cy="323850"/>
            <wp:effectExtent l="0" t="0" r="0" b="0"/>
            <wp:wrapNone/>
            <wp:docPr id="99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Erklären Sie, warum im Kfz immer zwei Bremskreise vorgeschrieben sind und kennzeichnen Sie diese verschiedenfarbig.</w:t>
      </w:r>
    </w:p>
    <w:p w:rsidR="006E7DD5" w:rsidRDefault="006E7DD5" w:rsidP="000E3646">
      <w:pPr>
        <w:pStyle w:val="AufgabeLckentext"/>
      </w:pPr>
      <w:r>
        <w:t>_____________________________________________________________________________________________________________________________________________________________</w:t>
      </w:r>
      <w:r w:rsidR="005E0A32">
        <w:t>__________________________</w:t>
      </w:r>
      <w:r w:rsidR="00795796">
        <w:t>______</w:t>
      </w:r>
    </w:p>
    <w:p w:rsidR="006E7DD5" w:rsidRDefault="006E7DD5" w:rsidP="006E7DD5">
      <w:pPr>
        <w:pStyle w:val="AufgabeText"/>
      </w:pPr>
    </w:p>
    <w:p w:rsidR="006E7DD5" w:rsidRDefault="006E7DD5" w:rsidP="006E7DD5">
      <w:pPr>
        <w:pStyle w:val="AufgabeText"/>
      </w:pPr>
    </w:p>
    <w:p w:rsidR="006E7DD5" w:rsidRDefault="006E7DD5" w:rsidP="006E7DD5">
      <w:pPr>
        <w:pStyle w:val="AufgabeText"/>
      </w:pPr>
    </w:p>
    <w:p w:rsidR="006E7DD5" w:rsidRDefault="006E7DD5" w:rsidP="006E7DD5">
      <w:pPr>
        <w:pStyle w:val="AufgabeText"/>
      </w:pPr>
    </w:p>
    <w:p w:rsidR="006E7DD5" w:rsidRDefault="006E7DD5" w:rsidP="006E7DD5">
      <w:pPr>
        <w:pStyle w:val="AufgabeText"/>
      </w:pPr>
    </w:p>
    <w:p w:rsidR="006E7DD5" w:rsidRDefault="006E7DD5" w:rsidP="006E7DD5">
      <w:pPr>
        <w:pStyle w:val="AufgabeText"/>
      </w:pPr>
    </w:p>
    <w:p w:rsidR="000E3646" w:rsidRDefault="000E3646">
      <w:pPr>
        <w:spacing w:line="240" w:lineRule="exact"/>
      </w:pPr>
      <w:r>
        <w:br w:type="page"/>
      </w:r>
    </w:p>
    <w:p w:rsidR="006E7DD5" w:rsidRDefault="006E7DD5" w:rsidP="006E7DD5">
      <w:pPr>
        <w:pStyle w:val="AufgabeEbene1"/>
      </w:pPr>
      <w:r>
        <w:rPr>
          <w:noProof/>
          <w:sz w:val="24"/>
          <w:lang w:eastAsia="de-DE"/>
        </w:rPr>
        <w:lastRenderedPageBreak/>
        <w:drawing>
          <wp:anchor distT="0" distB="0" distL="114300" distR="114300" simplePos="0" relativeHeight="251736064" behindDoc="0" locked="0" layoutInCell="0" allowOverlap="1" wp14:anchorId="11CF0ADB" wp14:editId="4EE02409">
            <wp:simplePos x="0" y="0"/>
            <wp:positionH relativeFrom="rightMargin">
              <wp:posOffset>193675</wp:posOffset>
            </wp:positionH>
            <wp:positionV relativeFrom="paragraph">
              <wp:posOffset>106680</wp:posOffset>
            </wp:positionV>
            <wp:extent cx="323850" cy="323850"/>
            <wp:effectExtent l="0" t="0" r="0" b="0"/>
            <wp:wrapNone/>
            <wp:docPr id="99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Beschreiben Sie mit H</w:t>
      </w:r>
      <w:r w:rsidR="00711F51">
        <w:t xml:space="preserve">ilfe des Fachkundebuchs in </w:t>
      </w:r>
      <w:r w:rsidR="00711F51" w:rsidRPr="00711F51">
        <w:rPr>
          <w:u w:val="single"/>
        </w:rPr>
        <w:t>einem</w:t>
      </w:r>
      <w:r>
        <w:t xml:space="preserve"> Satz die Aufgabe der folgenden Bauteile.</w:t>
      </w:r>
    </w:p>
    <w:p w:rsidR="006E7DD5" w:rsidRPr="00757ECA" w:rsidRDefault="006E7DD5" w:rsidP="006E7DD5">
      <w:pPr>
        <w:pStyle w:val="AufgabeText"/>
      </w:pPr>
    </w:p>
    <w:tbl>
      <w:tblPr>
        <w:tblStyle w:val="Tabellenraster"/>
        <w:tblW w:w="7513" w:type="dxa"/>
        <w:tblInd w:w="108" w:type="dxa"/>
        <w:tblLayout w:type="fixed"/>
        <w:tblCellMar>
          <w:top w:w="57" w:type="dxa"/>
          <w:bottom w:w="57" w:type="dxa"/>
        </w:tblCellMar>
        <w:tblLook w:val="04A0" w:firstRow="1" w:lastRow="0" w:firstColumn="1" w:lastColumn="0" w:noHBand="0" w:noVBand="1"/>
      </w:tblPr>
      <w:tblGrid>
        <w:gridCol w:w="2457"/>
        <w:gridCol w:w="5056"/>
      </w:tblGrid>
      <w:tr w:rsidR="006E7DD5" w:rsidRPr="00A410C8" w:rsidTr="00AE7CC1">
        <w:tc>
          <w:tcPr>
            <w:tcW w:w="2457" w:type="dxa"/>
            <w:shd w:val="clear" w:color="auto" w:fill="D9D9D9" w:themeFill="background1" w:themeFillShade="D9"/>
          </w:tcPr>
          <w:p w:rsidR="006E7DD5" w:rsidRPr="00A410C8" w:rsidRDefault="006E7DD5" w:rsidP="00AE7CC1">
            <w:pPr>
              <w:pStyle w:val="TabelleKopflinks"/>
            </w:pPr>
            <w:r>
              <w:t>Bauteil</w:t>
            </w:r>
          </w:p>
        </w:tc>
        <w:tc>
          <w:tcPr>
            <w:tcW w:w="5056" w:type="dxa"/>
            <w:shd w:val="clear" w:color="auto" w:fill="D9D9D9" w:themeFill="background1" w:themeFillShade="D9"/>
          </w:tcPr>
          <w:p w:rsidR="006E7DD5" w:rsidRPr="00A410C8" w:rsidRDefault="006E7DD5" w:rsidP="00AE7CC1">
            <w:pPr>
              <w:pStyle w:val="TabelleKopflinks"/>
            </w:pPr>
            <w:r>
              <w:t>Aufgabe</w:t>
            </w:r>
          </w:p>
        </w:tc>
      </w:tr>
      <w:tr w:rsidR="006E7DD5" w:rsidRPr="00A410C8" w:rsidTr="00AE7CC1">
        <w:tc>
          <w:tcPr>
            <w:tcW w:w="2457" w:type="dxa"/>
            <w:shd w:val="clear" w:color="auto" w:fill="auto"/>
          </w:tcPr>
          <w:p w:rsidR="006E7DD5" w:rsidRPr="00757ECA" w:rsidRDefault="006E7DD5" w:rsidP="00AE7CC1">
            <w:pPr>
              <w:pStyle w:val="Textkrper"/>
              <w:rPr>
                <w:rStyle w:val="Fett"/>
              </w:rPr>
            </w:pPr>
            <w:r w:rsidRPr="00757ECA">
              <w:rPr>
                <w:rStyle w:val="Fett"/>
              </w:rPr>
              <w:t>Bremspedal</w:t>
            </w:r>
          </w:p>
          <w:p w:rsidR="006E7DD5" w:rsidRPr="00757ECA" w:rsidRDefault="006E7DD5" w:rsidP="00AE7CC1">
            <w:pPr>
              <w:pStyle w:val="Textkrper"/>
              <w:rPr>
                <w:rStyle w:val="Fett"/>
              </w:rPr>
            </w:pPr>
          </w:p>
        </w:tc>
        <w:tc>
          <w:tcPr>
            <w:tcW w:w="5056" w:type="dxa"/>
          </w:tcPr>
          <w:p w:rsidR="006E7DD5" w:rsidRPr="00A410C8" w:rsidRDefault="006E7DD5" w:rsidP="00234617">
            <w:pPr>
              <w:pStyle w:val="AufgabeLckentext"/>
            </w:pPr>
            <w:r>
              <w:t>____________________________________________________________</w:t>
            </w:r>
            <w:r w:rsidR="005E0A32">
              <w:t>____________________</w:t>
            </w:r>
          </w:p>
        </w:tc>
      </w:tr>
      <w:tr w:rsidR="006E7DD5" w:rsidRPr="00A410C8" w:rsidTr="00AE7CC1">
        <w:tc>
          <w:tcPr>
            <w:tcW w:w="2457" w:type="dxa"/>
            <w:shd w:val="clear" w:color="auto" w:fill="auto"/>
          </w:tcPr>
          <w:p w:rsidR="006E7DD5" w:rsidRPr="00757ECA" w:rsidRDefault="006E7DD5" w:rsidP="00AE7CC1">
            <w:pPr>
              <w:pStyle w:val="Textkrper"/>
              <w:rPr>
                <w:rStyle w:val="Fett"/>
              </w:rPr>
            </w:pPr>
            <w:r w:rsidRPr="00757ECA">
              <w:rPr>
                <w:rStyle w:val="Fett"/>
              </w:rPr>
              <w:t>Hauptbremszylinder</w:t>
            </w:r>
          </w:p>
          <w:p w:rsidR="006E7DD5" w:rsidRPr="00757ECA" w:rsidRDefault="006E7DD5" w:rsidP="00AE7CC1">
            <w:pPr>
              <w:pStyle w:val="Textkrper"/>
              <w:rPr>
                <w:rStyle w:val="Fett"/>
              </w:rPr>
            </w:pPr>
          </w:p>
        </w:tc>
        <w:tc>
          <w:tcPr>
            <w:tcW w:w="5056" w:type="dxa"/>
          </w:tcPr>
          <w:p w:rsidR="006E7DD5" w:rsidRPr="00A410C8" w:rsidRDefault="006E7DD5" w:rsidP="00234617">
            <w:pPr>
              <w:pStyle w:val="AufgabeLckentext"/>
            </w:pPr>
            <w:r>
              <w:t>____________________________________________________________</w:t>
            </w:r>
            <w:r w:rsidR="000E3646">
              <w:t>____________________</w:t>
            </w:r>
          </w:p>
        </w:tc>
      </w:tr>
      <w:tr w:rsidR="006E7DD5" w:rsidRPr="00A410C8" w:rsidTr="00AE7CC1">
        <w:tc>
          <w:tcPr>
            <w:tcW w:w="2457" w:type="dxa"/>
            <w:shd w:val="clear" w:color="auto" w:fill="auto"/>
          </w:tcPr>
          <w:p w:rsidR="006E7DD5" w:rsidRPr="00757ECA" w:rsidRDefault="006E7DD5" w:rsidP="00AE7CC1">
            <w:pPr>
              <w:pStyle w:val="Textkrper"/>
              <w:rPr>
                <w:rStyle w:val="Fett"/>
              </w:rPr>
            </w:pPr>
            <w:r w:rsidRPr="00757ECA">
              <w:rPr>
                <w:rStyle w:val="Fett"/>
              </w:rPr>
              <w:t>ABS-Modul</w:t>
            </w:r>
          </w:p>
          <w:p w:rsidR="006E7DD5" w:rsidRPr="00757ECA" w:rsidRDefault="006E7DD5" w:rsidP="00AE7CC1">
            <w:pPr>
              <w:pStyle w:val="Textkrper"/>
              <w:rPr>
                <w:rStyle w:val="Fett"/>
              </w:rPr>
            </w:pPr>
          </w:p>
        </w:tc>
        <w:tc>
          <w:tcPr>
            <w:tcW w:w="5056" w:type="dxa"/>
          </w:tcPr>
          <w:p w:rsidR="006E7DD5" w:rsidRPr="00A410C8" w:rsidRDefault="006E7DD5" w:rsidP="00234617">
            <w:pPr>
              <w:pStyle w:val="AufgabeLckentext"/>
            </w:pPr>
            <w:r>
              <w:t>____________________________________________________________</w:t>
            </w:r>
            <w:r w:rsidR="000E3646">
              <w:t>____________________</w:t>
            </w:r>
          </w:p>
        </w:tc>
      </w:tr>
      <w:tr w:rsidR="006E7DD5" w:rsidRPr="00A410C8" w:rsidTr="00AE7CC1">
        <w:tc>
          <w:tcPr>
            <w:tcW w:w="2457" w:type="dxa"/>
            <w:shd w:val="clear" w:color="auto" w:fill="auto"/>
          </w:tcPr>
          <w:p w:rsidR="006E7DD5" w:rsidRPr="00757ECA" w:rsidRDefault="006E7DD5" w:rsidP="00AE7CC1">
            <w:pPr>
              <w:pStyle w:val="Textkrper"/>
              <w:rPr>
                <w:rStyle w:val="Fett"/>
              </w:rPr>
            </w:pPr>
            <w:r w:rsidRPr="00757ECA">
              <w:rPr>
                <w:rStyle w:val="Fett"/>
              </w:rPr>
              <w:t>Scheibenbremse</w:t>
            </w:r>
          </w:p>
          <w:p w:rsidR="006E7DD5" w:rsidRPr="00757ECA" w:rsidRDefault="006E7DD5" w:rsidP="00AE7CC1">
            <w:pPr>
              <w:pStyle w:val="Textkrper"/>
              <w:rPr>
                <w:rStyle w:val="Fett"/>
              </w:rPr>
            </w:pPr>
          </w:p>
        </w:tc>
        <w:tc>
          <w:tcPr>
            <w:tcW w:w="5056" w:type="dxa"/>
          </w:tcPr>
          <w:p w:rsidR="006E7DD5" w:rsidRPr="00A410C8" w:rsidRDefault="006E7DD5" w:rsidP="00234617">
            <w:pPr>
              <w:pStyle w:val="AufgabeLckentext"/>
            </w:pPr>
            <w:r>
              <w:t>____________________________________________________________</w:t>
            </w:r>
            <w:r w:rsidR="000E3646">
              <w:t>____________________</w:t>
            </w:r>
          </w:p>
        </w:tc>
      </w:tr>
    </w:tbl>
    <w:p w:rsidR="006E7DD5" w:rsidRDefault="006E7DD5" w:rsidP="006E7DD5">
      <w:pPr>
        <w:pStyle w:val="AufgabeEbene1"/>
        <w:numPr>
          <w:ilvl w:val="0"/>
          <w:numId w:val="0"/>
        </w:numPr>
        <w:ind w:left="284"/>
      </w:pPr>
    </w:p>
    <w:p w:rsidR="006E7DD5" w:rsidRDefault="006E7DD5" w:rsidP="006E7DD5">
      <w:pPr>
        <w:pStyle w:val="AufgabeEbene1"/>
      </w:pPr>
      <w:r>
        <w:t>Wie wird ein Fahrzeug abgebremst? Ordnen Sie die entsprechenden Bausteine</w:t>
      </w:r>
      <w:r w:rsidR="00795796">
        <w:t xml:space="preserve"> in die richtige Reihenfolge</w:t>
      </w:r>
      <w:r>
        <w:t>.</w:t>
      </w:r>
    </w:p>
    <w:p w:rsidR="006E7DD5" w:rsidRPr="00757ECA" w:rsidRDefault="006E7DD5" w:rsidP="006E7DD5">
      <w:pPr>
        <w:pStyle w:val="AufgabeText"/>
      </w:pPr>
    </w:p>
    <w:p w:rsidR="006E7DD5" w:rsidRDefault="006E7DD5" w:rsidP="00A34AE4">
      <w:pPr>
        <w:pStyle w:val="AufgabeKasten"/>
        <w:ind w:left="709" w:hanging="425"/>
      </w:pPr>
      <w:r>
        <w:t>Der Kolben im Hauptbremszylinder wird bewegt und erzeugt einen hydra</w:t>
      </w:r>
      <w:r>
        <w:t>u</w:t>
      </w:r>
      <w:r>
        <w:t>lischen Druck.</w:t>
      </w:r>
    </w:p>
    <w:p w:rsidR="006E7DD5" w:rsidRDefault="00E0028B" w:rsidP="006E7DD5">
      <w:pPr>
        <w:pStyle w:val="AufgabeKasten"/>
      </w:pPr>
      <w:r>
        <w:t xml:space="preserve">  </w:t>
      </w:r>
      <w:r w:rsidR="006E7DD5">
        <w:t xml:space="preserve">Die Fahrerin </w:t>
      </w:r>
      <w:r w:rsidR="00A34AE4">
        <w:t xml:space="preserve">oder </w:t>
      </w:r>
      <w:r w:rsidR="001A3351">
        <w:t xml:space="preserve">der </w:t>
      </w:r>
      <w:r w:rsidR="00A34AE4">
        <w:t xml:space="preserve">Fahrer </w:t>
      </w:r>
      <w:r w:rsidR="006E7DD5">
        <w:t>tritt aufs Bremspedal.</w:t>
      </w:r>
    </w:p>
    <w:p w:rsidR="006E7DD5" w:rsidRDefault="00E0028B" w:rsidP="006E7DD5">
      <w:pPr>
        <w:pStyle w:val="AufgabeKasten"/>
      </w:pPr>
      <w:r>
        <w:t xml:space="preserve">  </w:t>
      </w:r>
      <w:r w:rsidR="006E7DD5">
        <w:t>Der Bremskolben fährt aus.</w:t>
      </w:r>
    </w:p>
    <w:p w:rsidR="006E7DD5" w:rsidRDefault="00E0028B" w:rsidP="006E7DD5">
      <w:pPr>
        <w:pStyle w:val="AufgabeKasten"/>
      </w:pPr>
      <w:r>
        <w:t xml:space="preserve">  </w:t>
      </w:r>
      <w:r w:rsidR="006E7DD5">
        <w:t>Die Kraft des Bremspedals wird im Bremskraftverstärker verstärkt.</w:t>
      </w:r>
    </w:p>
    <w:p w:rsidR="006E7DD5" w:rsidRDefault="00E0028B" w:rsidP="006E7DD5">
      <w:pPr>
        <w:pStyle w:val="AufgabeKasten"/>
      </w:pPr>
      <w:r>
        <w:t xml:space="preserve">  </w:t>
      </w:r>
      <w:r w:rsidR="006E7DD5">
        <w:t>Der Druck wird durch die Bremsleitungen zum Bremskolben geleitet.</w:t>
      </w:r>
    </w:p>
    <w:p w:rsidR="006E7DD5" w:rsidRDefault="00E0028B" w:rsidP="00E0028B">
      <w:pPr>
        <w:pStyle w:val="AufgabeKasten"/>
      </w:pPr>
      <w:r>
        <w:t xml:space="preserve">  </w:t>
      </w:r>
      <w:r w:rsidR="006E7DD5">
        <w:t>Der Bremsbelag wird gegen die Bremsscheibe gedrückt.</w:t>
      </w:r>
    </w:p>
    <w:p w:rsidR="006E7DD5" w:rsidRPr="00757ECA" w:rsidRDefault="00E0028B" w:rsidP="006E7DD5">
      <w:pPr>
        <w:pStyle w:val="AufgabeKasten"/>
      </w:pPr>
      <w:r>
        <w:t xml:space="preserve">  </w:t>
      </w:r>
      <w:r w:rsidR="006E7DD5">
        <w:t>Das Fahrzeug wird durch die erzeugte Reibung abgebremst.</w:t>
      </w:r>
    </w:p>
    <w:p w:rsidR="006E7DD5" w:rsidRDefault="006E7DD5" w:rsidP="006E7DD5"/>
    <w:p w:rsidR="006E7DD5" w:rsidRDefault="006E7DD5" w:rsidP="006E7DD5"/>
    <w:p w:rsidR="006E7DD5" w:rsidRDefault="006E7DD5" w:rsidP="006E7DD5"/>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Bremsanlage Übersicht</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8B36E3" w:rsidRDefault="009979EA" w:rsidP="00AE7CC1">
            <w:pPr>
              <w:pStyle w:val="TabelleKopfmitte"/>
            </w:pPr>
            <w:r>
              <w:t>FZT</w:t>
            </w:r>
          </w:p>
          <w:p w:rsidR="006E7DD5" w:rsidRPr="00B51DE9" w:rsidRDefault="008B36E3" w:rsidP="00AE7CC1">
            <w:pPr>
              <w:pStyle w:val="TabelleKopfmitte"/>
              <w:rPr>
                <w:rFonts w:eastAsia="Calibri"/>
              </w:rPr>
            </w:pPr>
            <w:r>
              <w:t>02.02.01.05</w:t>
            </w:r>
          </w:p>
        </w:tc>
      </w:tr>
      <w:tr w:rsidR="006E7DD5" w:rsidRPr="00B51DE9" w:rsidTr="00AE7CC1">
        <w:tc>
          <w:tcPr>
            <w:tcW w:w="7348" w:type="dxa"/>
            <w:gridSpan w:val="2"/>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rPr>
                <w:sz w:val="18"/>
              </w:rPr>
            </w:pPr>
            <w:r>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p w:rsidR="006E7DD5" w:rsidRDefault="006E7DD5" w:rsidP="00AE7CC1">
            <w:pPr>
              <w:pStyle w:val="Kopf8ptafz"/>
              <w:numPr>
                <w:ilvl w:val="0"/>
                <w:numId w:val="0"/>
              </w:numPr>
              <w:ind w:left="5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AE7CC1">
                  <w:pPr>
                    <w:pStyle w:val="TabelleKopfmitte"/>
                  </w:pPr>
                  <w:r w:rsidRPr="00B51DE9">
                    <w:t>L</w:t>
                  </w:r>
                  <w:r>
                    <w:t>ösung</w:t>
                  </w:r>
                </w:p>
              </w:tc>
            </w:tr>
          </w:tbl>
          <w:p w:rsidR="006E7DD5" w:rsidRPr="00B51DE9" w:rsidRDefault="006E7DD5" w:rsidP="00AE7CC1"/>
        </w:tc>
      </w:tr>
    </w:tbl>
    <w:p w:rsidR="006E7DD5" w:rsidRDefault="006E7DD5" w:rsidP="006E7DD5">
      <w:pPr>
        <w:pStyle w:val="berschrift1"/>
      </w:pPr>
      <w:r>
        <w:t>Übersicht über die Bremsanlage</w:t>
      </w:r>
    </w:p>
    <w:p w:rsidR="00EF6575" w:rsidRPr="000E3646" w:rsidRDefault="00EF6575" w:rsidP="00EF6575">
      <w:pPr>
        <w:pStyle w:val="Marginaliegrau"/>
        <w:framePr w:wrap="around" w:x="8683" w:y="3628"/>
      </w:pPr>
      <w:r>
        <w:t>Quelle: Arbeitsblätter Kraftfahrzeugtechnik Lernfelder 1-4, 2. Aufl.,  Europa-Nr. 22410, Ve</w:t>
      </w:r>
      <w:r>
        <w:t>r</w:t>
      </w:r>
      <w:r>
        <w:t>lag Europa-Lehrmittel, S. 74.</w:t>
      </w:r>
    </w:p>
    <w:p w:rsidR="006E7DD5" w:rsidRDefault="006E7DD5" w:rsidP="00A75E55">
      <w:pPr>
        <w:pStyle w:val="Abstandszeile"/>
      </w:pPr>
      <w:r>
        <w:rPr>
          <w:noProof/>
        </w:rPr>
        <w:drawing>
          <wp:anchor distT="0" distB="0" distL="114300" distR="114300" simplePos="0" relativeHeight="251742208" behindDoc="0" locked="0" layoutInCell="0" allowOverlap="1" wp14:anchorId="07D35B1E" wp14:editId="525B4C50">
            <wp:simplePos x="0" y="0"/>
            <wp:positionH relativeFrom="rightMargin">
              <wp:posOffset>107950</wp:posOffset>
            </wp:positionH>
            <wp:positionV relativeFrom="paragraph">
              <wp:posOffset>385445</wp:posOffset>
            </wp:positionV>
            <wp:extent cx="302260" cy="323850"/>
            <wp:effectExtent l="0" t="0" r="2540" b="0"/>
            <wp:wrapNone/>
            <wp:docPr id="99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A41">
        <w:rPr>
          <w:noProof/>
        </w:rPr>
        <w:t xml:space="preserve"> </w:t>
      </w:r>
      <w:r>
        <w:rPr>
          <w:noProof/>
        </w:rPr>
        <w:drawing>
          <wp:inline distT="0" distB="0" distL="0" distR="0" wp14:anchorId="138B7EAB" wp14:editId="69872549">
            <wp:extent cx="4671152" cy="2891287"/>
            <wp:effectExtent l="0" t="0" r="0" b="4445"/>
            <wp:docPr id="994" name="Grafik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676807" cy="2894788"/>
                    </a:xfrm>
                    <a:prstGeom prst="rect">
                      <a:avLst/>
                    </a:prstGeom>
                  </pic:spPr>
                </pic:pic>
              </a:graphicData>
            </a:graphic>
          </wp:inline>
        </w:drawing>
      </w:r>
      <w:r>
        <w:rPr>
          <w:noProof/>
        </w:rPr>
        <w:t xml:space="preserve"> </w:t>
      </w:r>
      <w:r>
        <w:rPr>
          <w:noProof/>
        </w:rPr>
        <w:drawing>
          <wp:anchor distT="0" distB="0" distL="114300" distR="114300" simplePos="0" relativeHeight="251747328" behindDoc="0" locked="0" layoutInCell="0" allowOverlap="1" wp14:anchorId="00AE4015" wp14:editId="37DD21F2">
            <wp:simplePos x="0" y="0"/>
            <wp:positionH relativeFrom="rightMargin">
              <wp:posOffset>828040</wp:posOffset>
            </wp:positionH>
            <wp:positionV relativeFrom="paragraph">
              <wp:posOffset>0</wp:posOffset>
            </wp:positionV>
            <wp:extent cx="349200" cy="320400"/>
            <wp:effectExtent l="0" t="0" r="0" b="3810"/>
            <wp:wrapNone/>
            <wp:docPr id="99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6304" behindDoc="0" locked="0" layoutInCell="0" allowOverlap="1" wp14:anchorId="396C2339" wp14:editId="04900CA4">
            <wp:simplePos x="0" y="0"/>
            <wp:positionH relativeFrom="rightMargin">
              <wp:posOffset>467995</wp:posOffset>
            </wp:positionH>
            <wp:positionV relativeFrom="paragraph">
              <wp:posOffset>0</wp:posOffset>
            </wp:positionV>
            <wp:extent cx="349885" cy="320675"/>
            <wp:effectExtent l="0" t="0" r="0" b="3175"/>
            <wp:wrapNone/>
            <wp:docPr id="99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5280" behindDoc="0" locked="0" layoutInCell="0" allowOverlap="1" wp14:anchorId="25419545" wp14:editId="6008398D">
            <wp:simplePos x="0" y="0"/>
            <wp:positionH relativeFrom="rightMargin">
              <wp:posOffset>107950</wp:posOffset>
            </wp:positionH>
            <wp:positionV relativeFrom="paragraph">
              <wp:posOffset>0</wp:posOffset>
            </wp:positionV>
            <wp:extent cx="349885" cy="320675"/>
            <wp:effectExtent l="0" t="0" r="0" b="3175"/>
            <wp:wrapNone/>
            <wp:docPr id="99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AufgabeEbene1"/>
        <w:numPr>
          <w:ilvl w:val="0"/>
          <w:numId w:val="42"/>
        </w:numPr>
      </w:pPr>
      <w:r>
        <w:t>Benennen Sie die angegebenen Bauteile.</w:t>
      </w:r>
    </w:p>
    <w:p w:rsidR="006E7DD5" w:rsidRDefault="006E7DD5" w:rsidP="006E7DD5">
      <w:pPr>
        <w:pStyle w:val="AufgabeEbene1"/>
      </w:pPr>
      <w:r>
        <w:rPr>
          <w:noProof/>
          <w:sz w:val="24"/>
          <w:lang w:eastAsia="de-DE"/>
        </w:rPr>
        <w:drawing>
          <wp:anchor distT="0" distB="0" distL="114300" distR="114300" simplePos="0" relativeHeight="251743232" behindDoc="0" locked="0" layoutInCell="0" allowOverlap="1" wp14:anchorId="3694CCFC" wp14:editId="0588B592">
            <wp:simplePos x="0" y="0"/>
            <wp:positionH relativeFrom="rightMargin">
              <wp:posOffset>217805</wp:posOffset>
            </wp:positionH>
            <wp:positionV relativeFrom="paragraph">
              <wp:posOffset>142240</wp:posOffset>
            </wp:positionV>
            <wp:extent cx="323850" cy="323850"/>
            <wp:effectExtent l="0" t="0" r="0" b="0"/>
            <wp:wrapNone/>
            <wp:docPr id="99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Erklären Sie, warum im Kfz immer zwei Bremskreise vorgeschrieben sind und kennzeichnen Sie diese verschiedenfarbig.</w:t>
      </w:r>
    </w:p>
    <w:p w:rsidR="006E7DD5" w:rsidRDefault="006E7DD5" w:rsidP="006E7DD5">
      <w:pPr>
        <w:pStyle w:val="AufgabeLckentext"/>
      </w:pPr>
      <w:r>
        <w:t>Aus Sicherheitsgründen sind zwei Bremskreise vorgeschrieben. Wenn ein Bremskreis ausfällt, kann das Fahrzeug mit dem anderen noch zum Stehen g</w:t>
      </w:r>
      <w:r>
        <w:t>e</w:t>
      </w:r>
      <w:r>
        <w:t xml:space="preserve">bracht werden. </w:t>
      </w:r>
    </w:p>
    <w:p w:rsidR="006E7DD5" w:rsidRDefault="006E7DD5" w:rsidP="006E7DD5">
      <w:pPr>
        <w:pStyle w:val="AufgabeLckentext"/>
        <w:ind w:left="644"/>
      </w:pPr>
    </w:p>
    <w:p w:rsidR="006E7DD5" w:rsidRDefault="006E7DD5" w:rsidP="006E7DD5">
      <w:pPr>
        <w:pStyle w:val="AufgabeLckentext"/>
        <w:ind w:left="644"/>
      </w:pPr>
    </w:p>
    <w:p w:rsidR="006E7DD5" w:rsidRDefault="006E7DD5" w:rsidP="006E7DD5">
      <w:pPr>
        <w:pStyle w:val="AufgabeLckentext"/>
        <w:ind w:left="644"/>
      </w:pPr>
    </w:p>
    <w:p w:rsidR="006E7DD5" w:rsidRDefault="006E7DD5" w:rsidP="006E7DD5">
      <w:pPr>
        <w:pStyle w:val="AufgabeLckentext"/>
        <w:ind w:left="644"/>
      </w:pPr>
    </w:p>
    <w:p w:rsidR="006E7DD5" w:rsidRDefault="006E7DD5" w:rsidP="006E7DD5">
      <w:pPr>
        <w:pStyle w:val="AufgabeLckentext"/>
        <w:ind w:left="644"/>
      </w:pPr>
    </w:p>
    <w:p w:rsidR="006E7DD5" w:rsidRDefault="006E7DD5" w:rsidP="006E7DD5">
      <w:pPr>
        <w:pStyle w:val="AufgabeLckentext"/>
        <w:ind w:left="644"/>
      </w:pPr>
    </w:p>
    <w:p w:rsidR="006E7DD5" w:rsidRDefault="006E7DD5" w:rsidP="006E7DD5">
      <w:pPr>
        <w:pStyle w:val="AufgabeLckentext"/>
        <w:ind w:left="644"/>
      </w:pPr>
    </w:p>
    <w:p w:rsidR="006E7DD5" w:rsidRDefault="006E7DD5" w:rsidP="006E7DD5">
      <w:pPr>
        <w:pStyle w:val="AufgabeLckentext"/>
        <w:ind w:left="644"/>
      </w:pPr>
    </w:p>
    <w:p w:rsidR="006E7DD5" w:rsidRPr="00757ECA" w:rsidRDefault="006E7DD5" w:rsidP="006E7DD5">
      <w:pPr>
        <w:pStyle w:val="AufgabeLckentext"/>
        <w:ind w:left="644"/>
      </w:pPr>
    </w:p>
    <w:p w:rsidR="006E7DD5" w:rsidRDefault="006E7DD5" w:rsidP="006E7DD5">
      <w:pPr>
        <w:pStyle w:val="AufgabeEbene1"/>
      </w:pPr>
      <w:r>
        <w:rPr>
          <w:noProof/>
          <w:sz w:val="24"/>
          <w:lang w:eastAsia="de-DE"/>
        </w:rPr>
        <w:lastRenderedPageBreak/>
        <w:drawing>
          <wp:anchor distT="0" distB="0" distL="114300" distR="114300" simplePos="0" relativeHeight="251744256" behindDoc="0" locked="0" layoutInCell="0" allowOverlap="1" wp14:anchorId="68AA433B" wp14:editId="66E21A2E">
            <wp:simplePos x="0" y="0"/>
            <wp:positionH relativeFrom="rightMargin">
              <wp:posOffset>193675</wp:posOffset>
            </wp:positionH>
            <wp:positionV relativeFrom="paragraph">
              <wp:posOffset>106680</wp:posOffset>
            </wp:positionV>
            <wp:extent cx="323850" cy="323850"/>
            <wp:effectExtent l="0" t="0" r="0" b="0"/>
            <wp:wrapNone/>
            <wp:docPr id="99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Beschreiben Sie mit Hilfe des Fachkundebuchs in </w:t>
      </w:r>
      <w:r w:rsidR="00711F51" w:rsidRPr="00711F51">
        <w:rPr>
          <w:u w:val="single"/>
        </w:rPr>
        <w:t>einem</w:t>
      </w:r>
      <w:r>
        <w:t xml:space="preserve"> Satz die Aufgabe der folgenden Bauteile.</w:t>
      </w:r>
    </w:p>
    <w:p w:rsidR="006E7DD5" w:rsidRPr="00757ECA" w:rsidRDefault="006E7DD5" w:rsidP="006E7DD5">
      <w:pPr>
        <w:pStyle w:val="AufgabeText"/>
      </w:pPr>
    </w:p>
    <w:tbl>
      <w:tblPr>
        <w:tblStyle w:val="Tabellenraster"/>
        <w:tblW w:w="7513" w:type="dxa"/>
        <w:tblInd w:w="108" w:type="dxa"/>
        <w:tblLayout w:type="fixed"/>
        <w:tblCellMar>
          <w:top w:w="57" w:type="dxa"/>
          <w:bottom w:w="57" w:type="dxa"/>
        </w:tblCellMar>
        <w:tblLook w:val="04A0" w:firstRow="1" w:lastRow="0" w:firstColumn="1" w:lastColumn="0" w:noHBand="0" w:noVBand="1"/>
      </w:tblPr>
      <w:tblGrid>
        <w:gridCol w:w="2457"/>
        <w:gridCol w:w="5056"/>
      </w:tblGrid>
      <w:tr w:rsidR="006E7DD5" w:rsidRPr="00A410C8" w:rsidTr="00AE7CC1">
        <w:tc>
          <w:tcPr>
            <w:tcW w:w="2457" w:type="dxa"/>
            <w:shd w:val="clear" w:color="auto" w:fill="D9D9D9" w:themeFill="background1" w:themeFillShade="D9"/>
          </w:tcPr>
          <w:p w:rsidR="006E7DD5" w:rsidRPr="00A410C8" w:rsidRDefault="006E7DD5" w:rsidP="00AE7CC1">
            <w:pPr>
              <w:pStyle w:val="TabelleKopflinks"/>
            </w:pPr>
            <w:r>
              <w:t>Bauteil</w:t>
            </w:r>
          </w:p>
        </w:tc>
        <w:tc>
          <w:tcPr>
            <w:tcW w:w="5056" w:type="dxa"/>
            <w:shd w:val="clear" w:color="auto" w:fill="D9D9D9" w:themeFill="background1" w:themeFillShade="D9"/>
          </w:tcPr>
          <w:p w:rsidR="006E7DD5" w:rsidRPr="00A410C8" w:rsidRDefault="006E7DD5" w:rsidP="00AE7CC1">
            <w:pPr>
              <w:pStyle w:val="TabelleKopflinks"/>
            </w:pPr>
            <w:r>
              <w:t>Aufgabe</w:t>
            </w:r>
          </w:p>
        </w:tc>
      </w:tr>
      <w:tr w:rsidR="006E7DD5" w:rsidRPr="00A410C8" w:rsidTr="00AE7CC1">
        <w:tc>
          <w:tcPr>
            <w:tcW w:w="2457" w:type="dxa"/>
            <w:shd w:val="clear" w:color="auto" w:fill="auto"/>
          </w:tcPr>
          <w:p w:rsidR="006E7DD5" w:rsidRPr="00757ECA" w:rsidRDefault="006E7DD5" w:rsidP="00AE7CC1">
            <w:pPr>
              <w:pStyle w:val="Textkrper"/>
              <w:rPr>
                <w:rStyle w:val="Fett"/>
              </w:rPr>
            </w:pPr>
            <w:r w:rsidRPr="00757ECA">
              <w:rPr>
                <w:rStyle w:val="Fett"/>
              </w:rPr>
              <w:t>Bremspedal</w:t>
            </w:r>
          </w:p>
          <w:p w:rsidR="006E7DD5" w:rsidRPr="00757ECA" w:rsidRDefault="006E7DD5" w:rsidP="00AE7CC1">
            <w:pPr>
              <w:pStyle w:val="Textkrper"/>
              <w:rPr>
                <w:rStyle w:val="Fett"/>
              </w:rPr>
            </w:pPr>
          </w:p>
        </w:tc>
        <w:tc>
          <w:tcPr>
            <w:tcW w:w="5056" w:type="dxa"/>
          </w:tcPr>
          <w:p w:rsidR="006E7DD5" w:rsidRPr="00A410C8" w:rsidRDefault="006E7DD5" w:rsidP="00AE7CC1">
            <w:pPr>
              <w:pStyle w:val="AufgabeLckentext"/>
            </w:pPr>
            <w:r>
              <w:t xml:space="preserve">Nimmt die vom Fahrer aufgebrachte </w:t>
            </w:r>
            <w:proofErr w:type="spellStart"/>
            <w:r>
              <w:t>Fußkraft</w:t>
            </w:r>
            <w:proofErr w:type="spellEnd"/>
            <w:r>
              <w:t xml:space="preserve"> auf, verstärkt sie durch eine Hebelübersetzung und gibt sie an den Bremskraftverstärker weiter.</w:t>
            </w:r>
          </w:p>
        </w:tc>
      </w:tr>
      <w:tr w:rsidR="006E7DD5" w:rsidRPr="00A410C8" w:rsidTr="00AE7CC1">
        <w:tc>
          <w:tcPr>
            <w:tcW w:w="2457" w:type="dxa"/>
            <w:shd w:val="clear" w:color="auto" w:fill="auto"/>
          </w:tcPr>
          <w:p w:rsidR="006E7DD5" w:rsidRPr="00757ECA" w:rsidRDefault="006E7DD5" w:rsidP="00AE7CC1">
            <w:pPr>
              <w:pStyle w:val="Textkrper"/>
              <w:rPr>
                <w:rStyle w:val="Fett"/>
              </w:rPr>
            </w:pPr>
            <w:r w:rsidRPr="00757ECA">
              <w:rPr>
                <w:rStyle w:val="Fett"/>
              </w:rPr>
              <w:t>Hauptbremszylinder</w:t>
            </w:r>
          </w:p>
          <w:p w:rsidR="006E7DD5" w:rsidRPr="00757ECA" w:rsidRDefault="006E7DD5" w:rsidP="00AE7CC1">
            <w:pPr>
              <w:pStyle w:val="Textkrper"/>
              <w:rPr>
                <w:rStyle w:val="Fett"/>
              </w:rPr>
            </w:pPr>
          </w:p>
        </w:tc>
        <w:tc>
          <w:tcPr>
            <w:tcW w:w="5056" w:type="dxa"/>
          </w:tcPr>
          <w:p w:rsidR="006E7DD5" w:rsidRPr="00A410C8" w:rsidRDefault="006E7DD5" w:rsidP="00AE7CC1">
            <w:pPr>
              <w:pStyle w:val="AufgabeLckentext"/>
            </w:pPr>
            <w:r>
              <w:t>Er wandelt die Kraft in einen hydraulischen Druck um und verteilt diesen auf die beiden Bremskreise.</w:t>
            </w:r>
          </w:p>
        </w:tc>
      </w:tr>
      <w:tr w:rsidR="006E7DD5" w:rsidRPr="00A410C8" w:rsidTr="00AE7CC1">
        <w:tc>
          <w:tcPr>
            <w:tcW w:w="2457" w:type="dxa"/>
            <w:shd w:val="clear" w:color="auto" w:fill="auto"/>
          </w:tcPr>
          <w:p w:rsidR="006E7DD5" w:rsidRPr="00757ECA" w:rsidRDefault="006E7DD5" w:rsidP="00AE7CC1">
            <w:pPr>
              <w:pStyle w:val="Textkrper"/>
              <w:rPr>
                <w:rStyle w:val="Fett"/>
              </w:rPr>
            </w:pPr>
            <w:r w:rsidRPr="00757ECA">
              <w:rPr>
                <w:rStyle w:val="Fett"/>
              </w:rPr>
              <w:t>ABS-Modul</w:t>
            </w:r>
          </w:p>
          <w:p w:rsidR="006E7DD5" w:rsidRPr="00757ECA" w:rsidRDefault="006E7DD5" w:rsidP="00AE7CC1">
            <w:pPr>
              <w:pStyle w:val="Textkrper"/>
              <w:rPr>
                <w:rStyle w:val="Fett"/>
              </w:rPr>
            </w:pPr>
          </w:p>
        </w:tc>
        <w:tc>
          <w:tcPr>
            <w:tcW w:w="5056" w:type="dxa"/>
          </w:tcPr>
          <w:p w:rsidR="006E7DD5" w:rsidRPr="00A410C8" w:rsidRDefault="006E7DD5" w:rsidP="000E3646">
            <w:pPr>
              <w:pStyle w:val="AufgabeLckentext"/>
            </w:pPr>
            <w:r>
              <w:t>Verhindert das Blockieren der Räder</w:t>
            </w:r>
            <w:r w:rsidR="000E3646">
              <w:t>, d</w:t>
            </w:r>
            <w:r>
              <w:t xml:space="preserve">adurch bleibt das Fahrzeug beim Bremsen lenkbar. </w:t>
            </w:r>
          </w:p>
        </w:tc>
      </w:tr>
      <w:tr w:rsidR="006E7DD5" w:rsidRPr="00A410C8" w:rsidTr="00AE7CC1">
        <w:tc>
          <w:tcPr>
            <w:tcW w:w="2457" w:type="dxa"/>
            <w:shd w:val="clear" w:color="auto" w:fill="auto"/>
          </w:tcPr>
          <w:p w:rsidR="006E7DD5" w:rsidRPr="00757ECA" w:rsidRDefault="006E7DD5" w:rsidP="00AE7CC1">
            <w:pPr>
              <w:pStyle w:val="Textkrper"/>
              <w:rPr>
                <w:rStyle w:val="Fett"/>
              </w:rPr>
            </w:pPr>
            <w:r w:rsidRPr="00757ECA">
              <w:rPr>
                <w:rStyle w:val="Fett"/>
              </w:rPr>
              <w:t>Scheibenbremse</w:t>
            </w:r>
          </w:p>
          <w:p w:rsidR="006E7DD5" w:rsidRPr="00757ECA" w:rsidRDefault="006E7DD5" w:rsidP="00AE7CC1">
            <w:pPr>
              <w:pStyle w:val="Textkrper"/>
              <w:rPr>
                <w:rStyle w:val="Fett"/>
              </w:rPr>
            </w:pPr>
          </w:p>
        </w:tc>
        <w:tc>
          <w:tcPr>
            <w:tcW w:w="5056" w:type="dxa"/>
          </w:tcPr>
          <w:p w:rsidR="006E7DD5" w:rsidRPr="00A410C8" w:rsidRDefault="006E7DD5" w:rsidP="00AE7CC1">
            <w:pPr>
              <w:pStyle w:val="AufgabeLckentext"/>
            </w:pPr>
            <w:r>
              <w:t>Hier wird über Reibung eine Bremskraft erzeugt, die das Fahrzeug abbremst.</w:t>
            </w:r>
          </w:p>
        </w:tc>
      </w:tr>
    </w:tbl>
    <w:p w:rsidR="006E7DD5" w:rsidRDefault="006E7DD5" w:rsidP="006E7DD5">
      <w:pPr>
        <w:pStyle w:val="AufgabeEbene1"/>
        <w:numPr>
          <w:ilvl w:val="0"/>
          <w:numId w:val="0"/>
        </w:numPr>
        <w:ind w:left="284"/>
      </w:pPr>
    </w:p>
    <w:p w:rsidR="006E7DD5" w:rsidRDefault="006E7DD5" w:rsidP="006E7DD5">
      <w:pPr>
        <w:pStyle w:val="AufgabeEbene1"/>
      </w:pPr>
      <w:r>
        <w:t>Wie wird ein Fahrzeug abgebremst? Ordnen Sie die entsprechenden Bauste</w:t>
      </w:r>
      <w:r>
        <w:t>i</w:t>
      </w:r>
      <w:r>
        <w:t>ne.</w:t>
      </w:r>
    </w:p>
    <w:p w:rsidR="006E7DD5" w:rsidRPr="00757ECA" w:rsidRDefault="006E7DD5" w:rsidP="006E7DD5">
      <w:pPr>
        <w:pStyle w:val="AufgabeText"/>
      </w:pPr>
    </w:p>
    <w:tbl>
      <w:tblPr>
        <w:tblStyle w:val="Tabellenraster"/>
        <w:tblW w:w="0" w:type="auto"/>
        <w:tblInd w:w="928" w:type="dxa"/>
        <w:tblLook w:val="04A0" w:firstRow="1" w:lastRow="0" w:firstColumn="1" w:lastColumn="0" w:noHBand="0" w:noVBand="1"/>
      </w:tblPr>
      <w:tblGrid>
        <w:gridCol w:w="881"/>
        <w:gridCol w:w="5777"/>
      </w:tblGrid>
      <w:tr w:rsidR="006E7DD5" w:rsidRPr="00043A41" w:rsidTr="00AE7CC1">
        <w:tc>
          <w:tcPr>
            <w:tcW w:w="881" w:type="dxa"/>
          </w:tcPr>
          <w:p w:rsidR="006E7DD5" w:rsidRPr="00043A41" w:rsidRDefault="006E7DD5" w:rsidP="00AE7CC1">
            <w:pPr>
              <w:pStyle w:val="AufgabeKasten"/>
              <w:numPr>
                <w:ilvl w:val="0"/>
                <w:numId w:val="0"/>
              </w:numPr>
              <w:ind w:left="568" w:hanging="284"/>
            </w:pPr>
            <w:r>
              <w:t>3</w:t>
            </w:r>
          </w:p>
        </w:tc>
        <w:tc>
          <w:tcPr>
            <w:tcW w:w="5777" w:type="dxa"/>
          </w:tcPr>
          <w:p w:rsidR="006E7DD5" w:rsidRPr="00043A41" w:rsidRDefault="006E7DD5" w:rsidP="00AE7CC1">
            <w:pPr>
              <w:pStyle w:val="AufgabeKasten"/>
              <w:numPr>
                <w:ilvl w:val="0"/>
                <w:numId w:val="0"/>
              </w:numPr>
              <w:ind w:left="284"/>
            </w:pPr>
            <w:r w:rsidRPr="00043A41">
              <w:t>Der Kolben im Hauptbremszylinder wird bewegt und e</w:t>
            </w:r>
            <w:r w:rsidRPr="00043A41">
              <w:t>r</w:t>
            </w:r>
            <w:r w:rsidRPr="00043A41">
              <w:t>zeugt einen hydraulischen Druck.</w:t>
            </w:r>
          </w:p>
        </w:tc>
      </w:tr>
      <w:tr w:rsidR="006E7DD5" w:rsidRPr="00043A41" w:rsidTr="00AE7CC1">
        <w:tc>
          <w:tcPr>
            <w:tcW w:w="881" w:type="dxa"/>
          </w:tcPr>
          <w:p w:rsidR="006E7DD5" w:rsidRPr="00043A41" w:rsidRDefault="006E7DD5" w:rsidP="00AE7CC1">
            <w:pPr>
              <w:pStyle w:val="AufgabeKasten"/>
              <w:numPr>
                <w:ilvl w:val="0"/>
                <w:numId w:val="0"/>
              </w:numPr>
              <w:ind w:left="568" w:hanging="284"/>
            </w:pPr>
            <w:r>
              <w:t>1</w:t>
            </w:r>
          </w:p>
        </w:tc>
        <w:tc>
          <w:tcPr>
            <w:tcW w:w="5777" w:type="dxa"/>
          </w:tcPr>
          <w:p w:rsidR="006E7DD5" w:rsidRPr="00043A41" w:rsidRDefault="006E7DD5" w:rsidP="00AE7CC1">
            <w:pPr>
              <w:pStyle w:val="AufgabeKasten"/>
              <w:numPr>
                <w:ilvl w:val="0"/>
                <w:numId w:val="0"/>
              </w:numPr>
              <w:ind w:left="568" w:hanging="284"/>
            </w:pPr>
            <w:r w:rsidRPr="00043A41">
              <w:t>Die Fahrerin</w:t>
            </w:r>
            <w:r w:rsidR="00A34AE4">
              <w:t xml:space="preserve"> oder der Fahrer</w:t>
            </w:r>
            <w:r w:rsidRPr="00043A41">
              <w:t xml:space="preserve"> tritt aufs Bremspedal.</w:t>
            </w:r>
          </w:p>
        </w:tc>
      </w:tr>
      <w:tr w:rsidR="006E7DD5" w:rsidRPr="00043A41" w:rsidTr="00AE7CC1">
        <w:tc>
          <w:tcPr>
            <w:tcW w:w="881" w:type="dxa"/>
          </w:tcPr>
          <w:p w:rsidR="006E7DD5" w:rsidRPr="00043A41" w:rsidRDefault="006E7DD5" w:rsidP="00AE7CC1">
            <w:pPr>
              <w:pStyle w:val="AufgabeKasten"/>
              <w:numPr>
                <w:ilvl w:val="0"/>
                <w:numId w:val="0"/>
              </w:numPr>
              <w:ind w:left="568" w:hanging="284"/>
            </w:pPr>
            <w:r>
              <w:t>5</w:t>
            </w:r>
          </w:p>
        </w:tc>
        <w:tc>
          <w:tcPr>
            <w:tcW w:w="5777" w:type="dxa"/>
          </w:tcPr>
          <w:p w:rsidR="006E7DD5" w:rsidRPr="00043A41" w:rsidRDefault="006E7DD5" w:rsidP="00AE7CC1">
            <w:pPr>
              <w:pStyle w:val="AufgabeKasten"/>
              <w:numPr>
                <w:ilvl w:val="0"/>
                <w:numId w:val="0"/>
              </w:numPr>
              <w:ind w:left="568" w:hanging="284"/>
            </w:pPr>
            <w:r w:rsidRPr="00043A41">
              <w:t>Der Bremskolben fährt aus.</w:t>
            </w:r>
          </w:p>
        </w:tc>
      </w:tr>
      <w:tr w:rsidR="006E7DD5" w:rsidRPr="00043A41" w:rsidTr="00AE7CC1">
        <w:tc>
          <w:tcPr>
            <w:tcW w:w="881" w:type="dxa"/>
          </w:tcPr>
          <w:p w:rsidR="006E7DD5" w:rsidRPr="00043A41" w:rsidRDefault="006E7DD5" w:rsidP="00AE7CC1">
            <w:pPr>
              <w:pStyle w:val="AufgabeKasten"/>
              <w:numPr>
                <w:ilvl w:val="0"/>
                <w:numId w:val="0"/>
              </w:numPr>
              <w:ind w:left="568" w:hanging="284"/>
            </w:pPr>
            <w:r>
              <w:t>2</w:t>
            </w:r>
          </w:p>
        </w:tc>
        <w:tc>
          <w:tcPr>
            <w:tcW w:w="5777" w:type="dxa"/>
          </w:tcPr>
          <w:p w:rsidR="006E7DD5" w:rsidRPr="00043A41" w:rsidRDefault="006E7DD5" w:rsidP="00AE7CC1">
            <w:pPr>
              <w:pStyle w:val="AufgabeKasten"/>
              <w:numPr>
                <w:ilvl w:val="0"/>
                <w:numId w:val="0"/>
              </w:numPr>
              <w:ind w:left="284"/>
            </w:pPr>
            <w:r w:rsidRPr="00043A41">
              <w:t>Die Kraft des Bremspedals wird im Bremskraftverstärker verstärkt.</w:t>
            </w:r>
          </w:p>
        </w:tc>
      </w:tr>
      <w:tr w:rsidR="006E7DD5" w:rsidRPr="00043A41" w:rsidTr="00AE7CC1">
        <w:tc>
          <w:tcPr>
            <w:tcW w:w="881" w:type="dxa"/>
          </w:tcPr>
          <w:p w:rsidR="006E7DD5" w:rsidRPr="00043A41" w:rsidRDefault="006E7DD5" w:rsidP="00AE7CC1">
            <w:pPr>
              <w:pStyle w:val="AufgabeKasten"/>
              <w:numPr>
                <w:ilvl w:val="0"/>
                <w:numId w:val="0"/>
              </w:numPr>
              <w:ind w:left="568" w:hanging="284"/>
            </w:pPr>
            <w:r>
              <w:t>4</w:t>
            </w:r>
          </w:p>
        </w:tc>
        <w:tc>
          <w:tcPr>
            <w:tcW w:w="5777" w:type="dxa"/>
          </w:tcPr>
          <w:p w:rsidR="006E7DD5" w:rsidRPr="00043A41" w:rsidRDefault="006E7DD5" w:rsidP="00AE7CC1">
            <w:pPr>
              <w:pStyle w:val="AufgabeKasten"/>
              <w:numPr>
                <w:ilvl w:val="0"/>
                <w:numId w:val="0"/>
              </w:numPr>
              <w:ind w:left="284"/>
            </w:pPr>
            <w:r w:rsidRPr="00043A41">
              <w:t>Der Druck wird durch die Bremsleitungen zum Bremsko</w:t>
            </w:r>
            <w:r w:rsidRPr="00043A41">
              <w:t>l</w:t>
            </w:r>
            <w:r w:rsidRPr="00043A41">
              <w:t>ben geleitet.</w:t>
            </w:r>
          </w:p>
        </w:tc>
      </w:tr>
      <w:tr w:rsidR="006E7DD5" w:rsidRPr="00043A41" w:rsidTr="00AE7CC1">
        <w:tc>
          <w:tcPr>
            <w:tcW w:w="881" w:type="dxa"/>
          </w:tcPr>
          <w:p w:rsidR="006E7DD5" w:rsidRPr="00043A41" w:rsidRDefault="006E7DD5" w:rsidP="00AE7CC1">
            <w:pPr>
              <w:pStyle w:val="AufgabeKasten"/>
              <w:numPr>
                <w:ilvl w:val="0"/>
                <w:numId w:val="0"/>
              </w:numPr>
              <w:ind w:left="568" w:hanging="284"/>
            </w:pPr>
            <w:r>
              <w:t>6</w:t>
            </w:r>
          </w:p>
        </w:tc>
        <w:tc>
          <w:tcPr>
            <w:tcW w:w="5777" w:type="dxa"/>
          </w:tcPr>
          <w:p w:rsidR="006E7DD5" w:rsidRPr="00043A41" w:rsidRDefault="006E7DD5" w:rsidP="00AE7CC1">
            <w:pPr>
              <w:pStyle w:val="AufgabeKasten"/>
              <w:numPr>
                <w:ilvl w:val="0"/>
                <w:numId w:val="0"/>
              </w:numPr>
              <w:ind w:left="284"/>
            </w:pPr>
            <w:r w:rsidRPr="00043A41">
              <w:t>Der Bremsbelag wird gegen die Bremsscheibe gedrückt.</w:t>
            </w:r>
          </w:p>
        </w:tc>
      </w:tr>
      <w:tr w:rsidR="006E7DD5" w:rsidRPr="00043A41" w:rsidTr="00AE7CC1">
        <w:tc>
          <w:tcPr>
            <w:tcW w:w="881" w:type="dxa"/>
          </w:tcPr>
          <w:p w:rsidR="006E7DD5" w:rsidRPr="00043A41" w:rsidRDefault="006E7DD5" w:rsidP="00AE7CC1">
            <w:pPr>
              <w:pStyle w:val="AufgabeKasten"/>
              <w:numPr>
                <w:ilvl w:val="0"/>
                <w:numId w:val="0"/>
              </w:numPr>
              <w:ind w:left="568" w:hanging="284"/>
            </w:pPr>
            <w:r>
              <w:t>7</w:t>
            </w:r>
          </w:p>
        </w:tc>
        <w:tc>
          <w:tcPr>
            <w:tcW w:w="5777" w:type="dxa"/>
          </w:tcPr>
          <w:p w:rsidR="006E7DD5" w:rsidRPr="00043A41" w:rsidRDefault="006E7DD5" w:rsidP="00AE7CC1">
            <w:pPr>
              <w:pStyle w:val="AufgabeKasten"/>
              <w:numPr>
                <w:ilvl w:val="0"/>
                <w:numId w:val="0"/>
              </w:numPr>
              <w:ind w:left="284"/>
            </w:pPr>
            <w:r w:rsidRPr="00043A41">
              <w:t>Das Fahrzeug wird durch die erzeugte Reibung abg</w:t>
            </w:r>
            <w:r w:rsidRPr="00043A41">
              <w:t>e</w:t>
            </w:r>
            <w:r w:rsidRPr="00043A41">
              <w:t>bremst</w:t>
            </w:r>
            <w:r>
              <w:t>.</w:t>
            </w:r>
          </w:p>
        </w:tc>
      </w:tr>
    </w:tbl>
    <w:p w:rsidR="001779E8" w:rsidRDefault="001779E8" w:rsidP="006E7DD5">
      <w:pPr>
        <w:pStyle w:val="AufgabeKasten"/>
        <w:numPr>
          <w:ilvl w:val="0"/>
          <w:numId w:val="0"/>
        </w:numPr>
      </w:pPr>
    </w:p>
    <w:p w:rsidR="001779E8" w:rsidRDefault="001779E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61"/>
        <w:gridCol w:w="156"/>
        <w:gridCol w:w="2103"/>
      </w:tblGrid>
      <w:tr w:rsidR="007748D5" w:rsidRPr="00B51DE9" w:rsidTr="008B60CB">
        <w:trPr>
          <w:trHeight w:val="523"/>
        </w:trPr>
        <w:tc>
          <w:tcPr>
            <w:tcW w:w="3119" w:type="dxa"/>
            <w:tcBorders>
              <w:left w:val="single" w:sz="4" w:space="0" w:color="auto"/>
              <w:bottom w:val="single" w:sz="4" w:space="0" w:color="auto"/>
              <w:right w:val="single" w:sz="4" w:space="0" w:color="auto"/>
            </w:tcBorders>
            <w:shd w:val="clear" w:color="auto" w:fill="D9D9D9"/>
            <w:hideMark/>
          </w:tcPr>
          <w:p w:rsidR="007748D5" w:rsidRDefault="007748D5" w:rsidP="00FD7C20">
            <w:pPr>
              <w:pStyle w:val="Tabelle6pt"/>
              <w:rPr>
                <w:color w:val="000000"/>
              </w:rPr>
            </w:pPr>
            <w:r>
              <w:lastRenderedPageBreak/>
              <w:br w:type="page"/>
            </w:r>
            <w:r>
              <w:br w:type="page"/>
              <w:t>Lernfeld</w:t>
            </w:r>
          </w:p>
          <w:p w:rsidR="007748D5" w:rsidRDefault="007748D5" w:rsidP="00FD7C20">
            <w:pPr>
              <w:pStyle w:val="TabelleKopflinks"/>
            </w:pPr>
            <w:r>
              <w:t>LF 2</w:t>
            </w:r>
          </w:p>
        </w:tc>
        <w:tc>
          <w:tcPr>
            <w:tcW w:w="4261" w:type="dxa"/>
            <w:tcBorders>
              <w:left w:val="single" w:sz="4" w:space="0" w:color="auto"/>
              <w:bottom w:val="single" w:sz="4" w:space="0" w:color="auto"/>
              <w:right w:val="single" w:sz="4" w:space="0" w:color="auto"/>
            </w:tcBorders>
            <w:shd w:val="clear" w:color="auto" w:fill="D9D9D9"/>
            <w:hideMark/>
          </w:tcPr>
          <w:p w:rsidR="007748D5" w:rsidRDefault="007748D5" w:rsidP="00FD7C20">
            <w:pPr>
              <w:pStyle w:val="Tabelle6pt"/>
              <w:rPr>
                <w:color w:val="000000"/>
              </w:rPr>
            </w:pPr>
            <w:r>
              <w:t>Titel</w:t>
            </w:r>
          </w:p>
          <w:p w:rsidR="007748D5" w:rsidRDefault="007748D5" w:rsidP="00FD7C20">
            <w:pPr>
              <w:pStyle w:val="TabelleKopflinks"/>
            </w:pPr>
            <w:r>
              <w:t>Selbstreflexion</w:t>
            </w:r>
          </w:p>
          <w:p w:rsidR="003924B8" w:rsidRDefault="003924B8" w:rsidP="00FD7C20">
            <w:pPr>
              <w:pStyle w:val="TabelleKopflinks"/>
            </w:pPr>
            <w:r>
              <w:t>Übersicht über die Bremsbeläge</w:t>
            </w:r>
          </w:p>
        </w:tc>
        <w:tc>
          <w:tcPr>
            <w:tcW w:w="156" w:type="dxa"/>
            <w:vMerge w:val="restart"/>
            <w:tcBorders>
              <w:top w:val="nil"/>
              <w:left w:val="single" w:sz="4" w:space="0" w:color="auto"/>
              <w:bottom w:val="nil"/>
              <w:right w:val="single" w:sz="4" w:space="0" w:color="auto"/>
            </w:tcBorders>
            <w:shd w:val="clear" w:color="auto" w:fill="FFFFFF"/>
          </w:tcPr>
          <w:p w:rsidR="007748D5" w:rsidRPr="004B658C" w:rsidRDefault="007748D5" w:rsidP="00FD7C2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7748D5" w:rsidRDefault="007748D5" w:rsidP="00FD7C20">
            <w:pPr>
              <w:pStyle w:val="Tabelle6pt"/>
            </w:pPr>
          </w:p>
          <w:p w:rsidR="007748D5" w:rsidRPr="00B51DE9" w:rsidRDefault="007748D5" w:rsidP="00FD7C20">
            <w:pPr>
              <w:pStyle w:val="TabelleKopfmitte"/>
              <w:rPr>
                <w:rFonts w:eastAsia="Calibri"/>
              </w:rPr>
            </w:pPr>
            <w:r>
              <w:t>FZT 02.02.01</w:t>
            </w:r>
          </w:p>
        </w:tc>
      </w:tr>
      <w:tr w:rsidR="007748D5" w:rsidRPr="00B51DE9" w:rsidTr="008B60CB">
        <w:tc>
          <w:tcPr>
            <w:tcW w:w="7380" w:type="dxa"/>
            <w:gridSpan w:val="2"/>
            <w:tcBorders>
              <w:left w:val="single" w:sz="4" w:space="0" w:color="auto"/>
              <w:bottom w:val="single" w:sz="4" w:space="0" w:color="auto"/>
              <w:right w:val="single" w:sz="4" w:space="0" w:color="auto"/>
            </w:tcBorders>
            <w:hideMark/>
          </w:tcPr>
          <w:p w:rsidR="007748D5" w:rsidRPr="004B658C" w:rsidRDefault="007748D5" w:rsidP="00FD7C20">
            <w:pPr>
              <w:pStyle w:val="Tabelle6pt"/>
            </w:pPr>
            <w:r>
              <w:t>Kompetenzbereiche:</w:t>
            </w:r>
          </w:p>
          <w:p w:rsidR="007748D5" w:rsidRDefault="007748D5" w:rsidP="00FD7C20">
            <w:pPr>
              <w:pStyle w:val="Kopf8ptafz"/>
            </w:pPr>
            <w:r>
              <w:rPr>
                <w:rStyle w:val="Hervorhebung"/>
              </w:rPr>
              <w:t>Ich kann Wert auf meine Entwicklung legen (Selbstständigkeit).</w:t>
            </w:r>
          </w:p>
        </w:tc>
        <w:tc>
          <w:tcPr>
            <w:tcW w:w="156" w:type="dxa"/>
            <w:vMerge/>
            <w:tcBorders>
              <w:left w:val="single" w:sz="4" w:space="0" w:color="auto"/>
              <w:bottom w:val="nil"/>
              <w:right w:val="nil"/>
            </w:tcBorders>
            <w:vAlign w:val="center"/>
            <w:hideMark/>
          </w:tcPr>
          <w:p w:rsidR="007748D5" w:rsidRDefault="007748D5" w:rsidP="00FD7C20">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7748D5" w:rsidRPr="00B51DE9" w:rsidRDefault="007748D5" w:rsidP="00FD7C20"/>
        </w:tc>
      </w:tr>
    </w:tbl>
    <w:p w:rsidR="007748D5" w:rsidRDefault="00FB0C7C" w:rsidP="007748D5">
      <w:pPr>
        <w:pStyle w:val="berschrift1"/>
        <w:rPr>
          <w:noProof/>
        </w:rPr>
      </w:pPr>
      <w:r w:rsidRPr="00AA18D1">
        <w:rPr>
          <w:noProof/>
        </w:rPr>
        <w:drawing>
          <wp:anchor distT="0" distB="0" distL="114300" distR="114300" simplePos="0" relativeHeight="252111872" behindDoc="0" locked="0" layoutInCell="1" allowOverlap="1" wp14:anchorId="73478E35" wp14:editId="1B277BC5">
            <wp:simplePos x="0" y="0"/>
            <wp:positionH relativeFrom="column">
              <wp:posOffset>4816475</wp:posOffset>
            </wp:positionH>
            <wp:positionV relativeFrom="paragraph">
              <wp:posOffset>427355</wp:posOffset>
            </wp:positionV>
            <wp:extent cx="314325" cy="314325"/>
            <wp:effectExtent l="0" t="0" r="9525" b="9525"/>
            <wp:wrapSquare wrapText="bothSides"/>
            <wp:docPr id="1251" name="Grafik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2B62CC">
        <w:rPr>
          <w:noProof/>
          <w:sz w:val="24"/>
        </w:rPr>
        <w:drawing>
          <wp:anchor distT="0" distB="0" distL="114300" distR="114300" simplePos="0" relativeHeight="252066816" behindDoc="0" locked="0" layoutInCell="0" allowOverlap="1" wp14:anchorId="33D2574A" wp14:editId="276B8AF9">
            <wp:simplePos x="0" y="0"/>
            <wp:positionH relativeFrom="rightMargin">
              <wp:posOffset>789940</wp:posOffset>
            </wp:positionH>
            <wp:positionV relativeFrom="paragraph">
              <wp:posOffset>57150</wp:posOffset>
            </wp:positionV>
            <wp:extent cx="348615" cy="320040"/>
            <wp:effectExtent l="0" t="0" r="0" b="3810"/>
            <wp:wrapNone/>
            <wp:docPr id="3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B62CC">
        <w:rPr>
          <w:noProof/>
          <w:sz w:val="24"/>
        </w:rPr>
        <w:drawing>
          <wp:anchor distT="0" distB="0" distL="114300" distR="114300" simplePos="0" relativeHeight="252064768" behindDoc="0" locked="0" layoutInCell="0" allowOverlap="1" wp14:anchorId="63BF4B2C" wp14:editId="3CB3B339">
            <wp:simplePos x="0" y="0"/>
            <wp:positionH relativeFrom="rightMargin">
              <wp:posOffset>107950</wp:posOffset>
            </wp:positionH>
            <wp:positionV relativeFrom="paragraph">
              <wp:posOffset>48895</wp:posOffset>
            </wp:positionV>
            <wp:extent cx="349885" cy="320675"/>
            <wp:effectExtent l="0" t="0" r="0" b="3175"/>
            <wp:wrapNone/>
            <wp:docPr id="95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2B62CC">
        <w:rPr>
          <w:noProof/>
          <w:sz w:val="24"/>
        </w:rPr>
        <w:drawing>
          <wp:anchor distT="0" distB="0" distL="114300" distR="114300" simplePos="0" relativeHeight="252065792" behindDoc="0" locked="0" layoutInCell="0" allowOverlap="1" wp14:anchorId="54EF5C2F" wp14:editId="7DB0660A">
            <wp:simplePos x="0" y="0"/>
            <wp:positionH relativeFrom="rightMargin">
              <wp:posOffset>448945</wp:posOffset>
            </wp:positionH>
            <wp:positionV relativeFrom="paragraph">
              <wp:posOffset>49057</wp:posOffset>
            </wp:positionV>
            <wp:extent cx="349885" cy="320675"/>
            <wp:effectExtent l="0" t="0" r="0" b="3175"/>
            <wp:wrapNone/>
            <wp:docPr id="93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1E10B1">
        <w:t>Selbstreflexionsbogen</w:t>
      </w:r>
    </w:p>
    <w:p w:rsidR="003924B8" w:rsidRDefault="003924B8" w:rsidP="003924B8">
      <w:pPr>
        <w:pStyle w:val="Textkrper"/>
      </w:pPr>
    </w:p>
    <w:p w:rsidR="00F4018A" w:rsidRDefault="00F4018A" w:rsidP="001E10B1">
      <w:pPr>
        <w:pStyle w:val="Abstandszeile"/>
      </w:pPr>
    </w:p>
    <w:p w:rsidR="00FB0C7C" w:rsidRDefault="00FB0C7C" w:rsidP="001E10B1">
      <w:pPr>
        <w:pStyle w:val="Abstandszeile"/>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1"/>
        <w:gridCol w:w="567"/>
        <w:gridCol w:w="567"/>
        <w:gridCol w:w="567"/>
        <w:gridCol w:w="567"/>
      </w:tblGrid>
      <w:tr w:rsidR="00955A9E" w:rsidRPr="002D0D9D" w:rsidTr="00955A9E">
        <w:trPr>
          <w:cantSplit/>
          <w:trHeight w:val="1134"/>
        </w:trPr>
        <w:tc>
          <w:tcPr>
            <w:tcW w:w="7371" w:type="dxa"/>
            <w:shd w:val="clear" w:color="auto" w:fill="D9D9D9"/>
            <w:vAlign w:val="center"/>
          </w:tcPr>
          <w:p w:rsidR="00955A9E" w:rsidRPr="002D0D9D" w:rsidRDefault="00955A9E" w:rsidP="005E1794">
            <w:pPr>
              <w:jc w:val="both"/>
              <w:rPr>
                <w:rFonts w:eastAsia="Times New Roman" w:cs="Times New Roman"/>
                <w:b/>
                <w:lang w:eastAsia="de-DE"/>
              </w:rPr>
            </w:pPr>
          </w:p>
        </w:tc>
        <w:tc>
          <w:tcPr>
            <w:tcW w:w="567" w:type="dxa"/>
            <w:shd w:val="clear" w:color="auto" w:fill="D9D9D9"/>
            <w:textDirection w:val="btLr"/>
            <w:vAlign w:val="center"/>
          </w:tcPr>
          <w:p w:rsidR="00955A9E" w:rsidRPr="00492BE1" w:rsidRDefault="00955A9E" w:rsidP="005E1794">
            <w:pPr>
              <w:ind w:left="113" w:right="113"/>
              <w:jc w:val="center"/>
              <w:rPr>
                <w:sz w:val="18"/>
              </w:rPr>
            </w:pPr>
            <w:r w:rsidRPr="00492BE1">
              <w:rPr>
                <w:sz w:val="18"/>
              </w:rPr>
              <w:t>trifft nicht zu</w:t>
            </w:r>
          </w:p>
        </w:tc>
        <w:tc>
          <w:tcPr>
            <w:tcW w:w="567" w:type="dxa"/>
            <w:shd w:val="clear" w:color="auto" w:fill="D9D9D9"/>
            <w:textDirection w:val="btLr"/>
            <w:vAlign w:val="center"/>
          </w:tcPr>
          <w:p w:rsidR="00955A9E" w:rsidRPr="00492BE1" w:rsidRDefault="00955A9E" w:rsidP="005E1794">
            <w:pPr>
              <w:ind w:left="113" w:right="113"/>
              <w:jc w:val="center"/>
              <w:rPr>
                <w:sz w:val="18"/>
              </w:rPr>
            </w:pPr>
            <w:r w:rsidRPr="00492BE1">
              <w:rPr>
                <w:sz w:val="18"/>
              </w:rPr>
              <w:t>trifft eher nicht zu</w:t>
            </w:r>
          </w:p>
        </w:tc>
        <w:tc>
          <w:tcPr>
            <w:tcW w:w="567" w:type="dxa"/>
            <w:shd w:val="clear" w:color="auto" w:fill="D9D9D9"/>
            <w:textDirection w:val="btLr"/>
            <w:vAlign w:val="center"/>
          </w:tcPr>
          <w:p w:rsidR="00955A9E" w:rsidRPr="00492BE1" w:rsidRDefault="00955A9E" w:rsidP="005E1794">
            <w:pPr>
              <w:ind w:left="113" w:right="113"/>
              <w:jc w:val="center"/>
              <w:rPr>
                <w:sz w:val="18"/>
              </w:rPr>
            </w:pPr>
            <w:r w:rsidRPr="00492BE1">
              <w:rPr>
                <w:sz w:val="18"/>
              </w:rPr>
              <w:t>trifft eher zu</w:t>
            </w:r>
          </w:p>
        </w:tc>
        <w:tc>
          <w:tcPr>
            <w:tcW w:w="567" w:type="dxa"/>
            <w:shd w:val="clear" w:color="auto" w:fill="D9D9D9"/>
            <w:textDirection w:val="btLr"/>
            <w:vAlign w:val="center"/>
          </w:tcPr>
          <w:p w:rsidR="00955A9E" w:rsidRPr="00492BE1" w:rsidRDefault="00955A9E" w:rsidP="005E1794">
            <w:pPr>
              <w:ind w:left="113" w:right="113"/>
              <w:jc w:val="center"/>
              <w:rPr>
                <w:sz w:val="18"/>
              </w:rPr>
            </w:pPr>
            <w:r w:rsidRPr="00492BE1">
              <w:rPr>
                <w:sz w:val="18"/>
              </w:rPr>
              <w:t>trifft</w:t>
            </w:r>
          </w:p>
          <w:p w:rsidR="00955A9E" w:rsidRPr="00492BE1" w:rsidRDefault="00955A9E" w:rsidP="005E1794">
            <w:pPr>
              <w:ind w:left="113" w:right="113"/>
              <w:jc w:val="center"/>
              <w:rPr>
                <w:sz w:val="18"/>
              </w:rPr>
            </w:pPr>
            <w:r w:rsidRPr="00492BE1">
              <w:rPr>
                <w:sz w:val="18"/>
              </w:rPr>
              <w:t>zu</w:t>
            </w:r>
          </w:p>
        </w:tc>
      </w:tr>
      <w:tr w:rsidR="00955A9E" w:rsidRPr="002D0D9D" w:rsidTr="00955A9E">
        <w:tc>
          <w:tcPr>
            <w:tcW w:w="7371" w:type="dxa"/>
            <w:shd w:val="clear" w:color="auto" w:fill="auto"/>
            <w:vAlign w:val="center"/>
          </w:tcPr>
          <w:p w:rsidR="00955A9E" w:rsidRDefault="00795796" w:rsidP="008B60CB">
            <w:pPr>
              <w:pStyle w:val="Listenabsatz"/>
              <w:numPr>
                <w:ilvl w:val="0"/>
                <w:numId w:val="53"/>
              </w:numPr>
            </w:pPr>
            <w:r>
              <w:t>Ich kann</w:t>
            </w:r>
            <w:r w:rsidR="00955A9E">
              <w:t xml:space="preserve"> die notwendigen Schritte einer Auftragsabwicklung nennen.</w:t>
            </w:r>
          </w:p>
          <w:p w:rsidR="00955A9E" w:rsidRPr="00EF269B" w:rsidRDefault="00955A9E" w:rsidP="00955A9E">
            <w:pPr>
              <w:pStyle w:val="Listenabsatz"/>
              <w:ind w:left="360"/>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152071" w:rsidRDefault="00955A9E" w:rsidP="00CC3884">
            <w:pPr>
              <w:numPr>
                <w:ilvl w:val="0"/>
                <w:numId w:val="53"/>
              </w:numPr>
              <w:tabs>
                <w:tab w:val="left" w:pos="2250"/>
              </w:tabs>
              <w:ind w:left="357" w:hanging="357"/>
              <w:rPr>
                <w:rFonts w:eastAsia="Times New Roman" w:cs="Times New Roman"/>
                <w:iCs/>
                <w:lang w:eastAsia="de-DE"/>
              </w:rPr>
            </w:pPr>
            <w:r>
              <w:t>Ich kann die Notwendigkeit einer Auftragsabwicklung einer Kundin oder e</w:t>
            </w:r>
            <w:r>
              <w:t>i</w:t>
            </w:r>
            <w:r>
              <w:t>nem Kunden erläutern.</w:t>
            </w: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3924B8" w:rsidRDefault="00955A9E" w:rsidP="008B60CB">
            <w:pPr>
              <w:numPr>
                <w:ilvl w:val="0"/>
                <w:numId w:val="53"/>
              </w:numPr>
              <w:tabs>
                <w:tab w:val="left" w:pos="2250"/>
              </w:tabs>
              <w:ind w:left="357" w:hanging="357"/>
              <w:rPr>
                <w:rFonts w:eastAsia="Times New Roman" w:cs="Times New Roman"/>
                <w:iCs/>
                <w:lang w:eastAsia="de-DE"/>
              </w:rPr>
            </w:pPr>
            <w:r w:rsidRPr="00B7145A">
              <w:t xml:space="preserve">Ich </w:t>
            </w:r>
            <w:r>
              <w:t>kann einen Kundenauftrag dokumentieren.</w:t>
            </w:r>
          </w:p>
          <w:p w:rsidR="00955A9E" w:rsidRPr="002D0D9D" w:rsidRDefault="00955A9E" w:rsidP="003924B8">
            <w:pPr>
              <w:tabs>
                <w:tab w:val="left" w:pos="2250"/>
              </w:tabs>
              <w:ind w:left="357"/>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8B60CB" w:rsidRDefault="00955A9E" w:rsidP="008B60CB">
            <w:pPr>
              <w:numPr>
                <w:ilvl w:val="0"/>
                <w:numId w:val="53"/>
              </w:numPr>
              <w:tabs>
                <w:tab w:val="left" w:pos="2250"/>
              </w:tabs>
              <w:ind w:left="357" w:hanging="357"/>
              <w:rPr>
                <w:rFonts w:eastAsia="Times New Roman" w:cs="Times New Roman"/>
                <w:iCs/>
                <w:lang w:eastAsia="de-DE"/>
              </w:rPr>
            </w:pPr>
            <w:r w:rsidRPr="008B60CB">
              <w:rPr>
                <w:rFonts w:eastAsia="Times New Roman" w:cs="Times New Roman"/>
                <w:iCs/>
                <w:lang w:eastAsia="de-DE"/>
              </w:rPr>
              <w:t>Ich kann den grundlegenden Aufbau des Bremssystems beschreiben und die Hauptbaugruppen am Fahrzeug zeigen.</w:t>
            </w: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8B60CB">
            <w:pPr>
              <w:numPr>
                <w:ilvl w:val="0"/>
                <w:numId w:val="53"/>
              </w:numPr>
              <w:tabs>
                <w:tab w:val="left" w:pos="2250"/>
              </w:tabs>
              <w:ind w:left="357" w:hanging="357"/>
              <w:rPr>
                <w:rFonts w:eastAsia="Times New Roman" w:cs="Times New Roman"/>
                <w:iCs/>
                <w:lang w:eastAsia="de-DE"/>
              </w:rPr>
            </w:pPr>
            <w:r w:rsidRPr="008B60CB">
              <w:rPr>
                <w:rFonts w:eastAsia="Times New Roman" w:cs="Times New Roman"/>
                <w:iCs/>
                <w:lang w:eastAsia="de-DE"/>
              </w:rPr>
              <w:t>Ich kann mich fachlich korrekt ausdrücken.</w:t>
            </w:r>
          </w:p>
          <w:p w:rsidR="00955A9E" w:rsidRPr="008B60CB" w:rsidRDefault="00955A9E" w:rsidP="003924B8">
            <w:pPr>
              <w:tabs>
                <w:tab w:val="left" w:pos="2250"/>
              </w:tabs>
              <w:ind w:left="357"/>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8B60CB" w:rsidRDefault="00955A9E" w:rsidP="008B60CB">
            <w:pPr>
              <w:numPr>
                <w:ilvl w:val="0"/>
                <w:numId w:val="53"/>
              </w:numPr>
              <w:tabs>
                <w:tab w:val="left" w:pos="2250"/>
              </w:tabs>
              <w:ind w:left="357" w:hanging="357"/>
              <w:rPr>
                <w:rFonts w:eastAsia="Times New Roman" w:cs="Times New Roman"/>
                <w:iCs/>
                <w:lang w:eastAsia="de-DE"/>
              </w:rPr>
            </w:pPr>
            <w:r w:rsidRPr="008B60CB">
              <w:rPr>
                <w:rFonts w:eastAsia="Times New Roman" w:cs="Times New Roman"/>
                <w:iCs/>
                <w:lang w:eastAsia="de-DE"/>
              </w:rPr>
              <w:t xml:space="preserve">Ich kann die Notwendigkeit einer Verschleißmessung den </w:t>
            </w:r>
            <w:r>
              <w:rPr>
                <w:rFonts w:eastAsia="Times New Roman" w:cs="Times New Roman"/>
                <w:iCs/>
                <w:lang w:eastAsia="de-DE"/>
              </w:rPr>
              <w:t xml:space="preserve">Kundinnen oder </w:t>
            </w:r>
            <w:r w:rsidRPr="008B60CB">
              <w:rPr>
                <w:rFonts w:eastAsia="Times New Roman" w:cs="Times New Roman"/>
                <w:iCs/>
                <w:lang w:eastAsia="de-DE"/>
              </w:rPr>
              <w:t>Kunden erklären.</w:t>
            </w: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8B60CB">
            <w:pPr>
              <w:numPr>
                <w:ilvl w:val="0"/>
                <w:numId w:val="53"/>
              </w:numPr>
              <w:tabs>
                <w:tab w:val="left" w:pos="2250"/>
              </w:tabs>
              <w:ind w:left="357" w:hanging="357"/>
              <w:rPr>
                <w:rFonts w:eastAsia="Times New Roman" w:cs="Times New Roman"/>
                <w:iCs/>
                <w:lang w:eastAsia="de-DE"/>
              </w:rPr>
            </w:pPr>
            <w:r w:rsidRPr="008B60CB">
              <w:rPr>
                <w:rFonts w:eastAsia="Times New Roman" w:cs="Times New Roman"/>
                <w:iCs/>
                <w:lang w:eastAsia="de-DE"/>
              </w:rPr>
              <w:t>Ich kann selbstständig arbeiten</w:t>
            </w:r>
            <w:r>
              <w:rPr>
                <w:rFonts w:eastAsia="Times New Roman" w:cs="Times New Roman"/>
                <w:iCs/>
                <w:lang w:eastAsia="de-DE"/>
              </w:rPr>
              <w:t>.</w:t>
            </w:r>
          </w:p>
          <w:p w:rsidR="00955A9E" w:rsidRPr="008B60CB" w:rsidRDefault="00955A9E" w:rsidP="003924B8">
            <w:pPr>
              <w:tabs>
                <w:tab w:val="left" w:pos="2250"/>
              </w:tabs>
              <w:ind w:left="357"/>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8B60CB" w:rsidRDefault="00955A9E" w:rsidP="008B60CB">
            <w:pPr>
              <w:numPr>
                <w:ilvl w:val="0"/>
                <w:numId w:val="53"/>
              </w:numPr>
              <w:tabs>
                <w:tab w:val="left" w:pos="2250"/>
              </w:tabs>
              <w:ind w:left="357" w:hanging="357"/>
              <w:rPr>
                <w:rFonts w:eastAsia="Times New Roman" w:cs="Times New Roman"/>
                <w:iCs/>
                <w:lang w:eastAsia="de-DE"/>
              </w:rPr>
            </w:pPr>
            <w:r>
              <w:rPr>
                <w:rFonts w:cs="Calibri"/>
              </w:rPr>
              <w:t>Ich kann fachliche Texte verstehen und den Inhalt Mitschülerinnen und Mi</w:t>
            </w:r>
            <w:r>
              <w:rPr>
                <w:rFonts w:cs="Calibri"/>
              </w:rPr>
              <w:t>t</w:t>
            </w:r>
            <w:r>
              <w:rPr>
                <w:rFonts w:cs="Calibri"/>
              </w:rPr>
              <w:t>schülern in eigenen Worten erklären.</w:t>
            </w: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8B60CB">
            <w:pPr>
              <w:pStyle w:val="Listenabsatz"/>
              <w:numPr>
                <w:ilvl w:val="0"/>
                <w:numId w:val="53"/>
              </w:numPr>
              <w:rPr>
                <w:rFonts w:eastAsia="Times New Roman" w:cs="Times New Roman"/>
                <w:iCs/>
                <w:lang w:eastAsia="de-DE"/>
              </w:rPr>
            </w:pPr>
            <w:r w:rsidRPr="008B60CB">
              <w:rPr>
                <w:rFonts w:eastAsia="Times New Roman" w:cs="Times New Roman"/>
                <w:iCs/>
                <w:lang w:eastAsia="de-DE"/>
              </w:rPr>
              <w:t>Ich kann die Aufgabe einzelner Bauteile der Bremsanlage nennen.</w:t>
            </w:r>
          </w:p>
          <w:p w:rsidR="00955A9E" w:rsidRPr="008B60CB" w:rsidRDefault="00955A9E" w:rsidP="003924B8">
            <w:pPr>
              <w:pStyle w:val="Listenabsatz"/>
              <w:ind w:left="360"/>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626DE3" w:rsidRDefault="00955A9E" w:rsidP="00626DE3">
            <w:pPr>
              <w:numPr>
                <w:ilvl w:val="0"/>
                <w:numId w:val="53"/>
              </w:numPr>
              <w:tabs>
                <w:tab w:val="left" w:pos="2250"/>
              </w:tabs>
              <w:ind w:left="357" w:hanging="357"/>
              <w:rPr>
                <w:rFonts w:eastAsia="Times New Roman" w:cs="Times New Roman"/>
                <w:iCs/>
                <w:lang w:eastAsia="de-DE"/>
              </w:rPr>
            </w:pPr>
            <w:r>
              <w:rPr>
                <w:rFonts w:cs="Calibri"/>
              </w:rPr>
              <w:t>Ich kann mit Hilfe von Informationen Texte in eigenen Worten zusamme</w:t>
            </w:r>
            <w:r>
              <w:rPr>
                <w:rFonts w:cs="Calibri"/>
              </w:rPr>
              <w:t>n</w:t>
            </w:r>
            <w:r>
              <w:rPr>
                <w:rFonts w:cs="Calibri"/>
              </w:rPr>
              <w:t>fassen.</w:t>
            </w: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626DE3">
            <w:pPr>
              <w:numPr>
                <w:ilvl w:val="0"/>
                <w:numId w:val="53"/>
              </w:numPr>
              <w:tabs>
                <w:tab w:val="left" w:pos="2250"/>
              </w:tabs>
              <w:rPr>
                <w:rFonts w:cs="Calibri"/>
              </w:rPr>
            </w:pPr>
            <w:r w:rsidRPr="00626DE3">
              <w:rPr>
                <w:rFonts w:cs="Calibri"/>
              </w:rPr>
              <w:t>Ich kann dem Kunden geeignete Reparaturmethoden erklären.</w:t>
            </w:r>
          </w:p>
          <w:p w:rsidR="00955A9E" w:rsidRPr="00626DE3" w:rsidRDefault="00955A9E" w:rsidP="00626DE3">
            <w:pPr>
              <w:tabs>
                <w:tab w:val="left" w:pos="2250"/>
              </w:tabs>
              <w:ind w:left="360"/>
              <w:rPr>
                <w:rFonts w:cs="Calibri"/>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626DE3" w:rsidRDefault="00955A9E" w:rsidP="00626DE3">
            <w:pPr>
              <w:numPr>
                <w:ilvl w:val="0"/>
                <w:numId w:val="53"/>
              </w:numPr>
              <w:tabs>
                <w:tab w:val="left" w:pos="2250"/>
              </w:tabs>
              <w:rPr>
                <w:rFonts w:cs="Calibri"/>
              </w:rPr>
            </w:pPr>
            <w:r w:rsidRPr="00626DE3">
              <w:rPr>
                <w:rFonts w:cs="Calibri"/>
              </w:rPr>
              <w:t>Ich kann anhand von Kundenbeanstandungen mögliche Fehlerquellen am Kundenfahrzeug eingrenzen.</w:t>
            </w: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626DE3">
            <w:pPr>
              <w:numPr>
                <w:ilvl w:val="0"/>
                <w:numId w:val="53"/>
              </w:numPr>
              <w:tabs>
                <w:tab w:val="left" w:pos="2250"/>
              </w:tabs>
              <w:rPr>
                <w:rFonts w:cs="Calibri"/>
              </w:rPr>
            </w:pPr>
            <w:r w:rsidRPr="00626DE3">
              <w:rPr>
                <w:rFonts w:cs="Calibri"/>
              </w:rPr>
              <w:t>Ich kann den Zustand von technischen Baugruppen erkennen.</w:t>
            </w:r>
          </w:p>
          <w:p w:rsidR="00955A9E" w:rsidRPr="00626DE3" w:rsidRDefault="00955A9E" w:rsidP="00626DE3">
            <w:pPr>
              <w:tabs>
                <w:tab w:val="left" w:pos="2250"/>
              </w:tabs>
              <w:ind w:left="360"/>
              <w:rPr>
                <w:rFonts w:cs="Calibri"/>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bl>
    <w:p w:rsidR="00304629" w:rsidRDefault="00304629" w:rsidP="006E7DD5"/>
    <w:p w:rsidR="00304629" w:rsidRDefault="00304629" w:rsidP="006E7DD5"/>
    <w:p w:rsidR="00304629" w:rsidRDefault="00304629" w:rsidP="006E7DD5"/>
    <w:p w:rsidR="00304629" w:rsidRDefault="00304629" w:rsidP="006E7DD5"/>
    <w:p w:rsidR="00304629" w:rsidRDefault="00304629" w:rsidP="006E7DD5"/>
    <w:p w:rsidR="00304629" w:rsidRDefault="00304629" w:rsidP="006E7DD5"/>
    <w:p w:rsidR="00304629" w:rsidRDefault="00304629" w:rsidP="006E7DD5"/>
    <w:p w:rsidR="00304629" w:rsidRDefault="00304629" w:rsidP="006E7DD5"/>
    <w:p w:rsidR="00304629" w:rsidRDefault="00304629" w:rsidP="006E7DD5"/>
    <w:p w:rsidR="00304629" w:rsidRDefault="00304629" w:rsidP="006E7DD5"/>
    <w:p w:rsidR="00304629" w:rsidRDefault="00304629" w:rsidP="006E7DD5"/>
    <w:p w:rsidR="006E7DD5" w:rsidRDefault="006E7DD5" w:rsidP="006E7DD5"/>
    <w:p w:rsidR="006E7DD5" w:rsidRDefault="006E7DD5" w:rsidP="006E7DD5"/>
    <w:p w:rsidR="002B62CC" w:rsidRDefault="002B62CC">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pPr>
            <w:r>
              <w:t>Titel</w:t>
            </w:r>
          </w:p>
          <w:p w:rsidR="006E7DD5" w:rsidRPr="000572B9" w:rsidRDefault="006E7DD5" w:rsidP="00AE7CC1">
            <w:pPr>
              <w:rPr>
                <w:b/>
              </w:rPr>
            </w:pPr>
            <w:r>
              <w:rPr>
                <w:b/>
              </w:rPr>
              <w:t>Messtechnik</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8B36E3" w:rsidP="00AE7CC1">
            <w:pPr>
              <w:pStyle w:val="TabelleKopfmitte"/>
              <w:rPr>
                <w:rFonts w:eastAsia="Calibri"/>
              </w:rPr>
            </w:pPr>
            <w:r>
              <w:rPr>
                <w:rFonts w:eastAsia="Calibri"/>
              </w:rPr>
              <w:t>FZT</w:t>
            </w:r>
          </w:p>
          <w:p w:rsidR="008B36E3" w:rsidRPr="00B51DE9" w:rsidRDefault="008B36E3" w:rsidP="00AE7CC1">
            <w:pPr>
              <w:pStyle w:val="TabelleKopfmitte"/>
              <w:rPr>
                <w:rFonts w:eastAsia="Calibri"/>
              </w:rPr>
            </w:pPr>
            <w:r>
              <w:rPr>
                <w:rFonts w:eastAsia="Calibri"/>
              </w:rPr>
              <w:t>02.02.02</w:t>
            </w:r>
          </w:p>
        </w:tc>
      </w:tr>
      <w:tr w:rsidR="006E7DD5" w:rsidRPr="00B51DE9" w:rsidTr="00AE7CC1">
        <w:tc>
          <w:tcPr>
            <w:tcW w:w="7348" w:type="dxa"/>
            <w:gridSpan w:val="3"/>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Arbeits- und Sicherheitsregeln beachten und ihre Konsequenzen reflektiere</w:t>
            </w:r>
            <w:r w:rsidR="00711F51">
              <w:t>n</w:t>
            </w:r>
          </w:p>
          <w:p w:rsidR="006E7DD5" w:rsidRDefault="006E7DD5" w:rsidP="00AE7CC1">
            <w:pPr>
              <w:pStyle w:val="Kopf8ptafz"/>
            </w:pPr>
            <w:r>
              <w:t>Werkzeuge, Geräte und Ve</w:t>
            </w:r>
            <w:r w:rsidR="00711F51">
              <w:t>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D9D9D9" w:themeFill="background1" w:themeFillShade="D9"/>
                </w:tcPr>
                <w:p w:rsidR="006E7DD5" w:rsidRPr="00B51DE9" w:rsidRDefault="006E7DD5" w:rsidP="00AE7CC1">
                  <w:pPr>
                    <w:pStyle w:val="TabelleKopfmitte"/>
                  </w:pPr>
                  <w:proofErr w:type="spellStart"/>
                  <w:r w:rsidRPr="00B51DE9">
                    <w:t>LernTHEMA</w:t>
                  </w:r>
                  <w:proofErr w:type="spellEnd"/>
                </w:p>
              </w:tc>
            </w:tr>
            <w:tr w:rsidR="006E7DD5" w:rsidRPr="00B51DE9" w:rsidTr="00AE7CC1">
              <w:trPr>
                <w:trHeight w:val="284"/>
              </w:trPr>
              <w:tc>
                <w:tcPr>
                  <w:tcW w:w="2090" w:type="dxa"/>
                  <w:tcBorders>
                    <w:bottom w:val="nil"/>
                  </w:tcBorders>
                </w:tcPr>
                <w:p w:rsidR="006E7DD5" w:rsidRPr="00B51DE9" w:rsidRDefault="006E7DD5" w:rsidP="00AE7CC1">
                  <w:pPr>
                    <w:pStyle w:val="Textkrper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3D5A83" w:rsidRDefault="006E7DD5" w:rsidP="00AE7CC1">
            <w:pPr>
              <w:pStyle w:val="Kopf8ptafz"/>
              <w:rPr>
                <w:sz w:val="18"/>
              </w:rPr>
            </w:pPr>
            <w:r>
              <w:t>Ich kann Mess- und Prüfwerkzeuge fachgerecht anwenden.</w:t>
            </w:r>
          </w:p>
          <w:p w:rsidR="006E7DD5" w:rsidRPr="00826C95" w:rsidRDefault="006E7DD5" w:rsidP="00AE7CC1">
            <w:pPr>
              <w:pStyle w:val="Kopf8ptafz"/>
              <w:rPr>
                <w:sz w:val="18"/>
              </w:rPr>
            </w:pPr>
            <w:r>
              <w:t>Ich kann Verschleißmessungen beurteilen und die notwendigen Inst</w:t>
            </w:r>
            <w:r w:rsidR="00795796">
              <w:t>andsetzungsmaßnahmen ableiten.</w:t>
            </w:r>
          </w:p>
          <w:p w:rsidR="006E7DD5" w:rsidRDefault="006E7DD5" w:rsidP="00AE7CC1">
            <w:pPr>
              <w:pStyle w:val="Kopf8ptafz"/>
              <w:numPr>
                <w:ilvl w:val="0"/>
                <w:numId w:val="0"/>
              </w:numPr>
              <w:ind w:left="227"/>
            </w:pP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Maßeinheiten erkennen und unterscheiden.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332FF0" w:rsidP="00AE7CC1">
            <w:pPr>
              <w:pStyle w:val="Kopf8ptafz"/>
            </w:pPr>
            <w:r>
              <w:t>f</w:t>
            </w:r>
            <w:r w:rsidR="006E7DD5">
              <w:t>ür einen SOLL-I</w:t>
            </w:r>
            <w:r>
              <w:t>ST-Wert-Vergleich durch Messung</w:t>
            </w:r>
          </w:p>
          <w:p w:rsidR="006E7DD5" w:rsidRDefault="00332FF0" w:rsidP="00AE7CC1">
            <w:pPr>
              <w:pStyle w:val="Kopf8ptafz"/>
            </w:pPr>
            <w:r>
              <w:t>f</w:t>
            </w:r>
            <w:r w:rsidR="006E7DD5">
              <w:t>ür die Beurteilung eines tech</w:t>
            </w:r>
            <w:r>
              <w:t>nischen Zustands eines Bauteils</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4C67B7" w:rsidRDefault="006E7DD5" w:rsidP="00AE7CC1">
            <w:pPr>
              <w:pStyle w:val="Kopf8ptafz"/>
              <w:rPr>
                <w:sz w:val="18"/>
              </w:rPr>
            </w:pPr>
            <w:r w:rsidRPr="00826C95">
              <w:t>Ich kann den Zustand technischer Baugruppen erkennen und beurteilen.</w:t>
            </w:r>
          </w:p>
        </w:tc>
      </w:tr>
    </w:tbl>
    <w:p w:rsidR="006E7DD5" w:rsidRDefault="006E7DD5" w:rsidP="006E7DD5"/>
    <w:p w:rsidR="006E7DD5" w:rsidRDefault="00A66545" w:rsidP="00A66545">
      <w:pPr>
        <w:pStyle w:val="berschrift1"/>
      </w:pPr>
      <w:r>
        <w:t>Arbeitsauftrag für Schülerinnen und Schüler</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t>Phase</w:t>
            </w:r>
          </w:p>
        </w:tc>
        <w:tc>
          <w:tcPr>
            <w:tcW w:w="940" w:type="dxa"/>
            <w:shd w:val="clear" w:color="auto" w:fill="D9D9D9" w:themeFill="background1" w:themeFillShade="D9"/>
            <w:vAlign w:val="center"/>
          </w:tcPr>
          <w:p w:rsidR="006E7DD5" w:rsidRPr="00DE4890" w:rsidRDefault="006E7DD5" w:rsidP="005E1794">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07821777" wp14:editId="24CADA1E">
                  <wp:extent cx="318770" cy="318770"/>
                  <wp:effectExtent l="0" t="0" r="0" b="0"/>
                  <wp:docPr id="100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6E7DD5" w:rsidP="005E1794">
            <w:pPr>
              <w:pStyle w:val="Textkrper"/>
              <w:jc w:val="center"/>
            </w:pPr>
            <w:r>
              <w:t>15</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Unterrichtsgespräch: Was ist Messen?</w:t>
            </w:r>
          </w:p>
        </w:tc>
      </w:tr>
      <w:tr w:rsidR="006E7DD5" w:rsidRPr="00DE4890" w:rsidTr="00AE7CC1">
        <w:trPr>
          <w:trHeight w:val="624"/>
        </w:trPr>
        <w:tc>
          <w:tcPr>
            <w:tcW w:w="1470" w:type="dxa"/>
            <w:shd w:val="clear" w:color="auto" w:fill="auto"/>
            <w:vAlign w:val="center"/>
          </w:tcPr>
          <w:p w:rsidR="006E7DD5" w:rsidRDefault="006E7DD5" w:rsidP="00AE7CC1">
            <w:pPr>
              <w:pStyle w:val="Textkrpermitte"/>
            </w:pPr>
            <w:r>
              <w:rPr>
                <w:noProof/>
                <w:sz w:val="24"/>
              </w:rPr>
              <w:drawing>
                <wp:anchor distT="0" distB="0" distL="114300" distR="114300" simplePos="0" relativeHeight="251750400" behindDoc="0" locked="0" layoutInCell="0" allowOverlap="1" wp14:anchorId="151E78FB" wp14:editId="4D1404FB">
                  <wp:simplePos x="0" y="0"/>
                  <wp:positionH relativeFrom="rightMargin">
                    <wp:posOffset>-4369435</wp:posOffset>
                  </wp:positionH>
                  <wp:positionV relativeFrom="paragraph">
                    <wp:posOffset>560070</wp:posOffset>
                  </wp:positionV>
                  <wp:extent cx="323850" cy="323850"/>
                  <wp:effectExtent l="0" t="0" r="0" b="0"/>
                  <wp:wrapNone/>
                  <wp:docPr id="100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49376" behindDoc="0" locked="0" layoutInCell="0" allowOverlap="1" wp14:anchorId="140FFC2F" wp14:editId="444A593C">
                  <wp:simplePos x="0" y="0"/>
                  <wp:positionH relativeFrom="rightMargin">
                    <wp:posOffset>-4399915</wp:posOffset>
                  </wp:positionH>
                  <wp:positionV relativeFrom="paragraph">
                    <wp:posOffset>325755</wp:posOffset>
                  </wp:positionV>
                  <wp:extent cx="465455" cy="228600"/>
                  <wp:effectExtent l="0" t="0" r="0" b="0"/>
                  <wp:wrapNone/>
                  <wp:docPr id="100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5455"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734E3B8B" wp14:editId="1B4F4127">
                  <wp:extent cx="241539" cy="258534"/>
                  <wp:effectExtent l="0" t="0" r="6350" b="8255"/>
                  <wp:docPr id="100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2161" cy="259199"/>
                          </a:xfrm>
                          <a:prstGeom prst="rect">
                            <a:avLst/>
                          </a:prstGeom>
                          <a:noFill/>
                          <a:ln>
                            <a:noFill/>
                          </a:ln>
                        </pic:spPr>
                      </pic:pic>
                    </a:graphicData>
                  </a:graphic>
                </wp:inline>
              </w:drawing>
            </w:r>
          </w:p>
          <w:p w:rsidR="006E7DD5" w:rsidRDefault="006E7DD5" w:rsidP="00AE7CC1">
            <w:pPr>
              <w:pStyle w:val="Textkrpermitte"/>
            </w:pPr>
          </w:p>
          <w:p w:rsidR="006E7DD5" w:rsidRDefault="006E7DD5" w:rsidP="00AE7CC1">
            <w:pPr>
              <w:pStyle w:val="Textkrpermitte"/>
            </w:pPr>
          </w:p>
          <w:p w:rsidR="006E7DD5" w:rsidRDefault="006E7DD5" w:rsidP="00AE7CC1">
            <w:pPr>
              <w:pStyle w:val="Textkrpermitte"/>
            </w:pPr>
          </w:p>
          <w:p w:rsidR="006E7DD5" w:rsidRPr="00F0156F" w:rsidRDefault="006E7DD5" w:rsidP="00AE7CC1">
            <w:pPr>
              <w:pStyle w:val="Textkrpermitte"/>
            </w:pPr>
          </w:p>
        </w:tc>
        <w:tc>
          <w:tcPr>
            <w:tcW w:w="940" w:type="dxa"/>
            <w:shd w:val="clear" w:color="auto" w:fill="auto"/>
            <w:vAlign w:val="center"/>
          </w:tcPr>
          <w:p w:rsidR="006E7DD5" w:rsidRPr="00DE4890" w:rsidRDefault="006E7DD5" w:rsidP="005E1794">
            <w:pPr>
              <w:pStyle w:val="Textkrper"/>
              <w:jc w:val="center"/>
            </w:pPr>
            <w:r>
              <w:t>130</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Bearbeiten Sie die beiden Arbeitsblätter Grundlagen der Messtechnik 1 und 2 entsprechend der Phasenangaben auf den Arbeitsblättern.</w:t>
            </w:r>
          </w:p>
        </w:tc>
      </w:tr>
      <w:tr w:rsidR="006E7DD5" w:rsidRPr="00DE4890" w:rsidTr="00AE7CC1">
        <w:trPr>
          <w:trHeight w:val="624"/>
        </w:trPr>
        <w:tc>
          <w:tcPr>
            <w:tcW w:w="1470" w:type="dxa"/>
            <w:vMerge w:val="restart"/>
            <w:shd w:val="clear" w:color="auto" w:fill="auto"/>
            <w:vAlign w:val="center"/>
          </w:tcPr>
          <w:p w:rsidR="006E7DD5" w:rsidRPr="00F0156F" w:rsidRDefault="006E7DD5" w:rsidP="00AE7CC1">
            <w:pPr>
              <w:pStyle w:val="Textkrpermitte"/>
            </w:pPr>
          </w:p>
          <w:p w:rsidR="006E7DD5" w:rsidRPr="00F0156F" w:rsidRDefault="006E7DD5" w:rsidP="00AE7CC1">
            <w:pPr>
              <w:pStyle w:val="Textkrpermitte"/>
            </w:pPr>
            <w:r w:rsidRPr="00FC0F56">
              <w:rPr>
                <w:noProof/>
              </w:rPr>
              <w:drawing>
                <wp:inline distT="0" distB="0" distL="0" distR="0" wp14:anchorId="4A83402C" wp14:editId="2841AB02">
                  <wp:extent cx="532800" cy="324000"/>
                  <wp:effectExtent l="0" t="0" r="635" b="0"/>
                  <wp:docPr id="100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vMerge w:val="restart"/>
            <w:shd w:val="clear" w:color="auto" w:fill="auto"/>
            <w:vAlign w:val="center"/>
          </w:tcPr>
          <w:p w:rsidR="006E7DD5" w:rsidRPr="00DE4890" w:rsidRDefault="006E7DD5" w:rsidP="005E1794">
            <w:pPr>
              <w:pStyle w:val="Textkrper"/>
              <w:jc w:val="center"/>
            </w:pPr>
            <w:r>
              <w:t>90</w:t>
            </w:r>
            <w:r w:rsidR="00414576">
              <w:t xml:space="preserve"> min</w:t>
            </w:r>
          </w:p>
        </w:tc>
        <w:tc>
          <w:tcPr>
            <w:tcW w:w="4961" w:type="dxa"/>
            <w:shd w:val="clear" w:color="auto" w:fill="auto"/>
            <w:vAlign w:val="center"/>
          </w:tcPr>
          <w:p w:rsidR="006E7DD5" w:rsidRPr="00DE4890" w:rsidRDefault="00B81B2B" w:rsidP="00AE7CC1">
            <w:pPr>
              <w:pStyle w:val="Textkrper"/>
              <w:jc w:val="left"/>
              <w:rPr>
                <w:noProof/>
              </w:rPr>
            </w:pPr>
            <w:r>
              <w:rPr>
                <w:noProof/>
              </w:rPr>
              <w:drawing>
                <wp:anchor distT="0" distB="0" distL="114300" distR="114300" simplePos="0" relativeHeight="252078080" behindDoc="0" locked="0" layoutInCell="1" allowOverlap="1" wp14:anchorId="61F6DA4C" wp14:editId="5621839A">
                  <wp:simplePos x="0" y="0"/>
                  <wp:positionH relativeFrom="column">
                    <wp:posOffset>3224530</wp:posOffset>
                  </wp:positionH>
                  <wp:positionV relativeFrom="paragraph">
                    <wp:posOffset>42545</wp:posOffset>
                  </wp:positionV>
                  <wp:extent cx="316865" cy="316865"/>
                  <wp:effectExtent l="0" t="0" r="6985" b="6985"/>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006E7DD5">
              <w:rPr>
                <w:noProof/>
              </w:rPr>
              <w:t>Informieren Sie sich zunächst in Dreiergruppen über e</w:t>
            </w:r>
            <w:r w:rsidR="00A34AE4">
              <w:rPr>
                <w:noProof/>
              </w:rPr>
              <w:t>in Messwerkzeug und halten Sie I</w:t>
            </w:r>
            <w:r w:rsidR="006E7DD5">
              <w:rPr>
                <w:noProof/>
              </w:rPr>
              <w:t>hre Ergebnisse auf dem Arbeitsblatt fest.</w:t>
            </w:r>
          </w:p>
        </w:tc>
      </w:tr>
      <w:tr w:rsidR="006E7DD5" w:rsidRPr="00DE4890" w:rsidTr="00AE7CC1">
        <w:trPr>
          <w:trHeight w:val="624"/>
        </w:trPr>
        <w:tc>
          <w:tcPr>
            <w:tcW w:w="1470" w:type="dxa"/>
            <w:vMerge/>
            <w:shd w:val="clear" w:color="auto" w:fill="auto"/>
            <w:vAlign w:val="center"/>
          </w:tcPr>
          <w:p w:rsidR="006E7DD5" w:rsidRPr="00F0156F" w:rsidRDefault="006E7DD5" w:rsidP="00AE7CC1">
            <w:pPr>
              <w:pStyle w:val="Textkrpermitte"/>
            </w:pPr>
          </w:p>
        </w:tc>
        <w:tc>
          <w:tcPr>
            <w:tcW w:w="940" w:type="dxa"/>
            <w:vMerge/>
            <w:shd w:val="clear" w:color="auto" w:fill="auto"/>
            <w:vAlign w:val="center"/>
          </w:tcPr>
          <w:p w:rsidR="006E7DD5" w:rsidRPr="00DE4890" w:rsidRDefault="006E7DD5" w:rsidP="005E1794">
            <w:pPr>
              <w:pStyle w:val="Textkrper"/>
              <w:jc w:val="center"/>
            </w:pPr>
          </w:p>
        </w:tc>
        <w:tc>
          <w:tcPr>
            <w:tcW w:w="4961" w:type="dxa"/>
            <w:shd w:val="clear" w:color="auto" w:fill="auto"/>
            <w:vAlign w:val="center"/>
          </w:tcPr>
          <w:p w:rsidR="006E7DD5" w:rsidRPr="00DE4890" w:rsidRDefault="006E7DD5" w:rsidP="00A34AE4">
            <w:pPr>
              <w:pStyle w:val="Textkrper"/>
              <w:jc w:val="left"/>
              <w:rPr>
                <w:noProof/>
              </w:rPr>
            </w:pPr>
            <w:r>
              <w:rPr>
                <w:noProof/>
              </w:rPr>
              <w:t xml:space="preserve">Bilden Sie neue Dreiergruppen mit drei unterschiedlichen Messwerkzeugen. Informieren Sie sich gegenseitig über </w:t>
            </w:r>
            <w:r w:rsidR="00A34AE4">
              <w:rPr>
                <w:noProof/>
              </w:rPr>
              <w:t>I</w:t>
            </w:r>
            <w:r>
              <w:rPr>
                <w:noProof/>
              </w:rPr>
              <w:t>hre erarbeiteten Ergebnisse.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13D51020" wp14:editId="6FD86A99">
                  <wp:extent cx="302701" cy="324000"/>
                  <wp:effectExtent l="0" t="0" r="2540" b="0"/>
                  <wp:docPr id="100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6E7DD5" w:rsidP="005E1794">
            <w:pPr>
              <w:pStyle w:val="Textkrper"/>
              <w:jc w:val="center"/>
            </w:pPr>
            <w:r>
              <w:t>25</w:t>
            </w:r>
            <w:r w:rsidR="00414576">
              <w:t xml:space="preserve"> min</w:t>
            </w:r>
          </w:p>
        </w:tc>
        <w:tc>
          <w:tcPr>
            <w:tcW w:w="4961" w:type="dxa"/>
            <w:shd w:val="clear" w:color="auto" w:fill="auto"/>
            <w:vAlign w:val="center"/>
          </w:tcPr>
          <w:p w:rsidR="006E7DD5" w:rsidRDefault="006E7DD5" w:rsidP="00AE7CC1">
            <w:pPr>
              <w:pStyle w:val="Textkrper"/>
              <w:jc w:val="left"/>
              <w:rPr>
                <w:noProof/>
              </w:rPr>
            </w:pPr>
            <w:r>
              <w:rPr>
                <w:noProof/>
              </w:rPr>
              <w:t>Ergänzen Sie das Arbeitsblatt Messwerkzeuge Gesamtübersicht.</w:t>
            </w:r>
          </w:p>
        </w:tc>
      </w:tr>
      <w:tr w:rsidR="006E7DD5" w:rsidRPr="00DE4890" w:rsidTr="00AE7CC1">
        <w:trPr>
          <w:trHeight w:val="624"/>
        </w:trPr>
        <w:tc>
          <w:tcPr>
            <w:tcW w:w="1470" w:type="dxa"/>
            <w:shd w:val="clear" w:color="auto" w:fill="auto"/>
            <w:vAlign w:val="center"/>
          </w:tcPr>
          <w:p w:rsidR="006E7DD5" w:rsidRPr="00FC0F56" w:rsidRDefault="006E7DD5" w:rsidP="00AE7CC1">
            <w:pPr>
              <w:pStyle w:val="Textkrpermitte"/>
              <w:rPr>
                <w:noProof/>
              </w:rPr>
            </w:pPr>
            <w:r w:rsidRPr="00F0156F">
              <w:rPr>
                <w:noProof/>
              </w:rPr>
              <w:drawing>
                <wp:inline distT="0" distB="0" distL="0" distR="0" wp14:anchorId="5C7E5AA7" wp14:editId="7668A83C">
                  <wp:extent cx="318770" cy="318770"/>
                  <wp:effectExtent l="0" t="0" r="0" b="0"/>
                  <wp:docPr id="100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6E7DD5" w:rsidP="005E1794">
            <w:pPr>
              <w:pStyle w:val="Textkrper"/>
              <w:jc w:val="center"/>
            </w:pPr>
            <w:r>
              <w:t>15</w:t>
            </w:r>
            <w:r w:rsidR="00414576">
              <w:t xml:space="preserve"> min</w:t>
            </w:r>
          </w:p>
        </w:tc>
        <w:tc>
          <w:tcPr>
            <w:tcW w:w="4961" w:type="dxa"/>
            <w:shd w:val="clear" w:color="auto" w:fill="auto"/>
            <w:vAlign w:val="center"/>
          </w:tcPr>
          <w:p w:rsidR="006E7DD5" w:rsidRDefault="00A75E55" w:rsidP="00AE7CC1">
            <w:pPr>
              <w:pStyle w:val="Textkrper"/>
              <w:jc w:val="left"/>
              <w:rPr>
                <w:noProof/>
              </w:rPr>
            </w:pPr>
            <w:r>
              <w:rPr>
                <w:noProof/>
              </w:rPr>
              <w:t>Klärung von offenen Fragen</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280AF165" wp14:editId="46DB833D">
                  <wp:extent cx="302701" cy="324000"/>
                  <wp:effectExtent l="0" t="0" r="2540" b="0"/>
                  <wp:docPr id="100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6E7DD5" w:rsidP="005E1794">
            <w:pPr>
              <w:pStyle w:val="Textkrper"/>
              <w:jc w:val="center"/>
            </w:pPr>
            <w:r>
              <w:t>30</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Bearbeiten Sie das Arbeitsblatt Ableseübung. Wenn Sie damit fertig sind, stehen Sie bitte auf.</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6E4682F0" wp14:editId="221A31D7">
                  <wp:extent cx="648335" cy="318770"/>
                  <wp:effectExtent l="0" t="0" r="0" b="0"/>
                  <wp:docPr id="100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6E7DD5" w:rsidP="005E1794">
            <w:pPr>
              <w:pStyle w:val="Textkrper"/>
              <w:jc w:val="center"/>
            </w:pPr>
            <w:r>
              <w:t>15</w:t>
            </w:r>
            <w:r w:rsidR="00414576">
              <w:t xml:space="preserve"> min</w:t>
            </w:r>
          </w:p>
        </w:tc>
        <w:tc>
          <w:tcPr>
            <w:tcW w:w="4961" w:type="dxa"/>
            <w:shd w:val="clear" w:color="auto" w:fill="auto"/>
            <w:vAlign w:val="center"/>
          </w:tcPr>
          <w:p w:rsidR="006E7DD5" w:rsidRPr="00DE4890" w:rsidRDefault="006E7DD5" w:rsidP="00BF1B20">
            <w:pPr>
              <w:pStyle w:val="Textkrper"/>
              <w:jc w:val="left"/>
              <w:rPr>
                <w:noProof/>
              </w:rPr>
            </w:pPr>
            <w:r>
              <w:rPr>
                <w:noProof/>
              </w:rPr>
              <w:t>Vergleichen Sie Ihre Ergebnisse mit de</w:t>
            </w:r>
            <w:r w:rsidR="00BF1B20">
              <w:rPr>
                <w:noProof/>
              </w:rPr>
              <w:t>r nächsten Mitschülerin oder dem</w:t>
            </w:r>
            <w:r>
              <w:rPr>
                <w:noProof/>
              </w:rPr>
              <w:t xml:space="preserve"> nächsten Mitschüler, der fertig ist.</w:t>
            </w:r>
          </w:p>
        </w:tc>
      </w:tr>
    </w:tbl>
    <w:p w:rsidR="006E7DD5" w:rsidRPr="0045502B"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C2E6F" w:rsidRDefault="00AC2E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Grundlagen der Messtechnik</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B36E3" w:rsidRDefault="009979EA" w:rsidP="00AE7CC1">
            <w:pPr>
              <w:pStyle w:val="TabelleKopfmitte"/>
            </w:pPr>
            <w:r>
              <w:t>FZT</w:t>
            </w:r>
          </w:p>
          <w:p w:rsidR="006E7DD5" w:rsidRPr="00B51DE9" w:rsidRDefault="008B36E3" w:rsidP="00AE7CC1">
            <w:pPr>
              <w:pStyle w:val="TabelleKopfmitte"/>
              <w:rPr>
                <w:rFonts w:eastAsia="Calibri"/>
              </w:rPr>
            </w:pPr>
            <w:r>
              <w:t>02.02.02.01</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Technische Systeme und Teilsysteme kenn</w:t>
            </w:r>
            <w:r w:rsidR="00711F51">
              <w:t>en und analysieren und bewerten</w:t>
            </w:r>
          </w:p>
          <w:p w:rsidR="006E7DD5" w:rsidRDefault="006E7DD5" w:rsidP="00AE7CC1">
            <w:pPr>
              <w:pStyle w:val="Kopf8ptafz"/>
            </w:pPr>
            <w:r>
              <w:t>Werkzeuge, Geräte und Ve</w:t>
            </w:r>
            <w:r w:rsidR="00711F51">
              <w:t>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AE7CC1">
            <w:pPr>
              <w:pStyle w:val="Kopf8ptafz"/>
            </w:pPr>
            <w:r w:rsidRPr="00D43F36">
              <w:t xml:space="preserve">Ich kann </w:t>
            </w:r>
            <w:r>
              <w:t>die Grundlagen der geometrischen Messtechnik an einem Beispiel erläutern</w:t>
            </w:r>
            <w:r w:rsidRPr="00D43F36">
              <w:t>.</w:t>
            </w:r>
          </w:p>
          <w:p w:rsidR="006E7DD5" w:rsidRDefault="006E7DD5" w:rsidP="00AE7CC1">
            <w:pPr>
              <w:pStyle w:val="Kopf8ptafz"/>
            </w:pPr>
            <w:r w:rsidRPr="00D43F36">
              <w:t xml:space="preserve">Ich kann </w:t>
            </w:r>
            <w:r>
              <w:t>die Notwendigkeit der Messtechnik erläutern.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AA2AFD" w:rsidP="00AE7CC1">
            <w:pPr>
              <w:pStyle w:val="Kopf8ptafz"/>
            </w:pPr>
            <w:r>
              <w:t>g</w:t>
            </w:r>
            <w:r w:rsidR="006E7DD5">
              <w:t>eometrische Formen kennen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6E7DD5" w:rsidP="00AE7CC1">
            <w:pPr>
              <w:pStyle w:val="Kopf8ptafz"/>
            </w:pPr>
            <w:r>
              <w:t>Anwendung und Beurteilung von Messungen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AA2AFD" w:rsidP="00AE7CC1">
            <w:pPr>
              <w:pStyle w:val="Kopf8ptafz"/>
            </w:pPr>
            <w:r>
              <w:t>mehrfaches Ü</w:t>
            </w:r>
            <w:r w:rsidR="006E7DD5">
              <w:t>ben mit Messwerkzeugen</w:t>
            </w:r>
          </w:p>
        </w:tc>
      </w:tr>
    </w:tbl>
    <w:p w:rsidR="006E7DD5" w:rsidRDefault="006E7DD5" w:rsidP="006E7DD5">
      <w:pPr>
        <w:pStyle w:val="berschrift1"/>
      </w:pPr>
      <w:r>
        <w:t>Die Gestalt von Bauteilen</w:t>
      </w:r>
    </w:p>
    <w:p w:rsidR="000E3646" w:rsidRPr="000E3646" w:rsidRDefault="00F45D37" w:rsidP="00F45D37">
      <w:pPr>
        <w:pStyle w:val="Marginaliegrau"/>
        <w:framePr w:wrap="around" w:x="8683" w:y="1245"/>
      </w:pPr>
      <w:r>
        <w:t>Quelle: Industrielle Fert</w:t>
      </w:r>
      <w:r>
        <w:t>i</w:t>
      </w:r>
      <w:r>
        <w:t>gung – Fertigungsverfa</w:t>
      </w:r>
      <w:r>
        <w:t>h</w:t>
      </w:r>
      <w:r>
        <w:t>ren, Mess- und Prüftec</w:t>
      </w:r>
      <w:r>
        <w:t>h</w:t>
      </w:r>
      <w:r>
        <w:t>nik, 6. Aufl., Verlag E</w:t>
      </w:r>
      <w:r>
        <w:t>u</w:t>
      </w:r>
      <w:r>
        <w:t>ropa-Lehrmittel, S. 593.</w:t>
      </w:r>
    </w:p>
    <w:p w:rsidR="006E7DD5" w:rsidRDefault="00332FF0" w:rsidP="006E7DD5">
      <w:pPr>
        <w:pStyle w:val="Textkrper"/>
      </w:pPr>
      <w:r w:rsidRPr="00AA18D1">
        <w:rPr>
          <w:noProof/>
        </w:rPr>
        <w:drawing>
          <wp:anchor distT="0" distB="0" distL="114300" distR="114300" simplePos="0" relativeHeight="252030976" behindDoc="0" locked="0" layoutInCell="1" allowOverlap="1" wp14:anchorId="00AF04C7" wp14:editId="5556F01A">
            <wp:simplePos x="0" y="0"/>
            <wp:positionH relativeFrom="column">
              <wp:posOffset>5245100</wp:posOffset>
            </wp:positionH>
            <wp:positionV relativeFrom="paragraph">
              <wp:posOffset>4709</wp:posOffset>
            </wp:positionV>
            <wp:extent cx="324000" cy="324000"/>
            <wp:effectExtent l="0" t="0" r="0" b="0"/>
            <wp:wrapNone/>
            <wp:docPr id="1265" name="Grafik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Pr>
          <w:noProof/>
          <w:sz w:val="24"/>
        </w:rPr>
        <w:drawing>
          <wp:anchor distT="0" distB="0" distL="114300" distR="114300" simplePos="0" relativeHeight="251754496" behindDoc="0" locked="0" layoutInCell="0" allowOverlap="1" wp14:anchorId="0345FCED" wp14:editId="2F04C91F">
            <wp:simplePos x="0" y="0"/>
            <wp:positionH relativeFrom="rightMargin">
              <wp:posOffset>110490</wp:posOffset>
            </wp:positionH>
            <wp:positionV relativeFrom="paragraph">
              <wp:posOffset>10160</wp:posOffset>
            </wp:positionV>
            <wp:extent cx="323850" cy="323850"/>
            <wp:effectExtent l="0" t="0" r="0" b="0"/>
            <wp:wrapNone/>
            <wp:docPr id="101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Pr>
          <w:noProof/>
        </w:rPr>
        <w:drawing>
          <wp:inline distT="0" distB="0" distL="0" distR="0" wp14:anchorId="65A46681" wp14:editId="6EFD5534">
            <wp:extent cx="4679950" cy="1769286"/>
            <wp:effectExtent l="0" t="0" r="6350" b="2540"/>
            <wp:docPr id="1012" name="Grafik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679950" cy="1769286"/>
                    </a:xfrm>
                    <a:prstGeom prst="rect">
                      <a:avLst/>
                    </a:prstGeom>
                  </pic:spPr>
                </pic:pic>
              </a:graphicData>
            </a:graphic>
          </wp:inline>
        </w:drawing>
      </w:r>
    </w:p>
    <w:p w:rsidR="006E7DD5" w:rsidRDefault="00460795" w:rsidP="006E7DD5">
      <w:pPr>
        <w:pStyle w:val="Textkrper"/>
      </w:pPr>
      <w:r>
        <w:t>Bild 1: Darstellung eines Quaders</w:t>
      </w:r>
    </w:p>
    <w:p w:rsidR="006E7DD5" w:rsidRDefault="007F58EA" w:rsidP="006E7DD5">
      <w:pPr>
        <w:pStyle w:val="Textkrper"/>
      </w:pPr>
      <w:r>
        <w:rPr>
          <w:noProof/>
          <w:sz w:val="24"/>
        </w:rPr>
        <w:drawing>
          <wp:anchor distT="0" distB="0" distL="114300" distR="114300" simplePos="0" relativeHeight="251751424" behindDoc="0" locked="0" layoutInCell="0" allowOverlap="1" wp14:anchorId="07BA8CC7" wp14:editId="1AB75C87">
            <wp:simplePos x="0" y="0"/>
            <wp:positionH relativeFrom="rightMargin">
              <wp:posOffset>130810</wp:posOffset>
            </wp:positionH>
            <wp:positionV relativeFrom="paragraph">
              <wp:posOffset>156581</wp:posOffset>
            </wp:positionV>
            <wp:extent cx="345440" cy="323850"/>
            <wp:effectExtent l="0" t="0" r="0" b="0"/>
            <wp:wrapNone/>
            <wp:docPr id="10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4E6253">
        <w:rPr>
          <w:noProof/>
          <w:sz w:val="24"/>
        </w:rPr>
        <w:drawing>
          <wp:anchor distT="0" distB="0" distL="114300" distR="114300" simplePos="0" relativeHeight="251757568" behindDoc="0" locked="0" layoutInCell="0" allowOverlap="1" wp14:anchorId="07655D4B" wp14:editId="56B8CD34">
            <wp:simplePos x="0" y="0"/>
            <wp:positionH relativeFrom="rightMargin">
              <wp:posOffset>176530</wp:posOffset>
            </wp:positionH>
            <wp:positionV relativeFrom="paragraph">
              <wp:posOffset>2736850</wp:posOffset>
            </wp:positionV>
            <wp:extent cx="323850" cy="323850"/>
            <wp:effectExtent l="0" t="0" r="0" b="0"/>
            <wp:wrapNone/>
            <wp:docPr id="101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2C0F3D">
        <w:rPr>
          <w:noProof/>
        </w:rPr>
        <w:drawing>
          <wp:anchor distT="0" distB="0" distL="114300" distR="114300" simplePos="0" relativeHeight="251752448" behindDoc="0" locked="0" layoutInCell="0" allowOverlap="1" wp14:anchorId="0AA51E42" wp14:editId="7B867FB2">
            <wp:simplePos x="0" y="0"/>
            <wp:positionH relativeFrom="rightMargin">
              <wp:posOffset>494030</wp:posOffset>
            </wp:positionH>
            <wp:positionV relativeFrom="paragraph">
              <wp:posOffset>150495</wp:posOffset>
            </wp:positionV>
            <wp:extent cx="349885" cy="320675"/>
            <wp:effectExtent l="0" t="0" r="0" b="3175"/>
            <wp:wrapNone/>
            <wp:docPr id="101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2C0F3D">
        <w:rPr>
          <w:noProof/>
        </w:rPr>
        <w:drawing>
          <wp:anchor distT="0" distB="0" distL="114300" distR="114300" simplePos="0" relativeHeight="251753472" behindDoc="0" locked="0" layoutInCell="0" allowOverlap="1" wp14:anchorId="71DDD8EE" wp14:editId="66D819AB">
            <wp:simplePos x="0" y="0"/>
            <wp:positionH relativeFrom="rightMargin">
              <wp:posOffset>854075</wp:posOffset>
            </wp:positionH>
            <wp:positionV relativeFrom="paragraph">
              <wp:posOffset>150495</wp:posOffset>
            </wp:positionV>
            <wp:extent cx="348615" cy="320040"/>
            <wp:effectExtent l="0" t="0" r="0" b="3810"/>
            <wp:wrapNone/>
            <wp:docPr id="10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t>Phase</w:t>
            </w:r>
          </w:p>
        </w:tc>
        <w:tc>
          <w:tcPr>
            <w:tcW w:w="940" w:type="dxa"/>
            <w:shd w:val="clear" w:color="auto" w:fill="D9D9D9" w:themeFill="background1" w:themeFillShade="D9"/>
            <w:vAlign w:val="center"/>
          </w:tcPr>
          <w:p w:rsidR="006E7DD5" w:rsidRPr="00DE4890" w:rsidRDefault="006E7DD5" w:rsidP="00692E2F">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210"/>
        </w:trPr>
        <w:tc>
          <w:tcPr>
            <w:tcW w:w="1470" w:type="dxa"/>
            <w:vMerge w:val="restart"/>
            <w:tcBorders>
              <w:top w:val="nil"/>
            </w:tcBorders>
            <w:shd w:val="clear" w:color="auto" w:fill="auto"/>
            <w:vAlign w:val="center"/>
          </w:tcPr>
          <w:p w:rsidR="006E7DD5" w:rsidRPr="00F0156F" w:rsidRDefault="006E7DD5" w:rsidP="00AE7CC1">
            <w:pPr>
              <w:pStyle w:val="Textkrpermitte"/>
            </w:pPr>
            <w:r w:rsidRPr="00FC0F56">
              <w:rPr>
                <w:noProof/>
              </w:rPr>
              <w:drawing>
                <wp:inline distT="0" distB="0" distL="0" distR="0" wp14:anchorId="576684CC" wp14:editId="130163FF">
                  <wp:extent cx="302701" cy="324000"/>
                  <wp:effectExtent l="0" t="0" r="2540" b="0"/>
                  <wp:docPr id="102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6E7DD5" w:rsidRPr="00DE4890" w:rsidRDefault="006E7DD5" w:rsidP="00692E2F">
            <w:pPr>
              <w:pStyle w:val="Textkrper"/>
              <w:jc w:val="center"/>
            </w:pPr>
            <w:r>
              <w:t>2</w:t>
            </w:r>
            <w:r w:rsidR="00414576">
              <w:t xml:space="preserve"> min</w:t>
            </w:r>
          </w:p>
        </w:tc>
        <w:tc>
          <w:tcPr>
            <w:tcW w:w="4961" w:type="dxa"/>
            <w:tcBorders>
              <w:top w:val="nil"/>
            </w:tcBorders>
            <w:shd w:val="clear" w:color="auto" w:fill="auto"/>
            <w:vAlign w:val="center"/>
          </w:tcPr>
          <w:p w:rsidR="006E7DD5" w:rsidRPr="00DE4890" w:rsidRDefault="006E7DD5" w:rsidP="000E3646">
            <w:pPr>
              <w:pStyle w:val="Textkrper"/>
              <w:jc w:val="left"/>
              <w:rPr>
                <w:noProof/>
              </w:rPr>
            </w:pPr>
            <w:r>
              <w:rPr>
                <w:noProof/>
              </w:rPr>
              <w:t xml:space="preserve">Betrachten Sie die obige Darstellung eines </w:t>
            </w:r>
            <w:r w:rsidR="00460795">
              <w:rPr>
                <w:noProof/>
              </w:rPr>
              <w:t>Quaders</w:t>
            </w:r>
            <w:r>
              <w:rPr>
                <w:noProof/>
              </w:rPr>
              <w:t>.</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692E2F">
            <w:pPr>
              <w:pStyle w:val="Textkrper"/>
              <w:jc w:val="center"/>
            </w:pPr>
            <w:r>
              <w:t>5</w:t>
            </w:r>
            <w:r w:rsidR="00414576">
              <w:t xml:space="preserve"> min</w:t>
            </w:r>
          </w:p>
        </w:tc>
        <w:tc>
          <w:tcPr>
            <w:tcW w:w="4961" w:type="dxa"/>
            <w:shd w:val="clear" w:color="auto" w:fill="auto"/>
            <w:vAlign w:val="center"/>
          </w:tcPr>
          <w:p w:rsidR="006E7DD5" w:rsidRPr="00DE4890" w:rsidRDefault="006E7DD5" w:rsidP="000E3646">
            <w:pPr>
              <w:pStyle w:val="Textkrper"/>
              <w:jc w:val="left"/>
              <w:rPr>
                <w:noProof/>
              </w:rPr>
            </w:pPr>
            <w:r>
              <w:rPr>
                <w:noProof/>
              </w:rPr>
              <w:t>Stellen Sie eine kleine Tabelle mit den Angaben zur Grobgestalt und zur Feingestalt zusammen.</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692E2F">
            <w:pPr>
              <w:pStyle w:val="Textkrper"/>
              <w:jc w:val="center"/>
            </w:pPr>
            <w:r>
              <w:t>5</w:t>
            </w:r>
            <w:r w:rsidR="00414576">
              <w:t xml:space="preserve"> min</w:t>
            </w:r>
          </w:p>
        </w:tc>
        <w:tc>
          <w:tcPr>
            <w:tcW w:w="4961" w:type="dxa"/>
            <w:shd w:val="clear" w:color="auto" w:fill="auto"/>
            <w:vAlign w:val="center"/>
          </w:tcPr>
          <w:p w:rsidR="006E7DD5" w:rsidRDefault="006E7DD5" w:rsidP="000E3646">
            <w:pPr>
              <w:pStyle w:val="AufgabeEbene2"/>
              <w:numPr>
                <w:ilvl w:val="0"/>
                <w:numId w:val="0"/>
              </w:numPr>
              <w:spacing w:before="0"/>
              <w:jc w:val="left"/>
              <w:rPr>
                <w:noProof/>
              </w:rPr>
            </w:pPr>
            <w:r>
              <w:rPr>
                <w:noProof/>
              </w:rPr>
              <w:t>Erläutern Sie in drei Sätzen die Notwendigkeit der Einhaltung von Maßen und Formen für die Serienfertigung und die Ersatzteillieferung.</w:t>
            </w:r>
          </w:p>
          <w:p w:rsidR="006E7DD5" w:rsidRPr="00DE4890" w:rsidRDefault="006E7DD5" w:rsidP="000E3646">
            <w:pPr>
              <w:pStyle w:val="AufgabeEbene2"/>
              <w:numPr>
                <w:ilvl w:val="0"/>
                <w:numId w:val="0"/>
              </w:numPr>
              <w:spacing w:before="0"/>
              <w:jc w:val="left"/>
              <w:rPr>
                <w:noProof/>
              </w:rPr>
            </w:pPr>
            <w:r>
              <w:rPr>
                <w:noProof/>
              </w:rPr>
              <w:t>Denken Sie dabei an die Austauschbarkeit von Bauteilen.</w:t>
            </w:r>
          </w:p>
        </w:tc>
      </w:tr>
      <w:tr w:rsidR="006E7DD5" w:rsidRPr="00DE4890" w:rsidTr="00AE7CC1">
        <w:trPr>
          <w:trHeight w:val="248"/>
        </w:trPr>
        <w:tc>
          <w:tcPr>
            <w:tcW w:w="1470" w:type="dxa"/>
            <w:vMerge w:val="restart"/>
            <w:shd w:val="clear" w:color="auto" w:fill="auto"/>
            <w:vAlign w:val="center"/>
          </w:tcPr>
          <w:p w:rsidR="006E7DD5" w:rsidRPr="00FC0F56" w:rsidRDefault="006E7DD5" w:rsidP="00AE7CC1">
            <w:pPr>
              <w:pStyle w:val="Textkrpermitte"/>
              <w:rPr>
                <w:noProof/>
              </w:rPr>
            </w:pPr>
            <w:r w:rsidRPr="00F0156F">
              <w:rPr>
                <w:noProof/>
              </w:rPr>
              <w:drawing>
                <wp:inline distT="0" distB="0" distL="0" distR="0" wp14:anchorId="3765F7F7" wp14:editId="5DE69FC3">
                  <wp:extent cx="648335" cy="318770"/>
                  <wp:effectExtent l="0" t="0" r="0" b="0"/>
                  <wp:docPr id="118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692E2F">
            <w:pPr>
              <w:pStyle w:val="Textkrper"/>
              <w:jc w:val="center"/>
            </w:pPr>
            <w:r>
              <w:t>10</w:t>
            </w:r>
            <w:r w:rsidR="00414576">
              <w:t xml:space="preserve"> min</w:t>
            </w:r>
          </w:p>
        </w:tc>
        <w:tc>
          <w:tcPr>
            <w:tcW w:w="4961" w:type="dxa"/>
            <w:shd w:val="clear" w:color="auto" w:fill="auto"/>
            <w:vAlign w:val="center"/>
          </w:tcPr>
          <w:p w:rsidR="006E7DD5" w:rsidRPr="001969DE" w:rsidRDefault="007F58EA" w:rsidP="000E3646">
            <w:pPr>
              <w:pStyle w:val="Textkrper"/>
              <w:jc w:val="left"/>
            </w:pPr>
            <w:r>
              <w:t>Suchen Sie sich eine</w:t>
            </w:r>
            <w:r w:rsidR="006E7DD5" w:rsidRPr="004B63F8">
              <w:t xml:space="preserve"> Partner</w:t>
            </w:r>
            <w:r>
              <w:t>in</w:t>
            </w:r>
            <w:r w:rsidR="006E7DD5" w:rsidRPr="004B63F8">
              <w:t xml:space="preserve"> </w:t>
            </w:r>
            <w:r>
              <w:t xml:space="preserve">oder Partner </w:t>
            </w:r>
            <w:r w:rsidR="006E7DD5" w:rsidRPr="004B63F8">
              <w:t>und beschreiben Sie sich gegenseitig</w:t>
            </w:r>
            <w:r w:rsidR="006E7DD5">
              <w:t xml:space="preserve"> den Inhalt der Ko</w:t>
            </w:r>
            <w:r w:rsidR="006E7DD5">
              <w:t>n</w:t>
            </w:r>
            <w:r w:rsidR="006E7DD5">
              <w:t>struktionszeichnung einer Getriebewelle (siehe Bild 2)</w:t>
            </w:r>
            <w:r w:rsidR="006E7DD5" w:rsidRPr="004B63F8">
              <w: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692E2F">
            <w:pPr>
              <w:pStyle w:val="Textkrper"/>
              <w:jc w:val="center"/>
            </w:pPr>
            <w:r>
              <w:t>10</w:t>
            </w:r>
            <w:r w:rsidR="00414576">
              <w:t xml:space="preserve"> min</w:t>
            </w:r>
          </w:p>
        </w:tc>
        <w:tc>
          <w:tcPr>
            <w:tcW w:w="4961" w:type="dxa"/>
            <w:shd w:val="clear" w:color="auto" w:fill="auto"/>
            <w:vAlign w:val="center"/>
          </w:tcPr>
          <w:p w:rsidR="006E7DD5" w:rsidRDefault="006E7DD5" w:rsidP="000E3646">
            <w:pPr>
              <w:pStyle w:val="Textkrper"/>
              <w:jc w:val="left"/>
            </w:pPr>
            <w:r>
              <w:t>Fertigen Sie eine Tabelle an in der in sieben Zeilen alle Messpunkte und geeignete Werkzeuge als Prü</w:t>
            </w:r>
            <w:r>
              <w:t>f</w:t>
            </w:r>
            <w:r>
              <w:t>mittel aufgeführt werden</w:t>
            </w:r>
            <w:r w:rsidRPr="004B63F8">
              <w: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692E2F">
            <w:pPr>
              <w:pStyle w:val="Textkrper"/>
              <w:jc w:val="center"/>
            </w:pPr>
            <w:r>
              <w:t>10</w:t>
            </w:r>
            <w:r w:rsidR="00414576">
              <w:t xml:space="preserve"> min</w:t>
            </w:r>
          </w:p>
        </w:tc>
        <w:tc>
          <w:tcPr>
            <w:tcW w:w="4961" w:type="dxa"/>
            <w:shd w:val="clear" w:color="auto" w:fill="auto"/>
            <w:vAlign w:val="center"/>
          </w:tcPr>
          <w:p w:rsidR="006E7DD5" w:rsidRPr="002C475D" w:rsidRDefault="006E7DD5" w:rsidP="000E3646">
            <w:pPr>
              <w:pStyle w:val="Textkrper"/>
              <w:jc w:val="left"/>
            </w:pPr>
            <w:r>
              <w:t>Nennen Sie geometrische Größen die an einer G</w:t>
            </w:r>
            <w:r>
              <w:t>e</w:t>
            </w:r>
            <w:r>
              <w:t>triebewelle aus ihrer Sicht wichtig sein können. Schreiben Sie diese in eine Aufzählung.</w:t>
            </w:r>
          </w:p>
        </w:tc>
      </w:tr>
      <w:tr w:rsidR="006E7DD5" w:rsidRPr="00DE4890" w:rsidTr="00AE7CC1">
        <w:trPr>
          <w:trHeight w:val="247"/>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738BDE4B" wp14:editId="57DBD702">
                  <wp:extent cx="318770" cy="318770"/>
                  <wp:effectExtent l="0" t="0" r="0" b="0"/>
                  <wp:docPr id="118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692E2F">
            <w:pPr>
              <w:pStyle w:val="Textkrper"/>
              <w:jc w:val="center"/>
            </w:pPr>
          </w:p>
        </w:tc>
        <w:tc>
          <w:tcPr>
            <w:tcW w:w="4961" w:type="dxa"/>
            <w:shd w:val="clear" w:color="auto" w:fill="auto"/>
          </w:tcPr>
          <w:p w:rsidR="006E7DD5" w:rsidRPr="001969DE" w:rsidRDefault="006E7DD5" w:rsidP="000E3646">
            <w:pPr>
              <w:pStyle w:val="Textkrper"/>
              <w:jc w:val="left"/>
            </w:pPr>
            <w:r w:rsidRPr="001969DE">
              <w:t>Offene Fragen können im Plenum geklärt werden.</w:t>
            </w:r>
          </w:p>
        </w:tc>
      </w:tr>
    </w:tbl>
    <w:p w:rsidR="006E7DD5" w:rsidRDefault="006E7DD5" w:rsidP="006E7DD5">
      <w:pPr>
        <w:pStyle w:val="Textkrper"/>
      </w:pPr>
    </w:p>
    <w:p w:rsidR="006E7DD5" w:rsidRDefault="006E7DD5" w:rsidP="006E7DD5">
      <w:pPr>
        <w:pStyle w:val="Textkrper"/>
      </w:pPr>
      <w:r>
        <w:rPr>
          <w:noProof/>
          <w:sz w:val="24"/>
        </w:rPr>
        <w:lastRenderedPageBreak/>
        <w:drawing>
          <wp:anchor distT="0" distB="0" distL="114300" distR="114300" simplePos="0" relativeHeight="251755520" behindDoc="0" locked="0" layoutInCell="0" allowOverlap="1" wp14:anchorId="06EFB924" wp14:editId="359E4EE7">
            <wp:simplePos x="0" y="0"/>
            <wp:positionH relativeFrom="rightMargin">
              <wp:posOffset>167005</wp:posOffset>
            </wp:positionH>
            <wp:positionV relativeFrom="paragraph">
              <wp:posOffset>303530</wp:posOffset>
            </wp:positionV>
            <wp:extent cx="323850" cy="323850"/>
            <wp:effectExtent l="0" t="0" r="0" b="0"/>
            <wp:wrapNone/>
            <wp:docPr id="1186"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545CFEF" wp14:editId="3246B966">
            <wp:extent cx="4679950" cy="3954640"/>
            <wp:effectExtent l="0" t="0" r="6350" b="825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679950" cy="3954640"/>
                    </a:xfrm>
                    <a:prstGeom prst="rect">
                      <a:avLst/>
                    </a:prstGeom>
                  </pic:spPr>
                </pic:pic>
              </a:graphicData>
            </a:graphic>
          </wp:inline>
        </w:drawing>
      </w:r>
    </w:p>
    <w:p w:rsidR="0078556C" w:rsidRPr="000E3646" w:rsidRDefault="0078556C" w:rsidP="0078556C">
      <w:pPr>
        <w:pStyle w:val="Marginaliegrau"/>
        <w:framePr w:wrap="around" w:x="8859" w:y="-1978"/>
      </w:pPr>
      <w:r>
        <w:t>Quelle: Industrielle Fert</w:t>
      </w:r>
      <w:r>
        <w:t>i</w:t>
      </w:r>
      <w:r>
        <w:t>gung – Fertigungsverfa</w:t>
      </w:r>
      <w:r>
        <w:t>h</w:t>
      </w:r>
      <w:r>
        <w:t>ren, Mess- und Prüftec</w:t>
      </w:r>
      <w:r>
        <w:t>h</w:t>
      </w:r>
      <w:r>
        <w:t>nik, 6. Aufl., Verlag E</w:t>
      </w:r>
      <w:r>
        <w:t>u</w:t>
      </w:r>
      <w:r>
        <w:t>ropa-Lehrmittel, S. 594.</w:t>
      </w:r>
    </w:p>
    <w:p w:rsidR="006E7DD5" w:rsidRDefault="006E7DD5" w:rsidP="006E7DD5">
      <w:pPr>
        <w:pStyle w:val="Textkrper"/>
      </w:pPr>
      <w:r>
        <w:t>Bild 2: Konstruktionszeichnung einer Getriebewelle (Maße in mm)</w:t>
      </w:r>
    </w:p>
    <w:p w:rsidR="006E7DD5" w:rsidRDefault="006E7DD5" w:rsidP="006E7DD5">
      <w:pPr>
        <w:pStyle w:val="Textkrper"/>
      </w:pPr>
    </w:p>
    <w:p w:rsidR="006E7DD5" w:rsidRDefault="006E7DD5" w:rsidP="006E7DD5">
      <w:pPr>
        <w:pStyle w:val="Textkrper"/>
      </w:pPr>
    </w:p>
    <w:p w:rsidR="006E7DD5" w:rsidRDefault="006E7DD5" w:rsidP="006E7DD5">
      <w:pPr>
        <w:spacing w:line="240" w:lineRule="exact"/>
        <w:rPr>
          <w:sz w:val="16"/>
          <w:lang w:eastAsia="de-DE"/>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C2E6F" w:rsidRDefault="00AC2E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Grundlagen der Messtechnik</w:t>
            </w:r>
            <w:r w:rsidR="001F6499">
              <w:t xml:space="preserve"> II</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B36E3" w:rsidRDefault="009979EA" w:rsidP="00AE7CC1">
            <w:pPr>
              <w:pStyle w:val="TabelleKopfmitte"/>
            </w:pPr>
            <w:r>
              <w:t>FZT</w:t>
            </w:r>
          </w:p>
          <w:p w:rsidR="006E7DD5" w:rsidRPr="00B51DE9" w:rsidRDefault="008B36E3" w:rsidP="00AE7CC1">
            <w:pPr>
              <w:pStyle w:val="TabelleKopfmitte"/>
              <w:rPr>
                <w:rFonts w:eastAsia="Calibri"/>
              </w:rPr>
            </w:pPr>
            <w:r>
              <w:t>02.02.02.01</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Technische Systeme und Teilsysteme kennen und analysieren und bewerten.</w:t>
            </w:r>
          </w:p>
          <w:p w:rsidR="006E7DD5" w:rsidRDefault="006E7DD5" w:rsidP="00AE7CC1">
            <w:pPr>
              <w:pStyle w:val="Kopf8ptafz"/>
            </w:pPr>
            <w:r>
              <w:t>Werkzeuge, Geräte und Verfahren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AE7CC1">
            <w:pPr>
              <w:pStyle w:val="Kopf8ptafz"/>
            </w:pPr>
            <w:r w:rsidRPr="00D43F36">
              <w:t xml:space="preserve">Ich kann </w:t>
            </w:r>
            <w:r>
              <w:t>die Entwicklung der Längenmesstechnik erläutern</w:t>
            </w:r>
            <w:r w:rsidRPr="00D43F36">
              <w:t>.</w:t>
            </w:r>
          </w:p>
          <w:p w:rsidR="006E7DD5" w:rsidRDefault="006E7DD5" w:rsidP="00AE7CC1">
            <w:pPr>
              <w:pStyle w:val="Kopf8ptafz"/>
            </w:pPr>
            <w:r>
              <w:t>Ich kann anzeigende Messgeräte und Maßverkörperungen benutzen.</w:t>
            </w:r>
          </w:p>
          <w:p w:rsidR="006E7DD5" w:rsidRDefault="006E7DD5" w:rsidP="00AE7CC1">
            <w:pPr>
              <w:pStyle w:val="Kopf8ptafz"/>
            </w:pPr>
            <w:r>
              <w:t>Ich kann Informationen lesen und mit eigenen Worten formuli</w:t>
            </w:r>
            <w:r>
              <w:t>e</w:t>
            </w:r>
            <w:r>
              <w:t>ren.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einfache Längengrößen nennen.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6E7DD5" w:rsidP="00AE7CC1">
            <w:pPr>
              <w:pStyle w:val="Kopf8ptafz"/>
              <w:numPr>
                <w:ilvl w:val="0"/>
                <w:numId w:val="0"/>
              </w:numPr>
              <w:ind w:left="227"/>
            </w:pP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numPr>
                <w:ilvl w:val="0"/>
                <w:numId w:val="0"/>
              </w:numPr>
              <w:ind w:left="227"/>
            </w:pPr>
          </w:p>
        </w:tc>
      </w:tr>
    </w:tbl>
    <w:p w:rsidR="00CF664A" w:rsidRDefault="006E7DD5" w:rsidP="006E7DD5">
      <w:pPr>
        <w:pStyle w:val="berschrift1"/>
        <w:spacing w:before="120" w:after="120"/>
      </w:pPr>
      <w:r>
        <w:t>Die Maßverkörperung</w:t>
      </w:r>
    </w:p>
    <w:p w:rsidR="00795796" w:rsidRPr="000E3646" w:rsidRDefault="006E3E2C" w:rsidP="00795796">
      <w:pPr>
        <w:pStyle w:val="Marginaliegrau"/>
        <w:framePr w:wrap="around" w:x="8644" w:y="581"/>
      </w:pPr>
      <w:r w:rsidRPr="00ED4244">
        <w:t xml:space="preserve">Quelle: Determination </w:t>
      </w:r>
      <w:proofErr w:type="spellStart"/>
      <w:r w:rsidRPr="00ED4244">
        <w:t>of</w:t>
      </w:r>
      <w:proofErr w:type="spellEnd"/>
      <w:r w:rsidRPr="00ED4244">
        <w:t xml:space="preserve"> </w:t>
      </w:r>
      <w:proofErr w:type="spellStart"/>
      <w:r w:rsidRPr="00ED4244">
        <w:t>the</w:t>
      </w:r>
      <w:proofErr w:type="spellEnd"/>
      <w:r w:rsidRPr="00ED4244">
        <w:t xml:space="preserve"> </w:t>
      </w:r>
      <w:proofErr w:type="spellStart"/>
      <w:r w:rsidRPr="00ED4244">
        <w:t>rute</w:t>
      </w:r>
      <w:proofErr w:type="spellEnd"/>
      <w:r w:rsidRPr="00ED4244">
        <w:t xml:space="preserve"> </w:t>
      </w:r>
      <w:proofErr w:type="spellStart"/>
      <w:r w:rsidRPr="00ED4244">
        <w:t>and</w:t>
      </w:r>
      <w:proofErr w:type="spellEnd"/>
      <w:r w:rsidRPr="00ED4244">
        <w:t xml:space="preserve"> </w:t>
      </w:r>
      <w:proofErr w:type="spellStart"/>
      <w:r w:rsidRPr="00ED4244">
        <w:t>the</w:t>
      </w:r>
      <w:proofErr w:type="spellEnd"/>
      <w:r w:rsidRPr="00ED4244">
        <w:t xml:space="preserve"> </w:t>
      </w:r>
      <w:proofErr w:type="spellStart"/>
      <w:r w:rsidRPr="00ED4244">
        <w:t>feet</w:t>
      </w:r>
      <w:proofErr w:type="spellEnd"/>
      <w:r w:rsidRPr="00ED4244">
        <w:t xml:space="preserve"> in Frankfurt, aus: </w:t>
      </w:r>
      <w:proofErr w:type="spellStart"/>
      <w:r w:rsidRPr="00ED4244">
        <w:t>Geome</w:t>
      </w:r>
      <w:r w:rsidRPr="00ED4244">
        <w:t>t</w:t>
      </w:r>
      <w:r w:rsidRPr="00ED4244">
        <w:t>rei</w:t>
      </w:r>
      <w:proofErr w:type="spellEnd"/>
      <w:r w:rsidRPr="00ED4244">
        <w:t xml:space="preserve">. </w:t>
      </w:r>
      <w:r w:rsidRPr="006E3E2C">
        <w:t>Von künstlichem Feldmessen und abs</w:t>
      </w:r>
      <w:r w:rsidRPr="006E3E2C">
        <w:t>e</w:t>
      </w:r>
      <w:r w:rsidRPr="006E3E2C">
        <w:t xml:space="preserve">hen, Jakob </w:t>
      </w:r>
      <w:proofErr w:type="spellStart"/>
      <w:r w:rsidRPr="006E3E2C">
        <w:t>Köbel</w:t>
      </w:r>
      <w:proofErr w:type="spellEnd"/>
      <w:r w:rsidRPr="006E3E2C">
        <w:t xml:space="preserve"> (1460 - 1533), zitiert nach Wik</w:t>
      </w:r>
      <w:r w:rsidRPr="006E3E2C">
        <w:t>i</w:t>
      </w:r>
      <w:r w:rsidRPr="006E3E2C">
        <w:t xml:space="preserve">media </w:t>
      </w:r>
      <w:proofErr w:type="spellStart"/>
      <w:r w:rsidRPr="006E3E2C">
        <w:t>Commons</w:t>
      </w:r>
      <w:proofErr w:type="spellEnd"/>
      <w:r w:rsidRPr="006E3E2C">
        <w:t>, hoc</w:t>
      </w:r>
      <w:r w:rsidRPr="006E3E2C">
        <w:t>h</w:t>
      </w:r>
      <w:r w:rsidRPr="006E3E2C">
        <w:t xml:space="preserve">geladen von </w:t>
      </w:r>
      <w:proofErr w:type="spellStart"/>
      <w:r w:rsidRPr="006E3E2C">
        <w:t>Danmich</w:t>
      </w:r>
      <w:r w:rsidRPr="006E3E2C">
        <w:t>a</w:t>
      </w:r>
      <w:r w:rsidRPr="006E3E2C">
        <w:t>elo</w:t>
      </w:r>
      <w:proofErr w:type="spellEnd"/>
      <w:r w:rsidRPr="006E3E2C">
        <w:t xml:space="preserve"> [Public </w:t>
      </w:r>
      <w:proofErr w:type="spellStart"/>
      <w:r w:rsidRPr="006E3E2C">
        <w:t>domain</w:t>
      </w:r>
      <w:proofErr w:type="spellEnd"/>
      <w:r w:rsidRPr="006E3E2C">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4141"/>
      </w:tblGrid>
      <w:tr w:rsidR="00795796" w:rsidTr="00FE61A0">
        <w:tc>
          <w:tcPr>
            <w:tcW w:w="3369" w:type="dxa"/>
          </w:tcPr>
          <w:p w:rsidR="00795796" w:rsidRDefault="00795796" w:rsidP="00795796">
            <w:pPr>
              <w:pStyle w:val="Textkrper"/>
            </w:pPr>
            <w:r>
              <w:rPr>
                <w:noProof/>
                <w:sz w:val="24"/>
              </w:rPr>
              <w:drawing>
                <wp:anchor distT="0" distB="0" distL="114300" distR="114300" simplePos="0" relativeHeight="251761664" behindDoc="0" locked="0" layoutInCell="0" allowOverlap="1" wp14:anchorId="4EC5E255" wp14:editId="1888C4A7">
                  <wp:simplePos x="0" y="0"/>
                  <wp:positionH relativeFrom="rightMargin">
                    <wp:posOffset>74930</wp:posOffset>
                  </wp:positionH>
                  <wp:positionV relativeFrom="paragraph">
                    <wp:posOffset>9525</wp:posOffset>
                  </wp:positionV>
                  <wp:extent cx="323850" cy="323850"/>
                  <wp:effectExtent l="0" t="0" r="0" b="0"/>
                  <wp:wrapNone/>
                  <wp:docPr id="118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1ECF21D" wp14:editId="0A112C43">
                  <wp:extent cx="1958196" cy="1509248"/>
                  <wp:effectExtent l="0" t="0" r="4445" b="0"/>
                  <wp:docPr id="1270" name="Grafik 1270" descr="J:\3-33\Allgemein\_BFPE\Lernmaterialien 2016\BK Fahrzeugtechnik\Bilder\Determination_of_the_rute_and_the_feet_in_Frankfu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3-33\Allgemein\_BFPE\Lernmaterialien 2016\BK Fahrzeugtechnik\Bilder\Determination_of_the_rute_and_the_feet_in_Frankfurt.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58196" cy="1509248"/>
                          </a:xfrm>
                          <a:prstGeom prst="rect">
                            <a:avLst/>
                          </a:prstGeom>
                          <a:noFill/>
                          <a:ln>
                            <a:noFill/>
                          </a:ln>
                        </pic:spPr>
                      </pic:pic>
                    </a:graphicData>
                  </a:graphic>
                </wp:inline>
              </w:drawing>
            </w:r>
          </w:p>
        </w:tc>
        <w:tc>
          <w:tcPr>
            <w:tcW w:w="4141" w:type="dxa"/>
          </w:tcPr>
          <w:p w:rsidR="00795796" w:rsidRDefault="00795796" w:rsidP="00795796">
            <w:pPr>
              <w:pStyle w:val="Textkrper"/>
            </w:pPr>
            <w:r>
              <w:t>Seit frühester Zeit werden Maßverkörperu</w:t>
            </w:r>
            <w:r>
              <w:t>n</w:t>
            </w:r>
            <w:r>
              <w:t>gen für die Längendefinition verwendet.</w:t>
            </w:r>
          </w:p>
          <w:p w:rsidR="00795796" w:rsidRDefault="00795796" w:rsidP="00795796">
            <w:pPr>
              <w:pStyle w:val="Textkrper"/>
            </w:pPr>
            <w:r>
              <w:t>In der Bezeichnung mancher Größen e</w:t>
            </w:r>
            <w:r>
              <w:t>r</w:t>
            </w:r>
            <w:r>
              <w:t>kennt man den Ursprung der Längendefin</w:t>
            </w:r>
            <w:r>
              <w:t>i</w:t>
            </w:r>
            <w:r>
              <w:t>tion:</w:t>
            </w:r>
          </w:p>
          <w:p w:rsidR="00795796" w:rsidRDefault="00795796" w:rsidP="00795796">
            <w:pPr>
              <w:pStyle w:val="Textkrper"/>
            </w:pPr>
            <w:r>
              <w:t>Fuß, Elle, Tragwerk und Morgen.</w:t>
            </w:r>
          </w:p>
          <w:p w:rsidR="00795796" w:rsidRPr="006E3E2C" w:rsidRDefault="006E3E2C" w:rsidP="00795796">
            <w:pPr>
              <w:pStyle w:val="Textkrper"/>
            </w:pPr>
            <w:r w:rsidRPr="006E3E2C">
              <w:t>Bild 1 zeigt di</w:t>
            </w:r>
            <w:r>
              <w:t>e ursprüngliche Festlegung der N</w:t>
            </w:r>
            <w:r w:rsidRPr="006E3E2C">
              <w:t>orm-Länge eines Fußes in der frühen Neuzeit.</w:t>
            </w:r>
          </w:p>
        </w:tc>
      </w:tr>
      <w:tr w:rsidR="00795796" w:rsidTr="00FE61A0">
        <w:tc>
          <w:tcPr>
            <w:tcW w:w="3369" w:type="dxa"/>
          </w:tcPr>
          <w:p w:rsidR="00795796" w:rsidRDefault="00795796" w:rsidP="00795796">
            <w:pPr>
              <w:pStyle w:val="Textkrper"/>
            </w:pPr>
            <w:r>
              <w:t>Bild 1: Maßverkörperung Fuß</w:t>
            </w:r>
          </w:p>
          <w:p w:rsidR="00FE61A0" w:rsidRDefault="00FE61A0" w:rsidP="00795796">
            <w:pPr>
              <w:pStyle w:val="Textkrper"/>
            </w:pPr>
          </w:p>
        </w:tc>
        <w:tc>
          <w:tcPr>
            <w:tcW w:w="4141" w:type="dxa"/>
          </w:tcPr>
          <w:p w:rsidR="00795796" w:rsidRDefault="00795796" w:rsidP="00795796">
            <w:pPr>
              <w:pStyle w:val="Textkrper"/>
            </w:pPr>
          </w:p>
        </w:tc>
      </w:tr>
    </w:tbl>
    <w:p w:rsidR="00795796" w:rsidRPr="000E3646" w:rsidRDefault="00795796" w:rsidP="00795796">
      <w:pPr>
        <w:pStyle w:val="Marginaliegrau"/>
        <w:framePr w:wrap="around" w:x="8677" w:y="1123"/>
      </w:pPr>
      <w:r>
        <w:t>Quelle: Industrielle Fert</w:t>
      </w:r>
      <w:r>
        <w:t>i</w:t>
      </w:r>
      <w:r>
        <w:t>gung – Fertigungsverfa</w:t>
      </w:r>
      <w:r>
        <w:t>h</w:t>
      </w:r>
      <w:r>
        <w:t>ren, Mess- und Prüftec</w:t>
      </w:r>
      <w:r>
        <w:t>h</w:t>
      </w:r>
      <w:r>
        <w:t>nik, 6. Aufl., Verlag E</w:t>
      </w:r>
      <w:r>
        <w:t>u</w:t>
      </w:r>
      <w:r>
        <w:t>ropa-Lehrmittel, S. 594.</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4141"/>
      </w:tblGrid>
      <w:tr w:rsidR="00795796" w:rsidTr="00FE61A0">
        <w:tc>
          <w:tcPr>
            <w:tcW w:w="3369" w:type="dxa"/>
          </w:tcPr>
          <w:p w:rsidR="00795796" w:rsidRDefault="00795796" w:rsidP="00795796">
            <w:pPr>
              <w:pStyle w:val="Textkrper"/>
            </w:pPr>
            <w:r>
              <w:rPr>
                <w:noProof/>
              </w:rPr>
              <w:drawing>
                <wp:inline distT="0" distB="0" distL="0" distR="0" wp14:anchorId="7A98FB87" wp14:editId="59F67017">
                  <wp:extent cx="1907930" cy="1345223"/>
                  <wp:effectExtent l="0" t="0" r="0" b="7620"/>
                  <wp:docPr id="1267" name="Grafik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9">
                            <a:extLst>
                              <a:ext uri="{28A0092B-C50C-407E-A947-70E740481C1C}">
                                <a14:useLocalDpi xmlns:a14="http://schemas.microsoft.com/office/drawing/2010/main" val="0"/>
                              </a:ext>
                            </a:extLst>
                          </a:blip>
                          <a:srcRect b="13802"/>
                          <a:stretch/>
                        </pic:blipFill>
                        <pic:spPr bwMode="auto">
                          <a:xfrm>
                            <a:off x="0" y="0"/>
                            <a:ext cx="1908175" cy="13453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41" w:type="dxa"/>
          </w:tcPr>
          <w:p w:rsidR="00795796" w:rsidRDefault="00795796" w:rsidP="00795796">
            <w:pPr>
              <w:pStyle w:val="Textkrper"/>
            </w:pPr>
            <w:r>
              <w:t>Im Jahr 1790 definierte man</w:t>
            </w:r>
            <w:r w:rsidR="00941A4F">
              <w:t xml:space="preserve"> die Länge a</w:t>
            </w:r>
            <w:r w:rsidR="00941A4F">
              <w:t>n</w:t>
            </w:r>
            <w:r w:rsidR="00941A4F">
              <w:t>hand eines geograf</w:t>
            </w:r>
            <w:r>
              <w:t>ischen Abstandes. Die Entfernung von Dünkirchen</w:t>
            </w:r>
            <w:r w:rsidR="00941A4F">
              <w:t xml:space="preserve"> nach Barcelona wurde auf 1000 km</w:t>
            </w:r>
            <w:r>
              <w:t xml:space="preserve"> festgelegt. Im Jahr 1799 wurde das erste Urmeter aus Platin ang</w:t>
            </w:r>
            <w:r>
              <w:t>e</w:t>
            </w:r>
            <w:r>
              <w:t>fertigt. Ein Stab mit 1 m Länge.</w:t>
            </w:r>
          </w:p>
          <w:p w:rsidR="00795796" w:rsidRDefault="00795796" w:rsidP="00795796">
            <w:pPr>
              <w:pStyle w:val="Textkrper"/>
            </w:pPr>
            <w:r>
              <w:t>Im Jahr 1875 wurde als 1 m der 40.000.000 Teil des durch Paris laufenden Erdumfa</w:t>
            </w:r>
            <w:r>
              <w:t>n</w:t>
            </w:r>
            <w:r>
              <w:t>ges in Form der Länge des Urmeters fes</w:t>
            </w:r>
            <w:r>
              <w:t>t</w:t>
            </w:r>
            <w:r>
              <w:t>gelegt.</w:t>
            </w:r>
          </w:p>
        </w:tc>
      </w:tr>
      <w:tr w:rsidR="00795796" w:rsidTr="00FE61A0">
        <w:tc>
          <w:tcPr>
            <w:tcW w:w="3369" w:type="dxa"/>
          </w:tcPr>
          <w:p w:rsidR="00795796" w:rsidRDefault="00795796" w:rsidP="00795796">
            <w:pPr>
              <w:pStyle w:val="Textkrper"/>
            </w:pPr>
            <w:r>
              <w:t>Bild 2: Urmeter</w:t>
            </w:r>
          </w:p>
        </w:tc>
        <w:tc>
          <w:tcPr>
            <w:tcW w:w="4141" w:type="dxa"/>
          </w:tcPr>
          <w:p w:rsidR="00795796" w:rsidRDefault="00795796" w:rsidP="00795796">
            <w:pPr>
              <w:pStyle w:val="Textkrper"/>
            </w:pPr>
          </w:p>
        </w:tc>
      </w:tr>
    </w:tbl>
    <w:p w:rsidR="006E7DD5" w:rsidRDefault="006E7DD5" w:rsidP="00AE1F26">
      <w:pPr>
        <w:pStyle w:val="Abstandszeile"/>
      </w:pPr>
    </w:p>
    <w:p w:rsidR="006E7DD5" w:rsidRDefault="006E7DD5" w:rsidP="00AE1F26">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rsidRPr="004E6253">
              <w:rPr>
                <w:noProof/>
                <w:sz w:val="24"/>
              </w:rPr>
              <w:drawing>
                <wp:anchor distT="0" distB="0" distL="114300" distR="114300" simplePos="0" relativeHeight="251763712" behindDoc="0" locked="0" layoutInCell="0" allowOverlap="1" wp14:anchorId="489E0700" wp14:editId="717F6609">
                  <wp:simplePos x="0" y="0"/>
                  <wp:positionH relativeFrom="rightMargin">
                    <wp:posOffset>183515</wp:posOffset>
                  </wp:positionH>
                  <wp:positionV relativeFrom="paragraph">
                    <wp:posOffset>2386330</wp:posOffset>
                  </wp:positionV>
                  <wp:extent cx="323850" cy="323850"/>
                  <wp:effectExtent l="0" t="0" r="0" b="0"/>
                  <wp:wrapNone/>
                  <wp:docPr id="119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F664A" w:rsidRPr="002C0F3D">
              <w:rPr>
                <w:noProof/>
              </w:rPr>
              <w:drawing>
                <wp:anchor distT="0" distB="0" distL="114300" distR="114300" simplePos="0" relativeHeight="251760640" behindDoc="0" locked="0" layoutInCell="0" allowOverlap="1" wp14:anchorId="3F7A5BB5" wp14:editId="541D12EF">
                  <wp:simplePos x="0" y="0"/>
                  <wp:positionH relativeFrom="rightMargin">
                    <wp:posOffset>887730</wp:posOffset>
                  </wp:positionH>
                  <wp:positionV relativeFrom="paragraph">
                    <wp:posOffset>13335</wp:posOffset>
                  </wp:positionV>
                  <wp:extent cx="348615" cy="320040"/>
                  <wp:effectExtent l="0" t="0" r="0" b="3810"/>
                  <wp:wrapNone/>
                  <wp:docPr id="11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7F58EA" w:rsidRPr="002C0F3D">
              <w:rPr>
                <w:noProof/>
              </w:rPr>
              <w:drawing>
                <wp:anchor distT="0" distB="0" distL="114300" distR="114300" simplePos="0" relativeHeight="251759616" behindDoc="0" locked="0" layoutInCell="0" allowOverlap="1" wp14:anchorId="7A6C2F0A" wp14:editId="23559922">
                  <wp:simplePos x="0" y="0"/>
                  <wp:positionH relativeFrom="rightMargin">
                    <wp:posOffset>535940</wp:posOffset>
                  </wp:positionH>
                  <wp:positionV relativeFrom="paragraph">
                    <wp:posOffset>8255</wp:posOffset>
                  </wp:positionV>
                  <wp:extent cx="349885" cy="320675"/>
                  <wp:effectExtent l="0" t="0" r="0" b="3175"/>
                  <wp:wrapNone/>
                  <wp:docPr id="119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58EA">
              <w:rPr>
                <w:noProof/>
                <w:sz w:val="24"/>
              </w:rPr>
              <w:drawing>
                <wp:anchor distT="0" distB="0" distL="114300" distR="114300" simplePos="0" relativeHeight="251758592" behindDoc="0" locked="0" layoutInCell="0" allowOverlap="1" wp14:anchorId="25E062A1" wp14:editId="2C347396">
                  <wp:simplePos x="0" y="0"/>
                  <wp:positionH relativeFrom="rightMargin">
                    <wp:posOffset>182245</wp:posOffset>
                  </wp:positionH>
                  <wp:positionV relativeFrom="paragraph">
                    <wp:posOffset>13335</wp:posOffset>
                  </wp:positionV>
                  <wp:extent cx="345440" cy="323850"/>
                  <wp:effectExtent l="0" t="0" r="0" b="0"/>
                  <wp:wrapNone/>
                  <wp:docPr id="119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6E7DD5" w:rsidRPr="00DE4890" w:rsidRDefault="006E7DD5" w:rsidP="00F12BCA">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210"/>
        </w:trPr>
        <w:tc>
          <w:tcPr>
            <w:tcW w:w="1470" w:type="dxa"/>
            <w:vMerge w:val="restart"/>
            <w:tcBorders>
              <w:top w:val="nil"/>
            </w:tcBorders>
            <w:shd w:val="clear" w:color="auto" w:fill="auto"/>
            <w:vAlign w:val="center"/>
          </w:tcPr>
          <w:p w:rsidR="006E7DD5" w:rsidRPr="00F0156F" w:rsidRDefault="006E7DD5" w:rsidP="00AE7CC1">
            <w:pPr>
              <w:pStyle w:val="Textkrpermitte"/>
            </w:pPr>
            <w:r w:rsidRPr="00FC0F56">
              <w:rPr>
                <w:noProof/>
              </w:rPr>
              <w:drawing>
                <wp:inline distT="0" distB="0" distL="0" distR="0" wp14:anchorId="734304B3" wp14:editId="6D18449B">
                  <wp:extent cx="302701" cy="324000"/>
                  <wp:effectExtent l="0" t="0" r="2540" b="0"/>
                  <wp:docPr id="119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6E7DD5" w:rsidRPr="00DE4890" w:rsidRDefault="006E7DD5" w:rsidP="00F12BCA">
            <w:pPr>
              <w:pStyle w:val="Textkrper"/>
              <w:jc w:val="center"/>
            </w:pPr>
            <w:r>
              <w:t>5</w:t>
            </w:r>
            <w:r w:rsidR="00414576">
              <w:t xml:space="preserve"> min</w:t>
            </w:r>
          </w:p>
        </w:tc>
        <w:tc>
          <w:tcPr>
            <w:tcW w:w="4961" w:type="dxa"/>
            <w:tcBorders>
              <w:top w:val="nil"/>
            </w:tcBorders>
            <w:shd w:val="clear" w:color="auto" w:fill="auto"/>
            <w:vAlign w:val="center"/>
          </w:tcPr>
          <w:p w:rsidR="006E7DD5" w:rsidRPr="00DE4890" w:rsidRDefault="006E7DD5" w:rsidP="00AE7CC1">
            <w:pPr>
              <w:pStyle w:val="Textkrper"/>
              <w:jc w:val="left"/>
              <w:rPr>
                <w:noProof/>
              </w:rPr>
            </w:pPr>
            <w:r>
              <w:rPr>
                <w:noProof/>
              </w:rPr>
              <w:t>Lesen Sie die obigen Texte und betrachten Sie die Bilder. Welche Vorteile hat die Maßfestlegung anhand menschlicher Abmessungen.</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F12BCA">
            <w:pPr>
              <w:pStyle w:val="Textkrper"/>
              <w:jc w:val="center"/>
            </w:pPr>
            <w:r>
              <w:t>5</w:t>
            </w:r>
            <w:r w:rsidR="00414576">
              <w:t xml:space="preserve"> min</w:t>
            </w:r>
          </w:p>
        </w:tc>
        <w:tc>
          <w:tcPr>
            <w:tcW w:w="4961" w:type="dxa"/>
            <w:shd w:val="clear" w:color="auto" w:fill="auto"/>
            <w:vAlign w:val="center"/>
          </w:tcPr>
          <w:p w:rsidR="006E7DD5" w:rsidRPr="00DE4890" w:rsidRDefault="006E7DD5" w:rsidP="005E1794">
            <w:pPr>
              <w:pStyle w:val="Textkrper"/>
              <w:jc w:val="left"/>
              <w:rPr>
                <w:noProof/>
              </w:rPr>
            </w:pPr>
            <w:r>
              <w:rPr>
                <w:noProof/>
              </w:rPr>
              <w:t xml:space="preserve">Stellen Sie in einer kleinen Tabelle alle </w:t>
            </w:r>
            <w:r w:rsidR="005E1794">
              <w:rPr>
                <w:noProof/>
              </w:rPr>
              <w:t>I</w:t>
            </w:r>
            <w:r>
              <w:rPr>
                <w:noProof/>
              </w:rPr>
              <w:t>hnen bekannten Maßfestlegungen zusammen.</w:t>
            </w:r>
          </w:p>
        </w:tc>
      </w:tr>
      <w:tr w:rsidR="006E7DD5" w:rsidRPr="00DE4890" w:rsidTr="00AE7CC1">
        <w:trPr>
          <w:trHeight w:val="248"/>
        </w:trPr>
        <w:tc>
          <w:tcPr>
            <w:tcW w:w="1470" w:type="dxa"/>
            <w:vMerge w:val="restart"/>
            <w:shd w:val="clear" w:color="auto" w:fill="auto"/>
            <w:vAlign w:val="center"/>
          </w:tcPr>
          <w:p w:rsidR="006E7DD5" w:rsidRPr="00FC0F56" w:rsidRDefault="006E7DD5" w:rsidP="00AE7CC1">
            <w:pPr>
              <w:pStyle w:val="Textkrpermitte"/>
              <w:rPr>
                <w:noProof/>
              </w:rPr>
            </w:pPr>
            <w:r w:rsidRPr="00F0156F">
              <w:rPr>
                <w:noProof/>
              </w:rPr>
              <w:drawing>
                <wp:inline distT="0" distB="0" distL="0" distR="0" wp14:anchorId="570CD8A1" wp14:editId="22DF8F1A">
                  <wp:extent cx="648335" cy="318770"/>
                  <wp:effectExtent l="0" t="0" r="0" b="0"/>
                  <wp:docPr id="119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F12BCA">
            <w:pPr>
              <w:pStyle w:val="Textkrper"/>
              <w:jc w:val="center"/>
            </w:pPr>
            <w:r>
              <w:t>10</w:t>
            </w:r>
            <w:r w:rsidR="00414576">
              <w:t xml:space="preserve"> min</w:t>
            </w:r>
          </w:p>
        </w:tc>
        <w:tc>
          <w:tcPr>
            <w:tcW w:w="4961" w:type="dxa"/>
            <w:shd w:val="clear" w:color="auto" w:fill="auto"/>
            <w:vAlign w:val="center"/>
          </w:tcPr>
          <w:p w:rsidR="006E7DD5" w:rsidRPr="001969DE" w:rsidRDefault="00CF664A" w:rsidP="00AE7CC1">
            <w:pPr>
              <w:pStyle w:val="Textkrper"/>
              <w:jc w:val="left"/>
            </w:pPr>
            <w:r>
              <w:t>Suchen Sie sich eine</w:t>
            </w:r>
            <w:r w:rsidR="006E7DD5" w:rsidRPr="004B63F8">
              <w:t xml:space="preserve"> Partner</w:t>
            </w:r>
            <w:r>
              <w:t>in oder einen Partner</w:t>
            </w:r>
            <w:r w:rsidR="006E7DD5" w:rsidRPr="004B63F8">
              <w:t xml:space="preserve"> und</w:t>
            </w:r>
            <w:r w:rsidR="006E7DD5">
              <w:t xml:space="preserve"> erarbeiten Sie eine Definition für den Begriff geometrische Messtechnik</w:t>
            </w:r>
            <w:r w:rsidR="006E7DD5" w:rsidRPr="004B63F8">
              <w: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F12BCA">
            <w:pPr>
              <w:pStyle w:val="Textkrper"/>
              <w:jc w:val="center"/>
            </w:pPr>
            <w:r>
              <w:t>15</w:t>
            </w:r>
            <w:r w:rsidR="00414576">
              <w:t xml:space="preserve"> min</w:t>
            </w:r>
          </w:p>
        </w:tc>
        <w:tc>
          <w:tcPr>
            <w:tcW w:w="4961" w:type="dxa"/>
            <w:shd w:val="clear" w:color="auto" w:fill="auto"/>
            <w:vAlign w:val="center"/>
          </w:tcPr>
          <w:p w:rsidR="006E7DD5" w:rsidRDefault="006E7DD5" w:rsidP="00AA2AFD">
            <w:pPr>
              <w:pStyle w:val="Textkrper"/>
              <w:jc w:val="left"/>
            </w:pPr>
            <w:r>
              <w:t>Beschreib</w:t>
            </w:r>
            <w:r w:rsidR="00AA2AFD">
              <w:t>en Sie</w:t>
            </w:r>
            <w:r>
              <w:t xml:space="preserve"> in einem kleinen Text die Längend</w:t>
            </w:r>
            <w:r>
              <w:t>e</w:t>
            </w:r>
            <w:r>
              <w:t>finition durch die Lichtgeschwindigkeit</w:t>
            </w:r>
            <w:r w:rsidRPr="004B63F8">
              <w: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F12BCA">
            <w:pPr>
              <w:pStyle w:val="Textkrper"/>
              <w:jc w:val="center"/>
            </w:pPr>
            <w:r>
              <w:t>10</w:t>
            </w:r>
            <w:r w:rsidR="00414576">
              <w:t xml:space="preserve"> min</w:t>
            </w:r>
          </w:p>
        </w:tc>
        <w:tc>
          <w:tcPr>
            <w:tcW w:w="4961" w:type="dxa"/>
            <w:shd w:val="clear" w:color="auto" w:fill="auto"/>
            <w:vAlign w:val="center"/>
          </w:tcPr>
          <w:p w:rsidR="006E7DD5" w:rsidRPr="002C475D" w:rsidRDefault="00AA2AFD" w:rsidP="00AE7CC1">
            <w:pPr>
              <w:pStyle w:val="Textkrper"/>
              <w:jc w:val="left"/>
            </w:pPr>
            <w:r>
              <w:t>Stellen Sie</w:t>
            </w:r>
            <w:r w:rsidR="006E7DD5">
              <w:t xml:space="preserve"> in einer kleinen Tabelle (vier Zeilen) die Entwicklung der Maßgenauigkeit als Zahlenwert dar.</w:t>
            </w:r>
          </w:p>
        </w:tc>
      </w:tr>
      <w:tr w:rsidR="006E7DD5" w:rsidRPr="00DE4890" w:rsidTr="00AE7CC1">
        <w:trPr>
          <w:trHeight w:val="247"/>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7581A086" wp14:editId="08F82AD8">
                  <wp:extent cx="318770" cy="318770"/>
                  <wp:effectExtent l="0" t="0" r="0" b="0"/>
                  <wp:docPr id="119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F12BCA">
            <w:pPr>
              <w:pStyle w:val="Textkrper"/>
              <w:jc w:val="center"/>
            </w:pPr>
          </w:p>
        </w:tc>
        <w:tc>
          <w:tcPr>
            <w:tcW w:w="4961" w:type="dxa"/>
            <w:shd w:val="clear" w:color="auto" w:fill="auto"/>
          </w:tcPr>
          <w:p w:rsidR="006E7DD5" w:rsidRPr="001969DE" w:rsidRDefault="006E7DD5" w:rsidP="00AE7CC1">
            <w:pPr>
              <w:pStyle w:val="Textkrper"/>
              <w:jc w:val="left"/>
            </w:pPr>
            <w:r w:rsidRPr="001969DE">
              <w:t>Offene Fragen können im Plenum geklärt werden.</w:t>
            </w:r>
          </w:p>
        </w:tc>
      </w:tr>
    </w:tbl>
    <w:p w:rsidR="00C936AB" w:rsidRPr="000E3646" w:rsidRDefault="00C936AB" w:rsidP="00BD01E0">
      <w:pPr>
        <w:pStyle w:val="Marginaliegrau"/>
        <w:framePr w:wrap="around" w:x="8707" w:y="2474"/>
      </w:pPr>
      <w:r>
        <w:lastRenderedPageBreak/>
        <w:t>Quelle: Industrielle Fert</w:t>
      </w:r>
      <w:r>
        <w:t>i</w:t>
      </w:r>
      <w:r>
        <w:t>gung – Fertigungsverfa</w:t>
      </w:r>
      <w:r>
        <w:t>h</w:t>
      </w:r>
      <w:r>
        <w:t>ren, Mess- und Prüftec</w:t>
      </w:r>
      <w:r>
        <w:t>h</w:t>
      </w:r>
      <w:r>
        <w:t>nik, 6. Aufl., Verlag E</w:t>
      </w:r>
      <w:r>
        <w:t>u</w:t>
      </w:r>
      <w:r>
        <w:t>ropa-Lehrmittel, S. 595.</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5"/>
        <w:gridCol w:w="3863"/>
      </w:tblGrid>
      <w:tr w:rsidR="00C936AB" w:rsidTr="00FE61A0">
        <w:trPr>
          <w:trHeight w:val="2627"/>
        </w:trPr>
        <w:tc>
          <w:tcPr>
            <w:tcW w:w="3261" w:type="dxa"/>
          </w:tcPr>
          <w:p w:rsidR="00C936AB" w:rsidRDefault="00C936AB" w:rsidP="00FD7C20">
            <w:pPr>
              <w:pStyle w:val="Textkrper"/>
            </w:pPr>
            <w:r>
              <w:rPr>
                <w:noProof/>
                <w:sz w:val="24"/>
              </w:rPr>
              <w:drawing>
                <wp:anchor distT="0" distB="0" distL="114300" distR="114300" simplePos="0" relativeHeight="251762688" behindDoc="0" locked="0" layoutInCell="0" allowOverlap="1" wp14:anchorId="5DBC83B4" wp14:editId="24156F40">
                  <wp:simplePos x="0" y="0"/>
                  <wp:positionH relativeFrom="rightMargin">
                    <wp:posOffset>138379</wp:posOffset>
                  </wp:positionH>
                  <wp:positionV relativeFrom="paragraph">
                    <wp:posOffset>0</wp:posOffset>
                  </wp:positionV>
                  <wp:extent cx="323850" cy="323850"/>
                  <wp:effectExtent l="0" t="0" r="0" b="0"/>
                  <wp:wrapNone/>
                  <wp:docPr id="120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559C270" wp14:editId="3F853ADF">
                  <wp:extent cx="2158365" cy="2280285"/>
                  <wp:effectExtent l="0" t="0" r="0" b="5715"/>
                  <wp:docPr id="1269" name="Grafik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58365" cy="2280285"/>
                          </a:xfrm>
                          <a:prstGeom prst="rect">
                            <a:avLst/>
                          </a:prstGeom>
                          <a:noFill/>
                        </pic:spPr>
                      </pic:pic>
                    </a:graphicData>
                  </a:graphic>
                </wp:inline>
              </w:drawing>
            </w:r>
          </w:p>
        </w:tc>
        <w:tc>
          <w:tcPr>
            <w:tcW w:w="4138" w:type="dxa"/>
          </w:tcPr>
          <w:p w:rsidR="00C936AB" w:rsidRDefault="00C936AB" w:rsidP="00C936AB">
            <w:r>
              <w:t>Seit 1983 beruht die Definition der Länge auf der Lichtgeschwindigkeit. Die Lich</w:t>
            </w:r>
            <w:r>
              <w:t>t</w:t>
            </w:r>
            <w:r>
              <w:t>geschwindigkeit wird als unveränderliche Naturkonstante betrachtet. Die G</w:t>
            </w:r>
            <w:r>
              <w:t>e</w:t>
            </w:r>
            <w:r>
              <w:t>schwindigkeit des Lichts beträgt 300.000 km/s. Im Alltag wird man Längen sehr selten mit einer Lichtgeschwindigkeit</w:t>
            </w:r>
            <w:r>
              <w:t>s</w:t>
            </w:r>
            <w:r>
              <w:t>messeinrichtung gemessen. Hier werden Maßverkörperung</w:t>
            </w:r>
            <w:r w:rsidR="004152B1">
              <w:t>en</w:t>
            </w:r>
            <w:r>
              <w:t xml:space="preserve"> verwendet.</w:t>
            </w:r>
          </w:p>
          <w:p w:rsidR="00C936AB" w:rsidRDefault="00C936AB" w:rsidP="00C936AB">
            <w:r>
              <w:t>Gängige Maßstäbe sind der Gliede</w:t>
            </w:r>
            <w:r>
              <w:t>r</w:t>
            </w:r>
            <w:r>
              <w:t>maßstab (Meterstab), die Messlatte in der Vermessungstechnik, das Lineal und das Stahlbandmaß zum Aufrollen.</w:t>
            </w:r>
          </w:p>
          <w:p w:rsidR="00C936AB" w:rsidRDefault="00C936AB" w:rsidP="00FE61A0">
            <w:pPr>
              <w:pStyle w:val="Textkrper"/>
            </w:pPr>
          </w:p>
        </w:tc>
      </w:tr>
      <w:tr w:rsidR="00FE61A0" w:rsidTr="00FE61A0">
        <w:trPr>
          <w:trHeight w:val="463"/>
        </w:trPr>
        <w:tc>
          <w:tcPr>
            <w:tcW w:w="3261" w:type="dxa"/>
          </w:tcPr>
          <w:p w:rsidR="00FE61A0" w:rsidRPr="00FE61A0" w:rsidRDefault="00FE61A0" w:rsidP="00FD7C20">
            <w:pPr>
              <w:pStyle w:val="Textkrper"/>
            </w:pPr>
            <w:r>
              <w:t xml:space="preserve"> Bild 3: Lichtgeschwindigkeit</w:t>
            </w:r>
          </w:p>
        </w:tc>
        <w:tc>
          <w:tcPr>
            <w:tcW w:w="4138" w:type="dxa"/>
          </w:tcPr>
          <w:p w:rsidR="00FE61A0" w:rsidRDefault="00FE61A0" w:rsidP="00C936AB"/>
        </w:tc>
      </w:tr>
    </w:tbl>
    <w:p w:rsidR="00C936AB" w:rsidRDefault="00C936AB" w:rsidP="006E7DD5">
      <w:pPr>
        <w:pStyle w:val="Textkrper"/>
      </w:pPr>
    </w:p>
    <w:p w:rsidR="00BD01E0" w:rsidRPr="000E3646" w:rsidRDefault="00BD01E0" w:rsidP="00BD01E0">
      <w:pPr>
        <w:pStyle w:val="Marginaliegrau"/>
        <w:framePr w:wrap="around" w:x="8720" w:y="1387"/>
      </w:pPr>
      <w:r>
        <w:t>Quelle: Industrielle Fert</w:t>
      </w:r>
      <w:r>
        <w:t>i</w:t>
      </w:r>
      <w:r>
        <w:t>gung – Fertigungsverfa</w:t>
      </w:r>
      <w:r>
        <w:t>h</w:t>
      </w:r>
      <w:r>
        <w:t>ren, Mess- und Prüftec</w:t>
      </w:r>
      <w:r>
        <w:t>h</w:t>
      </w:r>
      <w:r>
        <w:t>nik, 6. Aufl., Verlag E</w:t>
      </w:r>
      <w:r>
        <w:t>u</w:t>
      </w:r>
      <w:r>
        <w:t>ropa-Lehrmittel, S. 595.</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5"/>
        <w:gridCol w:w="3863"/>
      </w:tblGrid>
      <w:tr w:rsidR="00C936AB" w:rsidTr="00FE61A0">
        <w:trPr>
          <w:trHeight w:val="2627"/>
        </w:trPr>
        <w:tc>
          <w:tcPr>
            <w:tcW w:w="3261" w:type="dxa"/>
          </w:tcPr>
          <w:p w:rsidR="00C936AB" w:rsidRDefault="00BD01E0" w:rsidP="00FD7C20">
            <w:pPr>
              <w:pStyle w:val="Textkrper"/>
            </w:pPr>
            <w:r>
              <w:rPr>
                <w:noProof/>
              </w:rPr>
              <w:drawing>
                <wp:inline distT="0" distB="0" distL="0" distR="0" wp14:anchorId="6245E391" wp14:editId="2E3820F3">
                  <wp:extent cx="2158365" cy="1664335"/>
                  <wp:effectExtent l="0" t="0" r="0" b="0"/>
                  <wp:docPr id="1271" name="Grafik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8365" cy="1664335"/>
                          </a:xfrm>
                          <a:prstGeom prst="rect">
                            <a:avLst/>
                          </a:prstGeom>
                          <a:noFill/>
                        </pic:spPr>
                      </pic:pic>
                    </a:graphicData>
                  </a:graphic>
                </wp:inline>
              </w:drawing>
            </w:r>
          </w:p>
        </w:tc>
        <w:tc>
          <w:tcPr>
            <w:tcW w:w="4138" w:type="dxa"/>
          </w:tcPr>
          <w:p w:rsidR="00BD01E0" w:rsidRDefault="00BD01E0" w:rsidP="00BD01E0">
            <w:pPr>
              <w:pStyle w:val="Textkrper"/>
            </w:pPr>
            <w:r>
              <w:t>Für den Gebrauch in der Fertigung und in der Werkstatt verwenden wir Maßst</w:t>
            </w:r>
            <w:r>
              <w:t>ä</w:t>
            </w:r>
            <w:r>
              <w:t>be m</w:t>
            </w:r>
            <w:r w:rsidR="004152B1">
              <w:t>it Skalierung, das „Geometrie“-</w:t>
            </w:r>
            <w:r>
              <w:t>Dreieck, den Messschieber und die B</w:t>
            </w:r>
            <w:r>
              <w:t>ü</w:t>
            </w:r>
            <w:r>
              <w:t>gelmessschraube.</w:t>
            </w:r>
          </w:p>
          <w:p w:rsidR="00BD01E0" w:rsidRDefault="00BD01E0" w:rsidP="00BD01E0">
            <w:pPr>
              <w:pStyle w:val="Textkrper"/>
            </w:pPr>
            <w:r>
              <w:t>Für genaue Messungen verwenden die Industriemechaniker Maßstäbe als Para</w:t>
            </w:r>
            <w:r>
              <w:t>l</w:t>
            </w:r>
            <w:r>
              <w:t>lel-Endmaße. An Maschinen finden sich Strichmaße und Werkstattmaßstäbe aus Stahl.</w:t>
            </w:r>
          </w:p>
          <w:p w:rsidR="00C936AB" w:rsidRDefault="00C936AB" w:rsidP="00BD01E0">
            <w:pPr>
              <w:pStyle w:val="Textkrper"/>
            </w:pPr>
          </w:p>
        </w:tc>
      </w:tr>
      <w:tr w:rsidR="00FE61A0" w:rsidTr="00FE61A0">
        <w:trPr>
          <w:trHeight w:val="235"/>
        </w:trPr>
        <w:tc>
          <w:tcPr>
            <w:tcW w:w="3261" w:type="dxa"/>
          </w:tcPr>
          <w:p w:rsidR="00FE61A0" w:rsidRDefault="00FE61A0" w:rsidP="00FD7C20">
            <w:pPr>
              <w:pStyle w:val="Textkrper"/>
            </w:pPr>
          </w:p>
          <w:p w:rsidR="00FE61A0" w:rsidRDefault="00FE61A0" w:rsidP="00FD7C20">
            <w:pPr>
              <w:pStyle w:val="Textkrper"/>
              <w:rPr>
                <w:noProof/>
              </w:rPr>
            </w:pPr>
            <w:r>
              <w:t xml:space="preserve"> Bild 4: Maßverkörperungen</w:t>
            </w:r>
          </w:p>
        </w:tc>
        <w:tc>
          <w:tcPr>
            <w:tcW w:w="4138" w:type="dxa"/>
          </w:tcPr>
          <w:p w:rsidR="00FE61A0" w:rsidRDefault="00FE61A0" w:rsidP="00BD01E0">
            <w:pPr>
              <w:pStyle w:val="Textkrper"/>
            </w:pPr>
          </w:p>
        </w:tc>
      </w:tr>
    </w:tbl>
    <w:p w:rsidR="006E7DD5" w:rsidRDefault="00BD01E0" w:rsidP="006E7DD5">
      <w:pPr>
        <w:pStyle w:val="Textkrper"/>
      </w:pPr>
      <w:r w:rsidRPr="002C0F3D">
        <w:rPr>
          <w:noProof/>
        </w:rPr>
        <w:drawing>
          <wp:anchor distT="0" distB="0" distL="114300" distR="114300" simplePos="0" relativeHeight="251771904" behindDoc="0" locked="0" layoutInCell="0" allowOverlap="1" wp14:anchorId="027E7E68" wp14:editId="49C41A92">
            <wp:simplePos x="0" y="0"/>
            <wp:positionH relativeFrom="rightMargin">
              <wp:posOffset>536879</wp:posOffset>
            </wp:positionH>
            <wp:positionV relativeFrom="paragraph">
              <wp:posOffset>144145</wp:posOffset>
            </wp:positionV>
            <wp:extent cx="348615" cy="320040"/>
            <wp:effectExtent l="0" t="0" r="0" b="3810"/>
            <wp:wrapNone/>
            <wp:docPr id="120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F3D">
        <w:rPr>
          <w:noProof/>
        </w:rPr>
        <w:drawing>
          <wp:anchor distT="0" distB="0" distL="114300" distR="114300" simplePos="0" relativeHeight="251770880" behindDoc="0" locked="0" layoutInCell="0" allowOverlap="1" wp14:anchorId="033C3520" wp14:editId="37CECE30">
            <wp:simplePos x="0" y="0"/>
            <wp:positionH relativeFrom="rightMargin">
              <wp:posOffset>139065</wp:posOffset>
            </wp:positionH>
            <wp:positionV relativeFrom="paragraph">
              <wp:posOffset>142240</wp:posOffset>
            </wp:positionV>
            <wp:extent cx="349885" cy="320675"/>
            <wp:effectExtent l="0" t="0" r="0" b="3175"/>
            <wp:wrapNone/>
            <wp:docPr id="120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rsidRPr="004E6253">
              <w:rPr>
                <w:noProof/>
                <w:sz w:val="24"/>
              </w:rPr>
              <w:drawing>
                <wp:anchor distT="0" distB="0" distL="114300" distR="114300" simplePos="0" relativeHeight="251772928" behindDoc="0" locked="0" layoutInCell="0" allowOverlap="1" wp14:anchorId="13C8DECF" wp14:editId="1C186DBD">
                  <wp:simplePos x="0" y="0"/>
                  <wp:positionH relativeFrom="rightMargin">
                    <wp:posOffset>221615</wp:posOffset>
                  </wp:positionH>
                  <wp:positionV relativeFrom="paragraph">
                    <wp:posOffset>2339340</wp:posOffset>
                  </wp:positionV>
                  <wp:extent cx="323850" cy="323850"/>
                  <wp:effectExtent l="0" t="0" r="0" b="0"/>
                  <wp:wrapNone/>
                  <wp:docPr id="120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6E7DD5" w:rsidRPr="00DE4890" w:rsidRDefault="006E7DD5" w:rsidP="00AE7CC1">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210"/>
        </w:trPr>
        <w:tc>
          <w:tcPr>
            <w:tcW w:w="1470" w:type="dxa"/>
            <w:vMerge w:val="restart"/>
            <w:tcBorders>
              <w:top w:val="nil"/>
            </w:tcBorders>
            <w:shd w:val="clear" w:color="auto" w:fill="auto"/>
            <w:vAlign w:val="center"/>
          </w:tcPr>
          <w:p w:rsidR="006E7DD5" w:rsidRPr="00F0156F" w:rsidRDefault="006E7DD5" w:rsidP="00AE7CC1">
            <w:pPr>
              <w:pStyle w:val="Textkrpermitte"/>
            </w:pPr>
            <w:r w:rsidRPr="00FC0F56">
              <w:rPr>
                <w:noProof/>
              </w:rPr>
              <w:drawing>
                <wp:inline distT="0" distB="0" distL="0" distR="0" wp14:anchorId="7036AA86" wp14:editId="7C38BFBA">
                  <wp:extent cx="302701" cy="324000"/>
                  <wp:effectExtent l="0" t="0" r="2540" b="0"/>
                  <wp:docPr id="120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6E7DD5" w:rsidRPr="00DE4890" w:rsidRDefault="006E7DD5" w:rsidP="004152B1">
            <w:pPr>
              <w:pStyle w:val="Textkrper"/>
              <w:jc w:val="center"/>
            </w:pPr>
            <w:r>
              <w:t>5</w:t>
            </w:r>
            <w:r w:rsidR="00414576">
              <w:t xml:space="preserve"> min</w:t>
            </w:r>
          </w:p>
        </w:tc>
        <w:tc>
          <w:tcPr>
            <w:tcW w:w="4961" w:type="dxa"/>
            <w:tcBorders>
              <w:top w:val="nil"/>
            </w:tcBorders>
            <w:shd w:val="clear" w:color="auto" w:fill="auto"/>
            <w:vAlign w:val="center"/>
          </w:tcPr>
          <w:p w:rsidR="006E7DD5" w:rsidRPr="00DE4890" w:rsidRDefault="006E7DD5" w:rsidP="00AE7CC1">
            <w:pPr>
              <w:pStyle w:val="Textkrper"/>
              <w:rPr>
                <w:noProof/>
              </w:rPr>
            </w:pPr>
            <w:r>
              <w:rPr>
                <w:noProof/>
              </w:rPr>
              <w:t>Lesen Sie die obigen Texte und betrachten Sie die Bilder.</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4152B1">
            <w:pPr>
              <w:pStyle w:val="Textkrper"/>
              <w:jc w:val="center"/>
            </w:pPr>
            <w:r>
              <w:t>5</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 xml:space="preserve">Stellen Sie </w:t>
            </w:r>
            <w:r w:rsidR="004152B1">
              <w:rPr>
                <w:noProof/>
              </w:rPr>
              <w:t xml:space="preserve">in </w:t>
            </w:r>
            <w:r>
              <w:rPr>
                <w:noProof/>
              </w:rPr>
              <w:t>eine</w:t>
            </w:r>
            <w:r w:rsidR="004152B1">
              <w:rPr>
                <w:noProof/>
              </w:rPr>
              <w:t>r</w:t>
            </w:r>
            <w:r>
              <w:rPr>
                <w:noProof/>
              </w:rPr>
              <w:t xml:space="preserve"> kleine</w:t>
            </w:r>
            <w:r w:rsidR="004152B1">
              <w:rPr>
                <w:noProof/>
              </w:rPr>
              <w:t>n</w:t>
            </w:r>
            <w:r>
              <w:rPr>
                <w:noProof/>
              </w:rPr>
              <w:t xml:space="preserve"> Tabelle die Ihnen bekannten Messgeräte und Meßmittel zusammen und nennen Sie jeweils ein Beispiel dazu. </w:t>
            </w:r>
          </w:p>
        </w:tc>
      </w:tr>
      <w:tr w:rsidR="006E7DD5" w:rsidRPr="00DE4890" w:rsidTr="00AE7CC1">
        <w:trPr>
          <w:trHeight w:val="248"/>
        </w:trPr>
        <w:tc>
          <w:tcPr>
            <w:tcW w:w="1470" w:type="dxa"/>
            <w:vMerge w:val="restart"/>
            <w:shd w:val="clear" w:color="auto" w:fill="auto"/>
            <w:vAlign w:val="center"/>
          </w:tcPr>
          <w:p w:rsidR="006E7DD5" w:rsidRPr="00FC0F56" w:rsidRDefault="006E7DD5" w:rsidP="00AE7CC1">
            <w:pPr>
              <w:pStyle w:val="Textkrpermitte"/>
              <w:rPr>
                <w:noProof/>
              </w:rPr>
            </w:pPr>
            <w:r w:rsidRPr="00F0156F">
              <w:rPr>
                <w:noProof/>
              </w:rPr>
              <w:drawing>
                <wp:inline distT="0" distB="0" distL="0" distR="0" wp14:anchorId="0920EEDE" wp14:editId="4F78746B">
                  <wp:extent cx="648335" cy="318770"/>
                  <wp:effectExtent l="0" t="0" r="0" b="0"/>
                  <wp:docPr id="120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4152B1">
            <w:pPr>
              <w:pStyle w:val="Textkrper"/>
              <w:jc w:val="center"/>
            </w:pPr>
            <w:r>
              <w:t>15</w:t>
            </w:r>
            <w:r w:rsidR="00414576">
              <w:t xml:space="preserve"> min</w:t>
            </w:r>
          </w:p>
        </w:tc>
        <w:tc>
          <w:tcPr>
            <w:tcW w:w="4961" w:type="dxa"/>
            <w:shd w:val="clear" w:color="auto" w:fill="auto"/>
            <w:vAlign w:val="center"/>
          </w:tcPr>
          <w:p w:rsidR="006E7DD5" w:rsidRPr="001969DE" w:rsidRDefault="00E45F65" w:rsidP="00AE7CC1">
            <w:pPr>
              <w:pStyle w:val="Textkrper"/>
              <w:jc w:val="left"/>
            </w:pPr>
            <w:r>
              <w:t>Suchen Sie sich eine</w:t>
            </w:r>
            <w:r w:rsidR="006E7DD5" w:rsidRPr="004B63F8">
              <w:t xml:space="preserve"> Partner</w:t>
            </w:r>
            <w:r>
              <w:t>in oder einen Partner</w:t>
            </w:r>
            <w:r w:rsidR="006E7DD5" w:rsidRPr="004B63F8">
              <w:t xml:space="preserve"> und</w:t>
            </w:r>
            <w:r w:rsidR="006E7DD5">
              <w:t xml:space="preserve"> erarbeiten Sie die Zusammenhänge zwischen der Lichtgeschwindigkeit, der Wellenlänge des Lichts und der Frequenz der Lichtwellen. Stellen Sie dazu die Formel auf</w:t>
            </w:r>
            <w:r w:rsidR="006E7DD5" w:rsidRPr="004B63F8">
              <w: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4152B1">
            <w:pPr>
              <w:pStyle w:val="Textkrper"/>
              <w:jc w:val="center"/>
            </w:pPr>
            <w:r>
              <w:t>10</w:t>
            </w:r>
            <w:r w:rsidR="004152B1">
              <w:t xml:space="preserve"> min</w:t>
            </w:r>
          </w:p>
        </w:tc>
        <w:tc>
          <w:tcPr>
            <w:tcW w:w="4961" w:type="dxa"/>
            <w:shd w:val="clear" w:color="auto" w:fill="auto"/>
            <w:vAlign w:val="center"/>
          </w:tcPr>
          <w:p w:rsidR="006E7DD5" w:rsidRDefault="000E3646" w:rsidP="00AE7CC1">
            <w:pPr>
              <w:pStyle w:val="Textkrper"/>
              <w:jc w:val="left"/>
            </w:pPr>
            <w:r>
              <w:t xml:space="preserve">Listen Sie </w:t>
            </w:r>
            <w:r w:rsidR="006E7DD5">
              <w:t>in einem kleinen Text die verschiedenen Lichtquellen auf</w:t>
            </w:r>
            <w:r w:rsidR="004152B1">
              <w:t>,</w:t>
            </w:r>
            <w:r w:rsidR="006E7DD5">
              <w:t xml:space="preserve"> die für die Definition der Lichtg</w:t>
            </w:r>
            <w:r w:rsidR="006E7DD5">
              <w:t>e</w:t>
            </w:r>
            <w:r w:rsidR="006E7DD5">
              <w:t>schwindigkeit verwendet werden</w:t>
            </w:r>
            <w:r w:rsidR="006E7DD5" w:rsidRPr="004B63F8">
              <w: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4152B1">
            <w:pPr>
              <w:pStyle w:val="Textkrper"/>
              <w:jc w:val="center"/>
            </w:pPr>
            <w:r>
              <w:t>10</w:t>
            </w:r>
            <w:r w:rsidR="00414576">
              <w:t xml:space="preserve"> min</w:t>
            </w:r>
          </w:p>
        </w:tc>
        <w:tc>
          <w:tcPr>
            <w:tcW w:w="4961" w:type="dxa"/>
            <w:shd w:val="clear" w:color="auto" w:fill="auto"/>
            <w:vAlign w:val="center"/>
          </w:tcPr>
          <w:p w:rsidR="006E7DD5" w:rsidRDefault="000E3646" w:rsidP="00AE7CC1">
            <w:pPr>
              <w:pStyle w:val="Textkrper"/>
              <w:jc w:val="left"/>
            </w:pPr>
            <w:r>
              <w:t>Beschreiben Sie</w:t>
            </w:r>
            <w:r w:rsidR="006E7DD5">
              <w:t xml:space="preserve"> mit einem kleinen Text drei anze</w:t>
            </w:r>
            <w:r w:rsidR="006E7DD5">
              <w:t>i</w:t>
            </w:r>
            <w:r w:rsidR="006E7DD5">
              <w:t xml:space="preserve">gende Messgeräte. </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4152B1">
            <w:pPr>
              <w:pStyle w:val="Textkrper"/>
              <w:jc w:val="center"/>
            </w:pPr>
            <w:r>
              <w:t>10</w:t>
            </w:r>
            <w:r w:rsidR="00414576">
              <w:t xml:space="preserve"> min</w:t>
            </w:r>
          </w:p>
        </w:tc>
        <w:tc>
          <w:tcPr>
            <w:tcW w:w="4961" w:type="dxa"/>
            <w:shd w:val="clear" w:color="auto" w:fill="auto"/>
            <w:vAlign w:val="center"/>
          </w:tcPr>
          <w:p w:rsidR="006E7DD5" w:rsidRPr="002C475D" w:rsidRDefault="000E3646" w:rsidP="00AE7CC1">
            <w:pPr>
              <w:pStyle w:val="Textkrper"/>
              <w:jc w:val="left"/>
            </w:pPr>
            <w:r>
              <w:t>Beschreiben Sie</w:t>
            </w:r>
            <w:r w:rsidR="006E7DD5">
              <w:t xml:space="preserve"> mit einem kleinen Text zwei Ma</w:t>
            </w:r>
            <w:r w:rsidR="006E7DD5">
              <w:t>ß</w:t>
            </w:r>
            <w:r w:rsidR="006E7DD5">
              <w:t>verkörperung.</w:t>
            </w:r>
          </w:p>
        </w:tc>
      </w:tr>
      <w:tr w:rsidR="006E7DD5" w:rsidRPr="00DE4890" w:rsidTr="00AE7CC1">
        <w:trPr>
          <w:trHeight w:val="247"/>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67DD51C7" wp14:editId="30971FF4">
                  <wp:extent cx="318770" cy="318770"/>
                  <wp:effectExtent l="0" t="0" r="0" b="0"/>
                  <wp:docPr id="120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4152B1">
            <w:pPr>
              <w:pStyle w:val="Textkrper"/>
              <w:jc w:val="center"/>
            </w:pPr>
          </w:p>
        </w:tc>
        <w:tc>
          <w:tcPr>
            <w:tcW w:w="4961" w:type="dxa"/>
            <w:shd w:val="clear" w:color="auto" w:fill="auto"/>
          </w:tcPr>
          <w:p w:rsidR="006E7DD5" w:rsidRPr="001969DE" w:rsidRDefault="006E7DD5" w:rsidP="00AE7CC1">
            <w:pPr>
              <w:pStyle w:val="Textkrper"/>
              <w:jc w:val="left"/>
            </w:pPr>
            <w:r w:rsidRPr="001969DE">
              <w:t>Offene Fragen können im Plenum geklärt werden.</w:t>
            </w:r>
          </w:p>
        </w:tc>
      </w:tr>
    </w:tbl>
    <w:p w:rsidR="006E7DD5" w:rsidRDefault="006E7DD5" w:rsidP="006E7DD5">
      <w:pPr>
        <w:pStyle w:val="Textkrper"/>
      </w:pPr>
    </w:p>
    <w:p w:rsidR="00FD5B98" w:rsidRDefault="00FD5B98">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D5B98" w:rsidRPr="00B51DE9" w:rsidTr="00324B78">
        <w:trPr>
          <w:trHeight w:val="523"/>
        </w:trPr>
        <w:tc>
          <w:tcPr>
            <w:tcW w:w="3119" w:type="dxa"/>
            <w:tcBorders>
              <w:left w:val="single" w:sz="4" w:space="0" w:color="auto"/>
              <w:bottom w:val="single" w:sz="4" w:space="0" w:color="auto"/>
              <w:right w:val="single" w:sz="4" w:space="0" w:color="auto"/>
            </w:tcBorders>
            <w:shd w:val="clear" w:color="auto" w:fill="D9D9D9"/>
            <w:hideMark/>
          </w:tcPr>
          <w:p w:rsidR="00FD5B98" w:rsidRDefault="00FD5B98" w:rsidP="00324B78">
            <w:pPr>
              <w:pStyle w:val="Tabelle6pt"/>
              <w:rPr>
                <w:color w:val="000000"/>
              </w:rPr>
            </w:pPr>
            <w:r>
              <w:lastRenderedPageBreak/>
              <w:br w:type="page"/>
              <w:t>Lernfeld</w:t>
            </w:r>
          </w:p>
          <w:p w:rsidR="00FD5B98" w:rsidRDefault="00FD5B98" w:rsidP="00324B78">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FD5B98" w:rsidRDefault="00FD5B98" w:rsidP="00324B78">
            <w:pPr>
              <w:pStyle w:val="Tabelle6pt"/>
              <w:rPr>
                <w:color w:val="000000"/>
              </w:rPr>
            </w:pPr>
            <w:r>
              <w:t>Titel</w:t>
            </w:r>
          </w:p>
          <w:p w:rsidR="00FD5B98" w:rsidRDefault="00FD5B98" w:rsidP="00324B78">
            <w:pPr>
              <w:pStyle w:val="TabelleKopflinks"/>
            </w:pPr>
            <w:r>
              <w:t>Messwerkzeuge</w:t>
            </w:r>
          </w:p>
        </w:tc>
        <w:tc>
          <w:tcPr>
            <w:tcW w:w="188" w:type="dxa"/>
            <w:vMerge w:val="restart"/>
            <w:tcBorders>
              <w:top w:val="nil"/>
              <w:left w:val="single" w:sz="4" w:space="0" w:color="auto"/>
              <w:bottom w:val="nil"/>
              <w:right w:val="single" w:sz="4" w:space="0" w:color="auto"/>
            </w:tcBorders>
            <w:shd w:val="clear" w:color="auto" w:fill="FFFFFF"/>
          </w:tcPr>
          <w:p w:rsidR="00FD5B98" w:rsidRPr="004B658C" w:rsidRDefault="00FD5B98" w:rsidP="00324B78"/>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B36E3" w:rsidRDefault="008B36E3" w:rsidP="00324B78">
            <w:pPr>
              <w:pStyle w:val="TabelleKopfmitte"/>
            </w:pPr>
            <w:r>
              <w:t>FZT</w:t>
            </w:r>
          </w:p>
          <w:p w:rsidR="00FD5B98" w:rsidRPr="00B51DE9" w:rsidRDefault="008B36E3" w:rsidP="00324B78">
            <w:pPr>
              <w:pStyle w:val="TabelleKopfmitte"/>
              <w:rPr>
                <w:rFonts w:eastAsia="Calibri"/>
              </w:rPr>
            </w:pPr>
            <w:r>
              <w:t>02.02.02.02</w:t>
            </w:r>
          </w:p>
        </w:tc>
      </w:tr>
      <w:tr w:rsidR="00FD5B98" w:rsidRPr="00B51DE9" w:rsidTr="00324B78">
        <w:tc>
          <w:tcPr>
            <w:tcW w:w="7348" w:type="dxa"/>
            <w:gridSpan w:val="3"/>
            <w:tcBorders>
              <w:left w:val="single" w:sz="4" w:space="0" w:color="auto"/>
              <w:bottom w:val="single" w:sz="4" w:space="0" w:color="auto"/>
              <w:right w:val="single" w:sz="4" w:space="0" w:color="auto"/>
            </w:tcBorders>
            <w:shd w:val="clear" w:color="auto" w:fill="auto"/>
            <w:hideMark/>
          </w:tcPr>
          <w:p w:rsidR="00FD5B98" w:rsidRPr="004B658C" w:rsidRDefault="00FD5B98" w:rsidP="00324B78">
            <w:pPr>
              <w:pStyle w:val="Tabelle6pt"/>
            </w:pPr>
            <w:r>
              <w:t>Kompetenzbereiche:</w:t>
            </w:r>
          </w:p>
          <w:p w:rsidR="00FD5B98" w:rsidRDefault="00FD5B98" w:rsidP="00324B78">
            <w:pPr>
              <w:pStyle w:val="Kopf8ptafz"/>
            </w:pPr>
            <w:r>
              <w:t>Arbeits- und Sicherheitsregeln beachten und ihre Konsequenzen reflektieren.</w:t>
            </w:r>
          </w:p>
          <w:p w:rsidR="00FD5B98" w:rsidRDefault="00FD5B98" w:rsidP="00324B78">
            <w:pPr>
              <w:pStyle w:val="Kopf8ptafz"/>
            </w:pPr>
            <w:r>
              <w:t>Werkzeuge, Geräte und Verfahren auswählen und einsetzen.</w:t>
            </w:r>
          </w:p>
        </w:tc>
        <w:tc>
          <w:tcPr>
            <w:tcW w:w="188" w:type="dxa"/>
            <w:vMerge/>
            <w:tcBorders>
              <w:left w:val="single" w:sz="4" w:space="0" w:color="auto"/>
              <w:bottom w:val="nil"/>
              <w:right w:val="nil"/>
            </w:tcBorders>
            <w:vAlign w:val="center"/>
            <w:hideMark/>
          </w:tcPr>
          <w:p w:rsidR="00FD5B98" w:rsidRDefault="00FD5B98" w:rsidP="00324B78">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5B98" w:rsidRPr="00B51DE9" w:rsidTr="00324B78">
              <w:trPr>
                <w:trHeight w:val="284"/>
              </w:trPr>
              <w:tc>
                <w:tcPr>
                  <w:tcW w:w="2090" w:type="dxa"/>
                  <w:shd w:val="clear" w:color="auto" w:fill="auto"/>
                </w:tcPr>
                <w:p w:rsidR="00FD5B98" w:rsidRPr="00B51DE9" w:rsidRDefault="00FD5B98" w:rsidP="00324B78">
                  <w:pPr>
                    <w:pStyle w:val="Textkrpermitte"/>
                  </w:pPr>
                  <w:proofErr w:type="spellStart"/>
                  <w:r w:rsidRPr="00B51DE9">
                    <w:t>LernPROJEKT</w:t>
                  </w:r>
                  <w:proofErr w:type="spellEnd"/>
                </w:p>
              </w:tc>
            </w:tr>
            <w:tr w:rsidR="00FD5B98" w:rsidRPr="00B51DE9" w:rsidTr="00324B78">
              <w:trPr>
                <w:trHeight w:val="284"/>
              </w:trPr>
              <w:tc>
                <w:tcPr>
                  <w:tcW w:w="2090" w:type="dxa"/>
                  <w:tcBorders>
                    <w:bottom w:val="single" w:sz="4" w:space="0" w:color="auto"/>
                  </w:tcBorders>
                  <w:shd w:val="clear" w:color="auto" w:fill="auto"/>
                </w:tcPr>
                <w:p w:rsidR="00FD5B98" w:rsidRPr="00B51DE9" w:rsidRDefault="00FD5B98" w:rsidP="00324B78">
                  <w:pPr>
                    <w:pStyle w:val="Textkrpermitte"/>
                  </w:pPr>
                  <w:proofErr w:type="spellStart"/>
                  <w:r w:rsidRPr="00B51DE9">
                    <w:t>LernTHEMA</w:t>
                  </w:r>
                  <w:proofErr w:type="spellEnd"/>
                </w:p>
              </w:tc>
            </w:tr>
            <w:tr w:rsidR="00FD5B98" w:rsidRPr="00B51DE9" w:rsidTr="00324B78">
              <w:trPr>
                <w:trHeight w:val="284"/>
              </w:trPr>
              <w:tc>
                <w:tcPr>
                  <w:tcW w:w="2090" w:type="dxa"/>
                  <w:tcBorders>
                    <w:bottom w:val="nil"/>
                  </w:tcBorders>
                  <w:shd w:val="clear" w:color="auto" w:fill="D9D9D9" w:themeFill="background1" w:themeFillShade="D9"/>
                </w:tcPr>
                <w:p w:rsidR="00FD5B98" w:rsidRPr="00B51DE9" w:rsidRDefault="00FD5B98" w:rsidP="00324B78">
                  <w:pPr>
                    <w:pStyle w:val="TabelleKopfmitte"/>
                  </w:pPr>
                  <w:proofErr w:type="spellStart"/>
                  <w:r w:rsidRPr="00B51DE9">
                    <w:t>LernSCHRITT</w:t>
                  </w:r>
                  <w:proofErr w:type="spellEnd"/>
                </w:p>
              </w:tc>
            </w:tr>
          </w:tbl>
          <w:p w:rsidR="00FD5B98" w:rsidRPr="00B51DE9" w:rsidRDefault="00FD5B98" w:rsidP="00324B78"/>
        </w:tc>
      </w:tr>
      <w:tr w:rsidR="00FD5B98" w:rsidRPr="00B51DE9" w:rsidTr="00324B78">
        <w:trPr>
          <w:trHeight w:val="149"/>
        </w:trPr>
        <w:tc>
          <w:tcPr>
            <w:tcW w:w="7348" w:type="dxa"/>
            <w:gridSpan w:val="3"/>
            <w:tcBorders>
              <w:top w:val="single" w:sz="4" w:space="0" w:color="auto"/>
              <w:left w:val="nil"/>
              <w:right w:val="nil"/>
            </w:tcBorders>
          </w:tcPr>
          <w:p w:rsidR="00FD5B98" w:rsidRPr="00B51DE9" w:rsidRDefault="00FD5B98" w:rsidP="00324B78"/>
        </w:tc>
        <w:tc>
          <w:tcPr>
            <w:tcW w:w="196" w:type="dxa"/>
            <w:gridSpan w:val="2"/>
            <w:tcBorders>
              <w:top w:val="nil"/>
              <w:left w:val="nil"/>
              <w:right w:val="nil"/>
            </w:tcBorders>
          </w:tcPr>
          <w:p w:rsidR="00FD5B98" w:rsidRPr="00B51DE9" w:rsidRDefault="00FD5B98" w:rsidP="00324B78"/>
        </w:tc>
        <w:tc>
          <w:tcPr>
            <w:tcW w:w="2095" w:type="dxa"/>
            <w:tcBorders>
              <w:top w:val="single" w:sz="4" w:space="0" w:color="auto"/>
              <w:left w:val="nil"/>
              <w:right w:val="nil"/>
            </w:tcBorders>
          </w:tcPr>
          <w:p w:rsidR="00FD5B98" w:rsidRPr="00B51DE9" w:rsidRDefault="00FD5B98" w:rsidP="00324B78"/>
        </w:tc>
      </w:tr>
      <w:tr w:rsidR="00FD5B98" w:rsidRPr="00B51DE9" w:rsidTr="00324B78">
        <w:trPr>
          <w:trHeight w:val="443"/>
        </w:trPr>
        <w:tc>
          <w:tcPr>
            <w:tcW w:w="4818" w:type="dxa"/>
            <w:gridSpan w:val="2"/>
            <w:vMerge w:val="restart"/>
            <w:tcBorders>
              <w:left w:val="single" w:sz="4" w:space="0" w:color="auto"/>
              <w:right w:val="single" w:sz="4" w:space="0" w:color="auto"/>
            </w:tcBorders>
          </w:tcPr>
          <w:p w:rsidR="00FD5B98" w:rsidRPr="004B658C" w:rsidRDefault="00FD5B98" w:rsidP="00324B78">
            <w:pPr>
              <w:pStyle w:val="Tabelle6pt"/>
            </w:pPr>
            <w:r>
              <w:t>Kompetenzen:</w:t>
            </w:r>
          </w:p>
          <w:p w:rsidR="00FD5B98" w:rsidRPr="002905DC" w:rsidRDefault="00FD5B98" w:rsidP="00324B78">
            <w:pPr>
              <w:pStyle w:val="Kopf8ptafz"/>
              <w:rPr>
                <w:sz w:val="18"/>
              </w:rPr>
            </w:pPr>
            <w:r>
              <w:t>Ich kann Mess- und Prüfwerkzeuge fachgerecht anwenden.</w:t>
            </w:r>
          </w:p>
          <w:p w:rsidR="00FD5B98" w:rsidRPr="002905DC" w:rsidRDefault="00FD5B98" w:rsidP="00324B78">
            <w:pPr>
              <w:pStyle w:val="Kopf8ptafz"/>
              <w:rPr>
                <w:sz w:val="18"/>
              </w:rPr>
            </w:pPr>
            <w:r>
              <w:t>Ich kann ge</w:t>
            </w:r>
            <w:r w:rsidR="004152B1">
              <w:t>lernte Arbeitstechniken einsetz</w:t>
            </w:r>
            <w:r>
              <w:t>en.</w:t>
            </w:r>
          </w:p>
          <w:p w:rsidR="00FD5B98" w:rsidRPr="002905DC" w:rsidRDefault="00FD5B98" w:rsidP="00324B78">
            <w:pPr>
              <w:pStyle w:val="Kopf8ptafz"/>
              <w:rPr>
                <w:sz w:val="18"/>
              </w:rPr>
            </w:pPr>
            <w:r>
              <w:t>Ich kann mit anderen zusammenarbeiten.</w:t>
            </w:r>
          </w:p>
          <w:p w:rsidR="00FD5B98" w:rsidRPr="00992F92" w:rsidRDefault="00FD5B98" w:rsidP="00324B78">
            <w:pPr>
              <w:pStyle w:val="Kopf8ptafz"/>
            </w:pPr>
            <w:r w:rsidRPr="002905DC">
              <w:t xml:space="preserve">Ich kann mich </w:t>
            </w:r>
            <w:r>
              <w:t xml:space="preserve">fachlich korrekt </w:t>
            </w:r>
            <w:r w:rsidRPr="002905DC">
              <w:t>ausdrücken.</w:t>
            </w:r>
          </w:p>
          <w:p w:rsidR="00FD5B98" w:rsidRPr="007A6594" w:rsidRDefault="00FD5B98" w:rsidP="00324B78">
            <w:pPr>
              <w:pStyle w:val="Kopf8ptafz"/>
            </w:pPr>
            <w:r>
              <w:rPr>
                <w:rFonts w:cs="Calibri"/>
              </w:rPr>
              <w:t>Ich kann mit Hilfe von Informationen Texte in eigenen Worten zusammenfassen.</w:t>
            </w:r>
          </w:p>
          <w:p w:rsidR="00FD5B98" w:rsidRDefault="00FD5B98" w:rsidP="00555443">
            <w:pPr>
              <w:pStyle w:val="Kopf8ptafz"/>
            </w:pPr>
            <w:r>
              <w:rPr>
                <w:rFonts w:cs="Calibri"/>
              </w:rPr>
              <w:t>Ich kann ein Informa</w:t>
            </w:r>
            <w:r w:rsidR="00555443">
              <w:rPr>
                <w:rFonts w:cs="Calibri"/>
              </w:rPr>
              <w:t xml:space="preserve">tionsblatt erstellen und anderen </w:t>
            </w:r>
            <w:r>
              <w:rPr>
                <w:rFonts w:cs="Calibri"/>
              </w:rPr>
              <w:t>erklären.</w:t>
            </w:r>
          </w:p>
        </w:tc>
        <w:tc>
          <w:tcPr>
            <w:tcW w:w="4821" w:type="dxa"/>
            <w:gridSpan w:val="4"/>
            <w:tcBorders>
              <w:left w:val="single" w:sz="4" w:space="0" w:color="auto"/>
              <w:right w:val="single" w:sz="4" w:space="0" w:color="auto"/>
            </w:tcBorders>
          </w:tcPr>
          <w:p w:rsidR="00FD5B98" w:rsidRDefault="00FD5B98" w:rsidP="00324B78">
            <w:pPr>
              <w:pStyle w:val="Tabelle6pt"/>
            </w:pPr>
            <w:r>
              <w:t>Was Sie schon können sollten:</w:t>
            </w:r>
          </w:p>
          <w:p w:rsidR="00FD5B98" w:rsidRPr="00234B66" w:rsidRDefault="00FD5B98" w:rsidP="00324B78">
            <w:pPr>
              <w:pStyle w:val="Kopf8ptafz"/>
            </w:pPr>
            <w:r>
              <w:t>Ich kann schon Maßeinheiten erkennen und unterscheiden.</w:t>
            </w:r>
          </w:p>
        </w:tc>
      </w:tr>
      <w:tr w:rsidR="00FD5B98" w:rsidRPr="00B51DE9" w:rsidTr="00324B78">
        <w:trPr>
          <w:trHeight w:val="443"/>
        </w:trPr>
        <w:tc>
          <w:tcPr>
            <w:tcW w:w="4818" w:type="dxa"/>
            <w:gridSpan w:val="2"/>
            <w:vMerge/>
            <w:tcBorders>
              <w:left w:val="single" w:sz="4" w:space="0" w:color="auto"/>
              <w:right w:val="single" w:sz="4" w:space="0" w:color="auto"/>
            </w:tcBorders>
          </w:tcPr>
          <w:p w:rsidR="00FD5B98" w:rsidRDefault="00FD5B98" w:rsidP="00324B78">
            <w:pPr>
              <w:pStyle w:val="Tabelle6pt"/>
            </w:pPr>
          </w:p>
        </w:tc>
        <w:tc>
          <w:tcPr>
            <w:tcW w:w="4821" w:type="dxa"/>
            <w:gridSpan w:val="4"/>
            <w:tcBorders>
              <w:left w:val="single" w:sz="4" w:space="0" w:color="auto"/>
              <w:right w:val="single" w:sz="4" w:space="0" w:color="auto"/>
            </w:tcBorders>
          </w:tcPr>
          <w:p w:rsidR="00FD5B98" w:rsidRDefault="00FD5B98" w:rsidP="00324B78">
            <w:pPr>
              <w:pStyle w:val="Tabelle6pt"/>
            </w:pPr>
            <w:r>
              <w:t>Wofür Sie das benötigen:</w:t>
            </w:r>
          </w:p>
          <w:p w:rsidR="00FD5B98" w:rsidRDefault="00AA2AFD" w:rsidP="00324B78">
            <w:pPr>
              <w:pStyle w:val="Kopf8ptafz"/>
            </w:pPr>
            <w:r>
              <w:t>f</w:t>
            </w:r>
            <w:r w:rsidR="00FD5B98">
              <w:t>ür einen SOLL-I</w:t>
            </w:r>
            <w:r>
              <w:t>ST-Wert-Vergleich durch Messung</w:t>
            </w:r>
          </w:p>
          <w:p w:rsidR="00FD5B98" w:rsidRDefault="00AA2AFD" w:rsidP="00324B78">
            <w:pPr>
              <w:pStyle w:val="Kopf8ptafz"/>
            </w:pPr>
            <w:r>
              <w:t>f</w:t>
            </w:r>
            <w:r w:rsidR="00FD5B98">
              <w:t>ür die Beurteilung eines tech</w:t>
            </w:r>
            <w:r>
              <w:t>nischen Zustands eines Bauteils</w:t>
            </w:r>
          </w:p>
        </w:tc>
      </w:tr>
      <w:tr w:rsidR="00FD5B98" w:rsidRPr="00B51DE9" w:rsidTr="00324B78">
        <w:trPr>
          <w:trHeight w:val="443"/>
        </w:trPr>
        <w:tc>
          <w:tcPr>
            <w:tcW w:w="4818" w:type="dxa"/>
            <w:gridSpan w:val="2"/>
            <w:vMerge/>
            <w:tcBorders>
              <w:left w:val="single" w:sz="4" w:space="0" w:color="auto"/>
              <w:right w:val="single" w:sz="4" w:space="0" w:color="auto"/>
            </w:tcBorders>
          </w:tcPr>
          <w:p w:rsidR="00FD5B98" w:rsidRDefault="00FD5B98" w:rsidP="00324B78">
            <w:pPr>
              <w:pStyle w:val="Tabelle6pt"/>
            </w:pPr>
          </w:p>
        </w:tc>
        <w:tc>
          <w:tcPr>
            <w:tcW w:w="4821" w:type="dxa"/>
            <w:gridSpan w:val="4"/>
            <w:tcBorders>
              <w:left w:val="single" w:sz="4" w:space="0" w:color="auto"/>
              <w:right w:val="single" w:sz="4" w:space="0" w:color="auto"/>
            </w:tcBorders>
          </w:tcPr>
          <w:p w:rsidR="00FD5B98" w:rsidRDefault="00FD5B98" w:rsidP="00324B78">
            <w:pPr>
              <w:pStyle w:val="Tabelle6pt"/>
            </w:pPr>
            <w:r>
              <w:t>Wie Sie Ihr Können prüfen können:</w:t>
            </w:r>
          </w:p>
          <w:p w:rsidR="00FD5B98" w:rsidRPr="00234B66" w:rsidRDefault="00FD5B98" w:rsidP="00324B78">
            <w:pPr>
              <w:pStyle w:val="Kopf8ptafz"/>
            </w:pPr>
            <w:r w:rsidRPr="00826C95">
              <w:t>Ich kann den Zustand technischer Baugruppen erkennen und beurteilen.</w:t>
            </w:r>
          </w:p>
        </w:tc>
      </w:tr>
    </w:tbl>
    <w:p w:rsidR="00FD5B98" w:rsidRDefault="00DB322F" w:rsidP="00FD5B98">
      <w:r w:rsidRPr="00DB322F">
        <w:rPr>
          <w:b/>
          <w:noProof/>
          <w:sz w:val="24"/>
          <w:lang w:eastAsia="de-DE"/>
        </w:rPr>
        <w:drawing>
          <wp:anchor distT="0" distB="0" distL="114300" distR="114300" simplePos="0" relativeHeight="252002304" behindDoc="0" locked="0" layoutInCell="0" allowOverlap="1" wp14:anchorId="2B426A58" wp14:editId="2DF68BF6">
            <wp:simplePos x="0" y="0"/>
            <wp:positionH relativeFrom="rightMargin">
              <wp:posOffset>107950</wp:posOffset>
            </wp:positionH>
            <wp:positionV relativeFrom="paragraph">
              <wp:posOffset>36195</wp:posOffset>
            </wp:positionV>
            <wp:extent cx="345440" cy="323850"/>
            <wp:effectExtent l="0" t="0" r="0" b="0"/>
            <wp:wrapNone/>
            <wp:docPr id="172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5B98" w:rsidRPr="001F5F2F" w:rsidRDefault="00FD5B98" w:rsidP="00FD5B98">
      <w:pPr>
        <w:rPr>
          <w:b/>
        </w:rPr>
      </w:pPr>
      <w:r>
        <w:rPr>
          <w:b/>
        </w:rPr>
        <w:t>Messschieber</w:t>
      </w:r>
    </w:p>
    <w:p w:rsidR="00FD5B98" w:rsidRDefault="00FD5B98" w:rsidP="00FD5B98">
      <w:pPr>
        <w:pStyle w:val="Listenabsatz"/>
        <w:numPr>
          <w:ilvl w:val="0"/>
          <w:numId w:val="48"/>
        </w:numPr>
        <w:rPr>
          <w:color w:val="000000"/>
        </w:rPr>
      </w:pPr>
      <w:r>
        <w:rPr>
          <w:noProof/>
          <w:sz w:val="24"/>
          <w:lang w:eastAsia="de-DE"/>
        </w:rPr>
        <w:drawing>
          <wp:anchor distT="0" distB="0" distL="114300" distR="114300" simplePos="0" relativeHeight="251975680" behindDoc="0" locked="0" layoutInCell="0" allowOverlap="1" wp14:anchorId="6664159C" wp14:editId="289DF92F">
            <wp:simplePos x="0" y="0"/>
            <wp:positionH relativeFrom="rightMargin">
              <wp:posOffset>114935</wp:posOffset>
            </wp:positionH>
            <wp:positionV relativeFrom="paragraph">
              <wp:posOffset>100330</wp:posOffset>
            </wp:positionV>
            <wp:extent cx="302260" cy="323850"/>
            <wp:effectExtent l="0" t="0" r="2540" b="0"/>
            <wp:wrapNone/>
            <wp:docPr id="174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2A8D">
        <w:rPr>
          <w:color w:val="000000"/>
        </w:rPr>
        <w:t xml:space="preserve">Das gängigste Messwerkzeug für die Überprüfung von Bauteilen in der Kfz-Werkstatt </w:t>
      </w:r>
      <w:r>
        <w:rPr>
          <w:color w:val="000000"/>
        </w:rPr>
        <w:t>ist der</w:t>
      </w:r>
      <w:r w:rsidRPr="000F2A8D">
        <w:rPr>
          <w:color w:val="000000"/>
        </w:rPr>
        <w:t xml:space="preserve"> Messschieber. </w:t>
      </w:r>
      <w:r>
        <w:rPr>
          <w:color w:val="000000"/>
        </w:rPr>
        <w:t>Ordnen Sie die folgenden Begriffe den entsprechenden Teilen des Messschiebers zu:</w:t>
      </w:r>
    </w:p>
    <w:p w:rsidR="00FD5B98" w:rsidRPr="004152B1" w:rsidRDefault="00FD5B98" w:rsidP="004152B1">
      <w:pPr>
        <w:pStyle w:val="Listenabsatz"/>
        <w:ind w:left="1440"/>
        <w:rPr>
          <w:i/>
          <w:color w:val="000000"/>
        </w:rPr>
      </w:pPr>
      <w:r w:rsidRPr="004152B1">
        <w:rPr>
          <w:i/>
          <w:color w:val="000000"/>
        </w:rPr>
        <w:t xml:space="preserve">Kreuzspitzen, </w:t>
      </w:r>
      <w:proofErr w:type="spellStart"/>
      <w:r w:rsidRPr="004152B1">
        <w:rPr>
          <w:i/>
          <w:color w:val="000000"/>
        </w:rPr>
        <w:t>Nonie</w:t>
      </w:r>
      <w:r w:rsidR="004152B1">
        <w:rPr>
          <w:i/>
          <w:color w:val="000000"/>
        </w:rPr>
        <w:t>n</w:t>
      </w:r>
      <w:proofErr w:type="spellEnd"/>
      <w:r w:rsidR="004152B1">
        <w:rPr>
          <w:i/>
          <w:color w:val="000000"/>
        </w:rPr>
        <w:t>, Schieber, Schiene, Inch-Skale</w:t>
      </w:r>
      <w:r w:rsidRPr="004152B1">
        <w:rPr>
          <w:i/>
          <w:color w:val="000000"/>
        </w:rPr>
        <w:t>, Werkstück, Messschneide, fester Messschenkel, beweglicher Messschenkel, Feststellschraube, Klemmhebel, Mi</w:t>
      </w:r>
      <w:r w:rsidR="004152B1">
        <w:rPr>
          <w:i/>
          <w:color w:val="000000"/>
        </w:rPr>
        <w:t>l</w:t>
      </w:r>
      <w:r w:rsidRPr="004152B1">
        <w:rPr>
          <w:i/>
          <w:color w:val="000000"/>
        </w:rPr>
        <w:t>limeterskala, Tiefenmessei</w:t>
      </w:r>
      <w:r w:rsidRPr="004152B1">
        <w:rPr>
          <w:i/>
          <w:color w:val="000000"/>
        </w:rPr>
        <w:t>n</w:t>
      </w:r>
      <w:r w:rsidRPr="004152B1">
        <w:rPr>
          <w:i/>
          <w:color w:val="000000"/>
        </w:rPr>
        <w:t>richtung.</w:t>
      </w:r>
    </w:p>
    <w:p w:rsidR="00FD5B98" w:rsidRDefault="00FD5B98" w:rsidP="00FD5B98">
      <w:pPr>
        <w:rPr>
          <w:color w:val="000000"/>
        </w:rPr>
      </w:pPr>
    </w:p>
    <w:p w:rsidR="00F45D37" w:rsidRPr="000E3646" w:rsidRDefault="00F45D37" w:rsidP="00F45D37">
      <w:pPr>
        <w:pStyle w:val="Marginaliegrau"/>
        <w:framePr w:wrap="around" w:x="8728" w:y="3017"/>
      </w:pPr>
      <w:r>
        <w:t xml:space="preserve">Quelle: </w:t>
      </w:r>
      <w:r w:rsidR="008B0E9E">
        <w:t>Fachkunde Kraf</w:t>
      </w:r>
      <w:r w:rsidR="008B0E9E">
        <w:t>t</w:t>
      </w:r>
      <w:r w:rsidR="008B0E9E">
        <w:t>fahrzeugtechnik, 30</w:t>
      </w:r>
      <w:r>
        <w:t xml:space="preserve">. Aufl., </w:t>
      </w:r>
      <w:r w:rsidR="008B0E9E">
        <w:t xml:space="preserve">Europa-Nr. 20108, </w:t>
      </w:r>
      <w:r>
        <w:t>Verlag Europa-Lehrmittel</w:t>
      </w:r>
      <w:r w:rsidR="008B0E9E">
        <w:t>, S. 102</w:t>
      </w:r>
      <w:r>
        <w:t>.</w:t>
      </w:r>
    </w:p>
    <w:p w:rsidR="00FD5B98" w:rsidRDefault="00FD5B98" w:rsidP="00FD5B98">
      <w:r w:rsidRPr="00716AC5">
        <w:rPr>
          <w:noProof/>
          <w:lang w:eastAsia="de-DE"/>
        </w:rPr>
        <w:drawing>
          <wp:inline distT="0" distB="0" distL="0" distR="0" wp14:anchorId="4F6D4F0C" wp14:editId="2F7E6A6F">
            <wp:extent cx="4679950" cy="2712909"/>
            <wp:effectExtent l="0" t="0" r="6350" b="0"/>
            <wp:docPr id="1746" name="Grafik 1746" descr="F:\BFS pädagogische Kommission 2\Bilder\Messschieber\AB - Messschie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Messschieber\AB - Messschieber.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79950" cy="2712909"/>
                    </a:xfrm>
                    <a:prstGeom prst="rect">
                      <a:avLst/>
                    </a:prstGeom>
                    <a:noFill/>
                    <a:ln>
                      <a:noFill/>
                    </a:ln>
                  </pic:spPr>
                </pic:pic>
              </a:graphicData>
            </a:graphic>
          </wp:inline>
        </w:drawing>
      </w:r>
    </w:p>
    <w:p w:rsidR="00FD5B98" w:rsidRDefault="00FD5B98" w:rsidP="00FD5B98"/>
    <w:p w:rsidR="00FD5B98" w:rsidRDefault="00FD5B98" w:rsidP="00FD5B98">
      <w:pPr>
        <w:pStyle w:val="Listenabsatz"/>
        <w:numPr>
          <w:ilvl w:val="0"/>
          <w:numId w:val="48"/>
        </w:numPr>
      </w:pPr>
      <w:r>
        <w:t>Beschreiben Sie mit Hilfe des Bildes, welche drei Arten der Messung mit einem Messschi</w:t>
      </w:r>
      <w:r w:rsidR="0078556C">
        <w:t>eber durchgeführt werden können.</w:t>
      </w:r>
      <w:r>
        <w:br/>
      </w:r>
    </w:p>
    <w:p w:rsidR="00284A54" w:rsidRDefault="00FD5B98" w:rsidP="00496E35">
      <w:pPr>
        <w:pStyle w:val="Listenabsatz"/>
      </w:pPr>
      <w:r>
        <w:t>__________________________________</w:t>
      </w:r>
      <w:r w:rsidR="0078556C">
        <w:t>________________________</w:t>
      </w:r>
      <w:r w:rsidR="009208A7">
        <w:t>_</w:t>
      </w:r>
      <w:r>
        <w:br/>
      </w:r>
    </w:p>
    <w:p w:rsidR="00FD5B98" w:rsidRDefault="00733372" w:rsidP="00FD5B98">
      <w:pPr>
        <w:pStyle w:val="Listenabsatz"/>
        <w:numPr>
          <w:ilvl w:val="0"/>
          <w:numId w:val="48"/>
        </w:numPr>
      </w:pPr>
      <w:r>
        <w:rPr>
          <w:noProof/>
          <w:sz w:val="24"/>
          <w:lang w:eastAsia="de-DE"/>
        </w:rPr>
        <w:drawing>
          <wp:anchor distT="0" distB="0" distL="114300" distR="114300" simplePos="0" relativeHeight="252035072" behindDoc="0" locked="0" layoutInCell="0" allowOverlap="1" wp14:anchorId="1FC5ED75" wp14:editId="07335FC6">
            <wp:simplePos x="0" y="0"/>
            <wp:positionH relativeFrom="rightMargin">
              <wp:posOffset>92808</wp:posOffset>
            </wp:positionH>
            <wp:positionV relativeFrom="paragraph">
              <wp:posOffset>635</wp:posOffset>
            </wp:positionV>
            <wp:extent cx="323850" cy="323850"/>
            <wp:effectExtent l="0" t="0" r="0" b="0"/>
            <wp:wrapNone/>
            <wp:docPr id="127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5B98">
        <w:t xml:space="preserve">Der </w:t>
      </w:r>
      <w:proofErr w:type="spellStart"/>
      <w:r w:rsidR="00FD5B98">
        <w:t>Nonius</w:t>
      </w:r>
      <w:proofErr w:type="spellEnd"/>
      <w:r w:rsidR="00FD5B98">
        <w:t xml:space="preserve"> eines Messschiebers ist ein Hilfsmaßstab und bestimmt die Ablesegenauigkeit. Beim 1/10-Nonius werden 9</w:t>
      </w:r>
      <w:r w:rsidR="004152B1">
        <w:t xml:space="preserve"> </w:t>
      </w:r>
      <w:r w:rsidR="00FD5B98">
        <w:t>mm in 10 Teile geteilt. Damit besteht die Möglichkeit, Maße auf 1/10 mm genau abzulesen.</w:t>
      </w:r>
      <w:r w:rsidR="00FD5B98">
        <w:br/>
      </w:r>
    </w:p>
    <w:p w:rsidR="00FD5B98" w:rsidRDefault="00FD5B98" w:rsidP="00FD5B98">
      <w:pPr>
        <w:pStyle w:val="Listenabsatz"/>
      </w:pPr>
      <w:r>
        <w:t xml:space="preserve">Welche Aufgabe hat der </w:t>
      </w:r>
      <w:proofErr w:type="spellStart"/>
      <w:r>
        <w:t>Nonius</w:t>
      </w:r>
      <w:proofErr w:type="spellEnd"/>
      <w:r>
        <w:t xml:space="preserve"> bei einem Messschieber?</w:t>
      </w:r>
    </w:p>
    <w:p w:rsidR="00FD5B98" w:rsidRPr="00A53428" w:rsidRDefault="00FD5B98" w:rsidP="00FD5B98">
      <w:pPr>
        <w:rPr>
          <w:sz w:val="8"/>
          <w:szCs w:val="8"/>
        </w:rPr>
      </w:pPr>
      <w:r>
        <w:tab/>
      </w:r>
    </w:p>
    <w:p w:rsidR="00FD5B98" w:rsidRPr="00757ECA" w:rsidRDefault="00FD5B98" w:rsidP="00FD5B98">
      <w:pPr>
        <w:pStyle w:val="AufgabeLckentext"/>
        <w:ind w:left="708"/>
        <w:jc w:val="left"/>
      </w:pPr>
      <w:r>
        <w:t>______________________________________________________________________________________________________________________</w:t>
      </w:r>
    </w:p>
    <w:p w:rsidR="00FD5B98" w:rsidRPr="00A53428" w:rsidRDefault="00FD5B98" w:rsidP="00FD5B98">
      <w:pPr>
        <w:rPr>
          <w:sz w:val="12"/>
          <w:szCs w:val="12"/>
        </w:rPr>
      </w:pPr>
    </w:p>
    <w:p w:rsidR="00FD5B98" w:rsidRPr="00A53428" w:rsidRDefault="00FD5B98" w:rsidP="00FD5B98">
      <w:pPr>
        <w:pStyle w:val="Listenabsatz"/>
        <w:numPr>
          <w:ilvl w:val="0"/>
          <w:numId w:val="48"/>
        </w:numPr>
      </w:pPr>
      <w:r>
        <w:lastRenderedPageBreak/>
        <w:t>Wel</w:t>
      </w:r>
      <w:r>
        <w:rPr>
          <w:noProof/>
          <w:sz w:val="24"/>
          <w:lang w:eastAsia="de-DE"/>
        </w:rPr>
        <w:drawing>
          <wp:anchor distT="0" distB="0" distL="114300" distR="114300" simplePos="0" relativeHeight="251978752" behindDoc="0" locked="0" layoutInCell="0" allowOverlap="1" wp14:anchorId="58EDE03B" wp14:editId="38C02534">
            <wp:simplePos x="0" y="0"/>
            <wp:positionH relativeFrom="rightMargin">
              <wp:posOffset>107950</wp:posOffset>
            </wp:positionH>
            <wp:positionV relativeFrom="paragraph">
              <wp:posOffset>0</wp:posOffset>
            </wp:positionV>
            <wp:extent cx="323850" cy="323850"/>
            <wp:effectExtent l="0" t="0" r="0" b="0"/>
            <wp:wrapNone/>
            <wp:docPr id="174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che Messgenauigkeit ist bei dem Messschieber oben dargestellt und welche weiteren sind üblich?</w:t>
      </w:r>
    </w:p>
    <w:p w:rsidR="00FD5B98" w:rsidRPr="00A31E9B" w:rsidRDefault="00FD5B98" w:rsidP="00FD5B98">
      <w:pPr>
        <w:ind w:left="720"/>
        <w:rPr>
          <w:sz w:val="8"/>
          <w:szCs w:val="8"/>
        </w:rPr>
      </w:pPr>
    </w:p>
    <w:p w:rsidR="00FD5B98" w:rsidRDefault="00FD5B98" w:rsidP="00496E35">
      <w:pPr>
        <w:pStyle w:val="AufgabeLckentext"/>
        <w:ind w:left="708"/>
      </w:pPr>
      <w:r>
        <w:t>___________________________________________________________</w:t>
      </w:r>
    </w:p>
    <w:p w:rsidR="00FD5B98" w:rsidRDefault="00FD5B98" w:rsidP="00FD5B98">
      <w:pPr>
        <w:pStyle w:val="Kopfzeile"/>
        <w:numPr>
          <w:ilvl w:val="0"/>
          <w:numId w:val="48"/>
        </w:numPr>
        <w:tabs>
          <w:tab w:val="clear" w:pos="4536"/>
          <w:tab w:val="clear" w:pos="9072"/>
        </w:tabs>
        <w:overflowPunct/>
        <w:autoSpaceDE/>
        <w:autoSpaceDN/>
        <w:adjustRightInd/>
        <w:textAlignment w:val="auto"/>
      </w:pPr>
      <w:r>
        <w:t xml:space="preserve">An  der Bremsanlage können mit dem Messschieber folgende Messungen durchgeführt werden: </w:t>
      </w:r>
      <w:r>
        <w:rPr>
          <w:noProof/>
          <w:sz w:val="24"/>
        </w:rPr>
        <w:drawing>
          <wp:anchor distT="0" distB="0" distL="114300" distR="114300" simplePos="0" relativeHeight="251977728" behindDoc="0" locked="0" layoutInCell="0" allowOverlap="1" wp14:anchorId="3E6019B4" wp14:editId="07C6D1C1">
            <wp:simplePos x="0" y="0"/>
            <wp:positionH relativeFrom="rightMargin">
              <wp:posOffset>107950</wp:posOffset>
            </wp:positionH>
            <wp:positionV relativeFrom="paragraph">
              <wp:posOffset>0</wp:posOffset>
            </wp:positionV>
            <wp:extent cx="323850" cy="323850"/>
            <wp:effectExtent l="0" t="0" r="0" b="0"/>
            <wp:wrapNone/>
            <wp:docPr id="174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Bremsscheibendicke, Bremsbelagsstärke, Durc</w:t>
      </w:r>
      <w:r>
        <w:t>h</w:t>
      </w:r>
      <w:r>
        <w:t xml:space="preserve">messer der Bremstrommel. </w:t>
      </w:r>
      <w:r>
        <w:br/>
        <w:t>Ordnen Sie die Messungen in die folgende Tabelle ein.</w:t>
      </w:r>
    </w:p>
    <w:p w:rsidR="00FD5B98" w:rsidRPr="002905DC" w:rsidRDefault="00FD5B98" w:rsidP="00FD5B98">
      <w:pPr>
        <w:pStyle w:val="Kopfzeile"/>
        <w:tabs>
          <w:tab w:val="clear" w:pos="4536"/>
          <w:tab w:val="clear" w:pos="9072"/>
        </w:tabs>
        <w:ind w:left="360"/>
        <w:rPr>
          <w:sz w:val="12"/>
        </w:rPr>
      </w:pPr>
    </w:p>
    <w:tbl>
      <w:tblPr>
        <w:tblW w:w="6861" w:type="dxa"/>
        <w:tblInd w:w="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67"/>
        <w:gridCol w:w="4394"/>
      </w:tblGrid>
      <w:tr w:rsidR="00FD5B98" w:rsidTr="00324B78">
        <w:trPr>
          <w:trHeight w:val="340"/>
        </w:trPr>
        <w:tc>
          <w:tcPr>
            <w:tcW w:w="2467" w:type="dxa"/>
            <w:vAlign w:val="center"/>
          </w:tcPr>
          <w:p w:rsidR="00FD5B98" w:rsidRDefault="00FD5B98" w:rsidP="00324B78">
            <w:pPr>
              <w:pStyle w:val="Kopfzeile"/>
              <w:tabs>
                <w:tab w:val="clear" w:pos="4536"/>
                <w:tab w:val="clear" w:pos="9072"/>
              </w:tabs>
              <w:jc w:val="center"/>
            </w:pPr>
            <w:r>
              <w:t>Messung</w:t>
            </w:r>
          </w:p>
        </w:tc>
        <w:tc>
          <w:tcPr>
            <w:tcW w:w="4394" w:type="dxa"/>
            <w:vAlign w:val="center"/>
          </w:tcPr>
          <w:p w:rsidR="00FD5B98" w:rsidRDefault="00FD5B98" w:rsidP="00324B78">
            <w:pPr>
              <w:pStyle w:val="Kopfzeile"/>
              <w:tabs>
                <w:tab w:val="clear" w:pos="4536"/>
                <w:tab w:val="clear" w:pos="9072"/>
              </w:tabs>
              <w:jc w:val="center"/>
            </w:pPr>
            <w:r>
              <w:t>Beispiel</w:t>
            </w:r>
          </w:p>
        </w:tc>
      </w:tr>
      <w:tr w:rsidR="00FD5B98" w:rsidTr="00324B78">
        <w:trPr>
          <w:trHeight w:val="340"/>
        </w:trPr>
        <w:tc>
          <w:tcPr>
            <w:tcW w:w="2467" w:type="dxa"/>
            <w:vAlign w:val="center"/>
          </w:tcPr>
          <w:p w:rsidR="00FD5B98" w:rsidRDefault="00FD5B98" w:rsidP="00324B78">
            <w:pPr>
              <w:pStyle w:val="Kopfzeile"/>
              <w:tabs>
                <w:tab w:val="clear" w:pos="4536"/>
                <w:tab w:val="clear" w:pos="9072"/>
              </w:tabs>
            </w:pPr>
            <w:r>
              <w:t xml:space="preserve">Außenmessung </w:t>
            </w:r>
          </w:p>
        </w:tc>
        <w:tc>
          <w:tcPr>
            <w:tcW w:w="4394" w:type="dxa"/>
            <w:vAlign w:val="center"/>
          </w:tcPr>
          <w:p w:rsidR="00FD5B98" w:rsidRDefault="00FD5B98" w:rsidP="00324B78">
            <w:pPr>
              <w:pStyle w:val="Kopfzeile"/>
              <w:tabs>
                <w:tab w:val="clear" w:pos="4536"/>
                <w:tab w:val="clear" w:pos="9072"/>
              </w:tabs>
            </w:pPr>
          </w:p>
        </w:tc>
      </w:tr>
      <w:tr w:rsidR="00FD5B98" w:rsidTr="00324B78">
        <w:trPr>
          <w:trHeight w:val="340"/>
        </w:trPr>
        <w:tc>
          <w:tcPr>
            <w:tcW w:w="2467" w:type="dxa"/>
            <w:vAlign w:val="center"/>
          </w:tcPr>
          <w:p w:rsidR="00FD5B98" w:rsidRDefault="00FD5B98" w:rsidP="00324B78">
            <w:pPr>
              <w:pStyle w:val="Kopfzeile"/>
              <w:tabs>
                <w:tab w:val="clear" w:pos="4536"/>
                <w:tab w:val="clear" w:pos="9072"/>
              </w:tabs>
            </w:pPr>
            <w:r>
              <w:t xml:space="preserve">Innenmessung </w:t>
            </w:r>
          </w:p>
        </w:tc>
        <w:tc>
          <w:tcPr>
            <w:tcW w:w="4394" w:type="dxa"/>
            <w:vAlign w:val="center"/>
          </w:tcPr>
          <w:p w:rsidR="00FD5B98" w:rsidRDefault="00FD5B98" w:rsidP="00324B78">
            <w:pPr>
              <w:pStyle w:val="Kopfzeile"/>
              <w:tabs>
                <w:tab w:val="clear" w:pos="4536"/>
                <w:tab w:val="clear" w:pos="9072"/>
              </w:tabs>
            </w:pPr>
          </w:p>
        </w:tc>
      </w:tr>
      <w:tr w:rsidR="00FD5B98" w:rsidTr="00324B78">
        <w:trPr>
          <w:trHeight w:val="340"/>
        </w:trPr>
        <w:tc>
          <w:tcPr>
            <w:tcW w:w="2467" w:type="dxa"/>
            <w:vAlign w:val="center"/>
          </w:tcPr>
          <w:p w:rsidR="00FD5B98" w:rsidRDefault="00FD5B98" w:rsidP="00324B78">
            <w:pPr>
              <w:pStyle w:val="Kopfzeile"/>
              <w:tabs>
                <w:tab w:val="clear" w:pos="4536"/>
                <w:tab w:val="clear" w:pos="9072"/>
              </w:tabs>
            </w:pPr>
            <w:r>
              <w:t>Tiefenmessung</w:t>
            </w:r>
          </w:p>
        </w:tc>
        <w:tc>
          <w:tcPr>
            <w:tcW w:w="4394" w:type="dxa"/>
            <w:vAlign w:val="center"/>
          </w:tcPr>
          <w:p w:rsidR="00FD5B98" w:rsidRDefault="00FD5B98" w:rsidP="00324B78">
            <w:pPr>
              <w:pStyle w:val="Kopfzeile"/>
              <w:tabs>
                <w:tab w:val="clear" w:pos="4536"/>
                <w:tab w:val="clear" w:pos="9072"/>
              </w:tabs>
            </w:pPr>
          </w:p>
        </w:tc>
      </w:tr>
    </w:tbl>
    <w:p w:rsidR="00FD5B98" w:rsidRDefault="00FD5B98" w:rsidP="00FD5B98">
      <w:pPr>
        <w:pStyle w:val="Kopfzeile"/>
        <w:tabs>
          <w:tab w:val="clear" w:pos="4536"/>
          <w:tab w:val="clear" w:pos="9072"/>
        </w:tabs>
        <w:ind w:left="360"/>
        <w:rPr>
          <w:sz w:val="24"/>
          <w:szCs w:val="24"/>
        </w:rPr>
      </w:pPr>
    </w:p>
    <w:p w:rsidR="005023ED" w:rsidRDefault="005023ED" w:rsidP="005023ED">
      <w:pPr>
        <w:pStyle w:val="Marginaliegrau"/>
        <w:framePr w:wrap="around" w:x="8848" w:y="4061"/>
      </w:pPr>
      <w:r>
        <w:t>Quelle: Fachkunde Kraf</w:t>
      </w:r>
      <w:r>
        <w:t>t</w:t>
      </w:r>
      <w:r>
        <w:t>fahrzeugtechnik, 30. Aufl., Europa-Nr. 20108, Verlag Europa-Lehrmittel, S. 103.</w:t>
      </w:r>
    </w:p>
    <w:p w:rsidR="00FD5B98" w:rsidRDefault="00733372" w:rsidP="008B0E9E">
      <w:pPr>
        <w:pStyle w:val="Listenabsatz"/>
        <w:numPr>
          <w:ilvl w:val="0"/>
          <w:numId w:val="48"/>
        </w:numPr>
      </w:pPr>
      <w:r>
        <w:rPr>
          <w:noProof/>
          <w:sz w:val="24"/>
          <w:lang w:eastAsia="de-DE"/>
        </w:rPr>
        <w:drawing>
          <wp:anchor distT="0" distB="0" distL="114300" distR="114300" simplePos="0" relativeHeight="252033024" behindDoc="0" locked="0" layoutInCell="0" allowOverlap="1" wp14:anchorId="716997E7" wp14:editId="7AF55AFF">
            <wp:simplePos x="0" y="0"/>
            <wp:positionH relativeFrom="rightMargin">
              <wp:posOffset>118647</wp:posOffset>
            </wp:positionH>
            <wp:positionV relativeFrom="paragraph">
              <wp:posOffset>150495</wp:posOffset>
            </wp:positionV>
            <wp:extent cx="323850" cy="323850"/>
            <wp:effectExtent l="0" t="0" r="0" b="0"/>
            <wp:wrapNone/>
            <wp:docPr id="127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5B98" w:rsidRPr="005F4480">
        <w:rPr>
          <w:b/>
        </w:rPr>
        <w:t>Ablesen des Messschiebers</w:t>
      </w:r>
      <w:r w:rsidR="00FD5B98">
        <w:br/>
        <w:t xml:space="preserve">Zuerst werden links vom Nullstrich des </w:t>
      </w:r>
      <w:proofErr w:type="spellStart"/>
      <w:r w:rsidR="00FD5B98">
        <w:t>Nonius</w:t>
      </w:r>
      <w:proofErr w:type="spellEnd"/>
      <w:r w:rsidR="00FD5B98">
        <w:t xml:space="preserve"> die ganzen </w:t>
      </w:r>
      <w:r w:rsidR="004152B1">
        <w:t>Millimeter</w:t>
      </w:r>
      <w:r w:rsidR="00FD5B98">
        <w:t xml:space="preserve"> auf der Skale abgelesen. Achtung: NICHT am Ende des beweglichen </w:t>
      </w:r>
      <w:proofErr w:type="spellStart"/>
      <w:r w:rsidR="00FD5B98">
        <w:t>Messchenkels</w:t>
      </w:r>
      <w:proofErr w:type="spellEnd"/>
      <w:r w:rsidR="00FD5B98">
        <w:t xml:space="preserve"> ablesen. Anschließend sucht man auf dem </w:t>
      </w:r>
      <w:proofErr w:type="spellStart"/>
      <w:r w:rsidR="00FD5B98">
        <w:t>Nonius</w:t>
      </w:r>
      <w:proofErr w:type="spellEnd"/>
      <w:r w:rsidR="00FD5B98">
        <w:t xml:space="preserve"> den Tei</w:t>
      </w:r>
      <w:r w:rsidR="00FD5B98">
        <w:t>l</w:t>
      </w:r>
      <w:r w:rsidR="00FD5B98">
        <w:t xml:space="preserve">strich, der sich mit einem Teilstrich auf der Skale deckt. An diesem </w:t>
      </w:r>
      <w:proofErr w:type="spellStart"/>
      <w:r w:rsidR="00FD5B98">
        <w:t>Non</w:t>
      </w:r>
      <w:r w:rsidR="00FD5B98">
        <w:t>i</w:t>
      </w:r>
      <w:r w:rsidR="00FD5B98">
        <w:t>usstrich</w:t>
      </w:r>
      <w:proofErr w:type="spellEnd"/>
      <w:r w:rsidR="00FD5B98">
        <w:t xml:space="preserve"> werden die 1/10 mm abgelesen.</w:t>
      </w:r>
      <w:r w:rsidR="00FD5B98">
        <w:br/>
      </w:r>
      <w:r w:rsidR="00FD5B98">
        <w:rPr>
          <w:noProof/>
          <w:lang w:eastAsia="de-DE"/>
        </w:rPr>
        <w:drawing>
          <wp:inline distT="0" distB="0" distL="0" distR="0" wp14:anchorId="31B0E000" wp14:editId="698E211C">
            <wp:extent cx="4319155" cy="2209800"/>
            <wp:effectExtent l="0" t="0" r="5715" b="0"/>
            <wp:docPr id="1751" name="Grafik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2240" r="1402" b="16839"/>
                    <a:stretch/>
                  </pic:blipFill>
                  <pic:spPr bwMode="auto">
                    <a:xfrm>
                      <a:off x="0" y="0"/>
                      <a:ext cx="4323146" cy="2211842"/>
                    </a:xfrm>
                    <a:prstGeom prst="rect">
                      <a:avLst/>
                    </a:prstGeom>
                    <a:ln>
                      <a:noFill/>
                    </a:ln>
                    <a:extLst>
                      <a:ext uri="{53640926-AAD7-44D8-BBD7-CCE9431645EC}">
                        <a14:shadowObscured xmlns:a14="http://schemas.microsoft.com/office/drawing/2010/main"/>
                      </a:ext>
                    </a:extLst>
                  </pic:spPr>
                </pic:pic>
              </a:graphicData>
            </a:graphic>
          </wp:inline>
        </w:drawing>
      </w:r>
    </w:p>
    <w:p w:rsidR="00FD5B98" w:rsidRDefault="00FD5B98" w:rsidP="00FD5B98">
      <w:pPr>
        <w:pStyle w:val="Listenabsatz"/>
      </w:pPr>
      <w:r>
        <w:t>Erläutern Sie mit eigenen Worten, wie ein Messwert bei dem in Aufgabe 1 abgebildeten Messschieber abgelesen wird.</w:t>
      </w:r>
    </w:p>
    <w:p w:rsidR="00FD5B98" w:rsidRPr="006115CA" w:rsidRDefault="00FD5B98" w:rsidP="00FD5B98">
      <w:pPr>
        <w:pStyle w:val="Listenabsatz"/>
        <w:rPr>
          <w:sz w:val="8"/>
          <w:szCs w:val="8"/>
        </w:rPr>
      </w:pPr>
    </w:p>
    <w:p w:rsidR="00FD5B98" w:rsidRPr="00470408" w:rsidRDefault="00FD5B98" w:rsidP="00FD5B98">
      <w:pPr>
        <w:pStyle w:val="AufgabeLckentext"/>
        <w:ind w:left="708"/>
        <w:jc w:val="left"/>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A2A19">
        <w:t>________________________</w:t>
      </w:r>
    </w:p>
    <w:p w:rsidR="00711F51" w:rsidRDefault="00711F51">
      <w:pPr>
        <w:spacing w:line="240" w:lineRule="exact"/>
        <w:rPr>
          <w:sz w:val="12"/>
          <w:szCs w:val="12"/>
        </w:rPr>
      </w:pPr>
      <w:r>
        <w:rPr>
          <w:sz w:val="12"/>
          <w:szCs w:val="12"/>
        </w:rPr>
        <w:br w:type="page"/>
      </w:r>
    </w:p>
    <w:p w:rsidR="00FD5B98" w:rsidRDefault="00FD5B98" w:rsidP="00FD5B98">
      <w:pPr>
        <w:pStyle w:val="Listenabsatz"/>
        <w:numPr>
          <w:ilvl w:val="0"/>
          <w:numId w:val="48"/>
        </w:numPr>
      </w:pPr>
      <w:r>
        <w:lastRenderedPageBreak/>
        <w:t>Ordnen Sie die folgenden Messwerte der jeweiligen Abbildung zu.</w:t>
      </w:r>
    </w:p>
    <w:p w:rsidR="00FD5B98" w:rsidRDefault="00FD5B98" w:rsidP="00FD5B98">
      <w:pPr>
        <w:pStyle w:val="Listenabsatz"/>
        <w:numPr>
          <w:ilvl w:val="1"/>
          <w:numId w:val="48"/>
        </w:numPr>
      </w:pPr>
      <w:r>
        <w:t>19,5 mm</w:t>
      </w:r>
    </w:p>
    <w:p w:rsidR="00FD5B98" w:rsidRDefault="00FD5B98" w:rsidP="00FD5B98">
      <w:pPr>
        <w:pStyle w:val="Listenabsatz"/>
        <w:numPr>
          <w:ilvl w:val="1"/>
          <w:numId w:val="48"/>
        </w:numPr>
      </w:pPr>
      <w:r>
        <w:t>34,0 mm</w:t>
      </w:r>
    </w:p>
    <w:p w:rsidR="00FD5B98" w:rsidRDefault="00FD5B98" w:rsidP="00FD5B98">
      <w:pPr>
        <w:pStyle w:val="Listenabsatz"/>
        <w:numPr>
          <w:ilvl w:val="1"/>
          <w:numId w:val="48"/>
        </w:numPr>
      </w:pPr>
      <w:r>
        <w:t>22,1 mm</w:t>
      </w:r>
    </w:p>
    <w:p w:rsidR="00FD5B98" w:rsidRDefault="00FD5B98" w:rsidP="00FD5B98">
      <w:pPr>
        <w:pStyle w:val="Listenabsatz"/>
        <w:rPr>
          <w:sz w:val="12"/>
          <w:szCs w:val="12"/>
        </w:rPr>
      </w:pPr>
    </w:p>
    <w:tbl>
      <w:tblPr>
        <w:tblStyle w:val="Tabellenraster"/>
        <w:tblW w:w="0" w:type="auto"/>
        <w:tblInd w:w="720" w:type="dxa"/>
        <w:tblLook w:val="04A0" w:firstRow="1" w:lastRow="0" w:firstColumn="1" w:lastColumn="0" w:noHBand="0" w:noVBand="1"/>
      </w:tblPr>
      <w:tblGrid>
        <w:gridCol w:w="3906"/>
        <w:gridCol w:w="1775"/>
      </w:tblGrid>
      <w:tr w:rsidR="00FD5B98" w:rsidRPr="00E87E9A" w:rsidTr="00324B78">
        <w:tc>
          <w:tcPr>
            <w:tcW w:w="3617" w:type="dxa"/>
          </w:tcPr>
          <w:p w:rsidR="00FD5B98" w:rsidRPr="00E87E9A" w:rsidRDefault="00FD5B98" w:rsidP="00324B78">
            <w:pPr>
              <w:pStyle w:val="Listenabsatz"/>
              <w:ind w:left="0"/>
              <w:jc w:val="center"/>
              <w:rPr>
                <w:b/>
                <w:sz w:val="24"/>
                <w:szCs w:val="12"/>
              </w:rPr>
            </w:pPr>
            <w:r w:rsidRPr="00E87E9A">
              <w:rPr>
                <w:b/>
                <w:sz w:val="24"/>
                <w:szCs w:val="12"/>
              </w:rPr>
              <w:t>Abbildung</w:t>
            </w:r>
          </w:p>
        </w:tc>
        <w:tc>
          <w:tcPr>
            <w:tcW w:w="1775" w:type="dxa"/>
          </w:tcPr>
          <w:p w:rsidR="00FD5B98" w:rsidRPr="00E87E9A" w:rsidRDefault="00FD5B98" w:rsidP="00324B78">
            <w:pPr>
              <w:pStyle w:val="Listenabsatz"/>
              <w:ind w:left="0"/>
              <w:jc w:val="center"/>
              <w:rPr>
                <w:b/>
                <w:sz w:val="24"/>
                <w:szCs w:val="12"/>
              </w:rPr>
            </w:pPr>
            <w:r w:rsidRPr="00E87E9A">
              <w:rPr>
                <w:b/>
                <w:sz w:val="24"/>
                <w:szCs w:val="12"/>
              </w:rPr>
              <w:t>Messwert</w:t>
            </w:r>
          </w:p>
        </w:tc>
      </w:tr>
      <w:tr w:rsidR="00FD5B98" w:rsidRPr="00E87E9A" w:rsidTr="00324B78">
        <w:tc>
          <w:tcPr>
            <w:tcW w:w="3617" w:type="dxa"/>
            <w:vAlign w:val="center"/>
          </w:tcPr>
          <w:p w:rsidR="00FD5B98" w:rsidRDefault="00FD5B98" w:rsidP="00324B78">
            <w:pPr>
              <w:pStyle w:val="Listenabsatz"/>
              <w:ind w:left="0"/>
              <w:jc w:val="center"/>
              <w:rPr>
                <w:sz w:val="12"/>
                <w:szCs w:val="12"/>
              </w:rPr>
            </w:pPr>
            <w:r w:rsidRPr="00A02831">
              <w:rPr>
                <w:noProof/>
              </w:rPr>
              <w:drawing>
                <wp:inline distT="0" distB="0" distL="0" distR="0" wp14:anchorId="0C992975" wp14:editId="6AD831C3">
                  <wp:extent cx="2340000" cy="1252061"/>
                  <wp:effectExtent l="0" t="0" r="3175" b="5715"/>
                  <wp:docPr id="1752" name="Grafik 1752" descr="F:\BFS pädagogische Kommission 2\Bilder\DSC_3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198.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6825" t="28996" r="22500" b="38360"/>
                          <a:stretch/>
                        </pic:blipFill>
                        <pic:spPr bwMode="auto">
                          <a:xfrm>
                            <a:off x="0" y="0"/>
                            <a:ext cx="2340000" cy="12520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D5B98" w:rsidRDefault="00FD5B98" w:rsidP="00324B78">
            <w:pPr>
              <w:jc w:val="center"/>
            </w:pPr>
          </w:p>
        </w:tc>
      </w:tr>
      <w:tr w:rsidR="00FD5B98" w:rsidRPr="00E87E9A" w:rsidTr="00324B78">
        <w:tc>
          <w:tcPr>
            <w:tcW w:w="3617" w:type="dxa"/>
          </w:tcPr>
          <w:p w:rsidR="00FD5B98" w:rsidRDefault="00FD5B98" w:rsidP="00324B78">
            <w:pPr>
              <w:pStyle w:val="Listenabsatz"/>
              <w:ind w:left="0"/>
              <w:jc w:val="center"/>
              <w:rPr>
                <w:sz w:val="12"/>
                <w:szCs w:val="12"/>
              </w:rPr>
            </w:pPr>
            <w:r w:rsidRPr="003155F9">
              <w:rPr>
                <w:noProof/>
              </w:rPr>
              <w:drawing>
                <wp:inline distT="0" distB="0" distL="0" distR="0" wp14:anchorId="02F9F1E4" wp14:editId="49C16875">
                  <wp:extent cx="2340000" cy="1217012"/>
                  <wp:effectExtent l="0" t="0" r="3175" b="2540"/>
                  <wp:docPr id="1753" name="Grafik 1753" descr="F:\BFS pädagogische Kommission 2\Bilder\DSC_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201.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5668" t="33901" r="32710" b="33628"/>
                          <a:stretch/>
                        </pic:blipFill>
                        <pic:spPr bwMode="auto">
                          <a:xfrm>
                            <a:off x="0" y="0"/>
                            <a:ext cx="2340000" cy="12170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D5B98" w:rsidRPr="00E87E9A" w:rsidRDefault="00FD5B98" w:rsidP="00324B78">
            <w:pPr>
              <w:pStyle w:val="Listenabsatz"/>
              <w:ind w:left="0"/>
              <w:jc w:val="center"/>
              <w:rPr>
                <w:sz w:val="24"/>
                <w:szCs w:val="24"/>
              </w:rPr>
            </w:pPr>
          </w:p>
        </w:tc>
      </w:tr>
      <w:tr w:rsidR="00FD5B98" w:rsidRPr="00E87E9A" w:rsidTr="00324B78">
        <w:tc>
          <w:tcPr>
            <w:tcW w:w="3617" w:type="dxa"/>
          </w:tcPr>
          <w:p w:rsidR="00FD5B98" w:rsidRPr="003155F9" w:rsidRDefault="00FD5B98" w:rsidP="00324B78">
            <w:pPr>
              <w:pStyle w:val="Listenabsatz"/>
              <w:ind w:left="0"/>
              <w:jc w:val="center"/>
              <w:rPr>
                <w:noProof/>
              </w:rPr>
            </w:pPr>
            <w:r w:rsidRPr="003155F9">
              <w:rPr>
                <w:noProof/>
              </w:rPr>
              <w:drawing>
                <wp:inline distT="0" distB="0" distL="0" distR="0" wp14:anchorId="1BD125ED" wp14:editId="41A8C246">
                  <wp:extent cx="2340000" cy="1251962"/>
                  <wp:effectExtent l="0" t="0" r="3175" b="5715"/>
                  <wp:docPr id="1754" name="Grafik 1754" descr="F:\BFS pädagogische Kommission 2\Bilder\DSC_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204.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9109" t="31767" r="22664" b="37554"/>
                          <a:stretch/>
                        </pic:blipFill>
                        <pic:spPr bwMode="auto">
                          <a:xfrm>
                            <a:off x="0" y="0"/>
                            <a:ext cx="2340000" cy="12519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D5B98" w:rsidRDefault="00FD5B98" w:rsidP="00324B78">
            <w:pPr>
              <w:pStyle w:val="Listenabsatz"/>
              <w:ind w:left="0"/>
              <w:jc w:val="center"/>
            </w:pPr>
          </w:p>
        </w:tc>
      </w:tr>
    </w:tbl>
    <w:p w:rsidR="00FD5B98" w:rsidRDefault="00FD5B98" w:rsidP="00FD5B98">
      <w:pPr>
        <w:pStyle w:val="Listenabsatz"/>
        <w:rPr>
          <w:sz w:val="12"/>
          <w:szCs w:val="12"/>
        </w:rPr>
      </w:pPr>
    </w:p>
    <w:p w:rsidR="00FD5B98" w:rsidRDefault="00FD5B98" w:rsidP="00FD5B98"/>
    <w:p w:rsidR="00FD5B98" w:rsidRDefault="00FD5B98" w:rsidP="00FD5B98">
      <w:pPr>
        <w:pStyle w:val="Listenabsatz"/>
        <w:numPr>
          <w:ilvl w:val="0"/>
          <w:numId w:val="48"/>
        </w:numPr>
      </w:pPr>
      <w:r>
        <w:rPr>
          <w:noProof/>
          <w:sz w:val="24"/>
          <w:lang w:eastAsia="de-DE"/>
        </w:rPr>
        <w:drawing>
          <wp:anchor distT="0" distB="0" distL="114300" distR="114300" simplePos="0" relativeHeight="251981824" behindDoc="0" locked="0" layoutInCell="0" allowOverlap="1" wp14:anchorId="0231D4B8" wp14:editId="4CBA4FCA">
            <wp:simplePos x="0" y="0"/>
            <wp:positionH relativeFrom="rightMargin">
              <wp:posOffset>152400</wp:posOffset>
            </wp:positionH>
            <wp:positionV relativeFrom="paragraph">
              <wp:posOffset>52705</wp:posOffset>
            </wp:positionV>
            <wp:extent cx="323850" cy="323850"/>
            <wp:effectExtent l="0" t="0" r="0" b="0"/>
            <wp:wrapNone/>
            <wp:docPr id="175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Welche Unfallgefahren bestehen beim Umgang mit einem Messschieber?</w:t>
      </w:r>
    </w:p>
    <w:p w:rsidR="00FD5B98" w:rsidRPr="005A262C" w:rsidRDefault="00FD5B98" w:rsidP="00FD5B98">
      <w:pPr>
        <w:pStyle w:val="Listenabsatz"/>
        <w:rPr>
          <w:sz w:val="8"/>
          <w:szCs w:val="8"/>
        </w:rPr>
      </w:pPr>
    </w:p>
    <w:p w:rsidR="00FD5B98" w:rsidRDefault="00FD5B98" w:rsidP="00FD5B98">
      <w:pPr>
        <w:pStyle w:val="AufgabeLckentext"/>
        <w:ind w:left="708"/>
        <w:rPr>
          <w:sz w:val="12"/>
          <w:szCs w:val="12"/>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D3224D">
        <w:t>___________________</w:t>
      </w:r>
      <w:r>
        <w:t>__________________</w:t>
      </w:r>
      <w:r w:rsidR="008837A7">
        <w:t>_____</w:t>
      </w:r>
    </w:p>
    <w:p w:rsidR="00FD5B98" w:rsidRPr="0043799F" w:rsidRDefault="00FD5B98" w:rsidP="00FD5B98"/>
    <w:p w:rsidR="00FD5B98" w:rsidRDefault="00FD5B98" w:rsidP="00FD5B98">
      <w:pPr>
        <w:pStyle w:val="Listenabsatz"/>
        <w:numPr>
          <w:ilvl w:val="0"/>
          <w:numId w:val="48"/>
        </w:numPr>
      </w:pPr>
      <w:r>
        <w:rPr>
          <w:noProof/>
          <w:sz w:val="24"/>
          <w:lang w:eastAsia="de-DE"/>
        </w:rPr>
        <w:drawing>
          <wp:anchor distT="0" distB="0" distL="114300" distR="114300" simplePos="0" relativeHeight="251982848" behindDoc="0" locked="0" layoutInCell="0" allowOverlap="1" wp14:anchorId="2293D406" wp14:editId="1C39BA48">
            <wp:simplePos x="0" y="0"/>
            <wp:positionH relativeFrom="rightMargin">
              <wp:posOffset>151765</wp:posOffset>
            </wp:positionH>
            <wp:positionV relativeFrom="paragraph">
              <wp:posOffset>0</wp:posOffset>
            </wp:positionV>
            <wp:extent cx="658495" cy="323850"/>
            <wp:effectExtent l="0" t="0" r="8255" b="0"/>
            <wp:wrapNone/>
            <wp:docPr id="175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Erstellen Sie ein Informationsblatt über typische Messfehler für den Einsatz eines Messschiebers.</w:t>
      </w:r>
    </w:p>
    <w:p w:rsidR="00FD5B98" w:rsidRPr="00CE7DE8" w:rsidRDefault="00FD5B98" w:rsidP="00FD5B98">
      <w:pPr>
        <w:pStyle w:val="Listenabsatz"/>
        <w:rPr>
          <w:sz w:val="8"/>
          <w:szCs w:val="8"/>
        </w:rPr>
      </w:pPr>
    </w:p>
    <w:p w:rsidR="00FD5B98" w:rsidRDefault="008B0E9E" w:rsidP="00FD5B98">
      <w:r>
        <w:rPr>
          <w:noProof/>
          <w:sz w:val="24"/>
          <w:lang w:eastAsia="de-DE"/>
        </w:rPr>
        <w:drawing>
          <wp:anchor distT="0" distB="0" distL="114300" distR="114300" simplePos="0" relativeHeight="251983872" behindDoc="0" locked="0" layoutInCell="0" allowOverlap="1" wp14:anchorId="6DAC164C" wp14:editId="7DE06003">
            <wp:simplePos x="0" y="0"/>
            <wp:positionH relativeFrom="rightMargin">
              <wp:posOffset>155575</wp:posOffset>
            </wp:positionH>
            <wp:positionV relativeFrom="paragraph">
              <wp:posOffset>16510</wp:posOffset>
            </wp:positionV>
            <wp:extent cx="323850" cy="323850"/>
            <wp:effectExtent l="0" t="0" r="0" b="0"/>
            <wp:wrapNone/>
            <wp:docPr id="175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5B98" w:rsidRDefault="00FD5B98" w:rsidP="00FD5B98"/>
    <w:p w:rsidR="00FD5B98" w:rsidRDefault="00FD5B98" w:rsidP="00FD5B98"/>
    <w:p w:rsidR="00FD5B98" w:rsidRDefault="00FD5B98" w:rsidP="00FD5B98"/>
    <w:p w:rsidR="00FD5B98" w:rsidRDefault="00FD5B98" w:rsidP="00FD5B98"/>
    <w:p w:rsidR="00FD5B98" w:rsidRDefault="00FD5B98" w:rsidP="00FD5B98"/>
    <w:p w:rsidR="00FD5B98" w:rsidRDefault="00FD5B98" w:rsidP="00FD5B9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D5B98" w:rsidRPr="005F4480" w:rsidTr="00324B78">
        <w:trPr>
          <w:trHeight w:val="523"/>
        </w:trPr>
        <w:tc>
          <w:tcPr>
            <w:tcW w:w="3119" w:type="dxa"/>
            <w:tcBorders>
              <w:left w:val="single" w:sz="4" w:space="0" w:color="auto"/>
              <w:bottom w:val="single" w:sz="4" w:space="0" w:color="auto"/>
              <w:right w:val="single" w:sz="4" w:space="0" w:color="auto"/>
            </w:tcBorders>
            <w:shd w:val="clear" w:color="auto" w:fill="D9D9D9"/>
            <w:hideMark/>
          </w:tcPr>
          <w:p w:rsidR="00FD5B98" w:rsidRPr="005F4480" w:rsidRDefault="00FD5B98" w:rsidP="00324B78">
            <w:pPr>
              <w:spacing w:before="40" w:after="60" w:line="160" w:lineRule="exact"/>
              <w:rPr>
                <w:color w:val="000000"/>
                <w:sz w:val="12"/>
              </w:rPr>
            </w:pPr>
            <w:r w:rsidRPr="005F4480">
              <w:rPr>
                <w:sz w:val="12"/>
              </w:rPr>
              <w:lastRenderedPageBreak/>
              <w:br w:type="page"/>
              <w:t>Lernfeld</w:t>
            </w:r>
          </w:p>
          <w:p w:rsidR="00FD5B98" w:rsidRPr="005F4480" w:rsidRDefault="00FD5B98" w:rsidP="00324B78">
            <w:pPr>
              <w:rPr>
                <w:b/>
              </w:rPr>
            </w:pPr>
            <w:r w:rsidRPr="005F4480">
              <w:rPr>
                <w:b/>
              </w:rPr>
              <w:t>LF 2</w:t>
            </w:r>
          </w:p>
        </w:tc>
        <w:tc>
          <w:tcPr>
            <w:tcW w:w="4229" w:type="dxa"/>
            <w:tcBorders>
              <w:left w:val="single" w:sz="4" w:space="0" w:color="auto"/>
              <w:bottom w:val="single" w:sz="4" w:space="0" w:color="auto"/>
              <w:right w:val="single" w:sz="4" w:space="0" w:color="auto"/>
            </w:tcBorders>
            <w:shd w:val="clear" w:color="auto" w:fill="D9D9D9"/>
            <w:hideMark/>
          </w:tcPr>
          <w:p w:rsidR="00FD5B98" w:rsidRPr="005F4480" w:rsidRDefault="00FD5B98" w:rsidP="00324B78">
            <w:pPr>
              <w:spacing w:before="40" w:after="60" w:line="160" w:lineRule="exact"/>
              <w:rPr>
                <w:color w:val="000000"/>
                <w:sz w:val="12"/>
              </w:rPr>
            </w:pPr>
            <w:r w:rsidRPr="005F4480">
              <w:rPr>
                <w:sz w:val="12"/>
              </w:rPr>
              <w:t>Titel</w:t>
            </w:r>
          </w:p>
          <w:p w:rsidR="00FD5B98" w:rsidRPr="005F4480" w:rsidRDefault="00FD5B98" w:rsidP="00324B78">
            <w:pPr>
              <w:rPr>
                <w:b/>
              </w:rPr>
            </w:pPr>
            <w:r w:rsidRPr="005F4480">
              <w:rPr>
                <w:b/>
              </w:rPr>
              <w:t>Messwerkzeuge</w:t>
            </w:r>
          </w:p>
        </w:tc>
        <w:tc>
          <w:tcPr>
            <w:tcW w:w="188" w:type="dxa"/>
            <w:vMerge w:val="restart"/>
            <w:tcBorders>
              <w:top w:val="nil"/>
              <w:left w:val="single" w:sz="4" w:space="0" w:color="auto"/>
              <w:bottom w:val="nil"/>
              <w:right w:val="single" w:sz="4" w:space="0" w:color="auto"/>
            </w:tcBorders>
            <w:shd w:val="clear" w:color="auto" w:fill="FFFFFF"/>
          </w:tcPr>
          <w:p w:rsidR="00FD5B98" w:rsidRPr="005F4480" w:rsidRDefault="00FD5B98" w:rsidP="00324B78"/>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D5B98" w:rsidRPr="005F4480" w:rsidRDefault="00FD5B98" w:rsidP="00324B78">
            <w:pPr>
              <w:spacing w:before="40" w:after="60" w:line="160" w:lineRule="exact"/>
              <w:rPr>
                <w:sz w:val="12"/>
              </w:rPr>
            </w:pPr>
          </w:p>
          <w:p w:rsidR="00FD5B98" w:rsidRDefault="009979EA" w:rsidP="00324B78">
            <w:pPr>
              <w:jc w:val="center"/>
              <w:rPr>
                <w:rFonts w:eastAsia="Times New Roman" w:cs="Times New Roman"/>
                <w:b/>
                <w:lang w:eastAsia="de-DE"/>
              </w:rPr>
            </w:pPr>
            <w:r>
              <w:rPr>
                <w:rFonts w:eastAsia="Times New Roman" w:cs="Times New Roman"/>
                <w:b/>
                <w:lang w:eastAsia="de-DE"/>
              </w:rPr>
              <w:t>FZT</w:t>
            </w:r>
          </w:p>
          <w:p w:rsidR="002A25FF" w:rsidRPr="005F4480" w:rsidRDefault="002A25FF" w:rsidP="00324B78">
            <w:pPr>
              <w:jc w:val="center"/>
              <w:rPr>
                <w:rFonts w:eastAsia="Calibri" w:cs="Times New Roman"/>
                <w:b/>
                <w:lang w:eastAsia="de-DE"/>
              </w:rPr>
            </w:pPr>
            <w:r>
              <w:rPr>
                <w:rFonts w:eastAsia="Times New Roman" w:cs="Times New Roman"/>
                <w:b/>
                <w:lang w:eastAsia="de-DE"/>
              </w:rPr>
              <w:t>02.02.02.02</w:t>
            </w:r>
          </w:p>
        </w:tc>
      </w:tr>
      <w:tr w:rsidR="00FD5B98" w:rsidRPr="005F4480" w:rsidTr="00324B78">
        <w:tc>
          <w:tcPr>
            <w:tcW w:w="7348" w:type="dxa"/>
            <w:gridSpan w:val="2"/>
            <w:tcBorders>
              <w:left w:val="single" w:sz="4" w:space="0" w:color="auto"/>
              <w:bottom w:val="single" w:sz="4" w:space="0" w:color="auto"/>
              <w:right w:val="single" w:sz="4" w:space="0" w:color="auto"/>
            </w:tcBorders>
            <w:hideMark/>
          </w:tcPr>
          <w:p w:rsidR="00FD5B98" w:rsidRPr="005F4480" w:rsidRDefault="00FD5B98" w:rsidP="00324B78">
            <w:pPr>
              <w:spacing w:before="40" w:after="60" w:line="160" w:lineRule="exact"/>
              <w:rPr>
                <w:sz w:val="12"/>
              </w:rPr>
            </w:pPr>
            <w:r w:rsidRPr="005F4480">
              <w:rPr>
                <w:sz w:val="12"/>
              </w:rPr>
              <w:t>Kompetenzbereiche:</w:t>
            </w:r>
          </w:p>
          <w:p w:rsidR="00FD5B98" w:rsidRPr="005F4480" w:rsidRDefault="00FD5B98" w:rsidP="00324B78">
            <w:pPr>
              <w:numPr>
                <w:ilvl w:val="0"/>
                <w:numId w:val="6"/>
              </w:numPr>
              <w:ind w:left="227" w:hanging="170"/>
              <w:rPr>
                <w:sz w:val="16"/>
              </w:rPr>
            </w:pPr>
            <w:r w:rsidRPr="005F4480">
              <w:rPr>
                <w:sz w:val="16"/>
              </w:rPr>
              <w:t>Arbeits- und Sicherheitsregeln beachten und</w:t>
            </w:r>
            <w:r w:rsidR="004152B1">
              <w:rPr>
                <w:sz w:val="16"/>
              </w:rPr>
              <w:t xml:space="preserve"> ihre Konsequenzen reflektieren</w:t>
            </w:r>
          </w:p>
          <w:p w:rsidR="00FD5B98" w:rsidRPr="005F4480" w:rsidRDefault="00FD5B98" w:rsidP="00324B78">
            <w:pPr>
              <w:numPr>
                <w:ilvl w:val="0"/>
                <w:numId w:val="6"/>
              </w:numPr>
              <w:ind w:left="227" w:hanging="170"/>
              <w:rPr>
                <w:sz w:val="16"/>
              </w:rPr>
            </w:pPr>
            <w:r w:rsidRPr="005F4480">
              <w:rPr>
                <w:sz w:val="16"/>
              </w:rPr>
              <w:t xml:space="preserve">Werkzeuge, Geräte und Verfahren </w:t>
            </w:r>
            <w:r w:rsidR="004152B1">
              <w:rPr>
                <w:sz w:val="16"/>
              </w:rPr>
              <w:t>auswählen und einsetzen</w:t>
            </w:r>
          </w:p>
        </w:tc>
        <w:tc>
          <w:tcPr>
            <w:tcW w:w="188" w:type="dxa"/>
            <w:vMerge/>
            <w:tcBorders>
              <w:left w:val="single" w:sz="4" w:space="0" w:color="auto"/>
              <w:bottom w:val="nil"/>
              <w:right w:val="nil"/>
            </w:tcBorders>
            <w:vAlign w:val="center"/>
            <w:hideMark/>
          </w:tcPr>
          <w:p w:rsidR="00FD5B98" w:rsidRPr="005F4480" w:rsidRDefault="00FD5B98" w:rsidP="00324B78">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5B98" w:rsidRPr="005F4480" w:rsidTr="00324B78">
              <w:trPr>
                <w:trHeight w:val="284"/>
              </w:trPr>
              <w:tc>
                <w:tcPr>
                  <w:tcW w:w="2090" w:type="dxa"/>
                  <w:shd w:val="clear" w:color="auto" w:fill="D9D9D9" w:themeFill="background1" w:themeFillShade="D9"/>
                </w:tcPr>
                <w:p w:rsidR="00FD5B98" w:rsidRPr="005F4480" w:rsidRDefault="00FD5B98" w:rsidP="00324B78">
                  <w:pPr>
                    <w:jc w:val="center"/>
                    <w:rPr>
                      <w:rFonts w:eastAsia="Times New Roman" w:cs="Times New Roman"/>
                      <w:b/>
                    </w:rPr>
                  </w:pPr>
                  <w:r w:rsidRPr="005F4480">
                    <w:rPr>
                      <w:rFonts w:eastAsia="Times New Roman" w:cs="Times New Roman"/>
                      <w:b/>
                    </w:rPr>
                    <w:t>Lösung</w:t>
                  </w:r>
                </w:p>
              </w:tc>
            </w:tr>
          </w:tbl>
          <w:p w:rsidR="00FD5B98" w:rsidRPr="005F4480" w:rsidRDefault="00FD5B98" w:rsidP="00324B78"/>
        </w:tc>
      </w:tr>
    </w:tbl>
    <w:p w:rsidR="00FD5B98" w:rsidRPr="005F4480" w:rsidRDefault="00DB322F" w:rsidP="00FD5B98">
      <w:r>
        <w:rPr>
          <w:noProof/>
          <w:sz w:val="24"/>
          <w:lang w:eastAsia="de-DE"/>
        </w:rPr>
        <w:drawing>
          <wp:anchor distT="0" distB="0" distL="114300" distR="114300" simplePos="0" relativeHeight="252004352" behindDoc="0" locked="0" layoutInCell="0" allowOverlap="1" wp14:anchorId="23D03D6A" wp14:editId="06D0DBC3">
            <wp:simplePos x="0" y="0"/>
            <wp:positionH relativeFrom="rightMargin">
              <wp:posOffset>107950</wp:posOffset>
            </wp:positionH>
            <wp:positionV relativeFrom="paragraph">
              <wp:posOffset>0</wp:posOffset>
            </wp:positionV>
            <wp:extent cx="345440" cy="323850"/>
            <wp:effectExtent l="0" t="0" r="0" b="0"/>
            <wp:wrapNone/>
            <wp:docPr id="172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5B98" w:rsidRPr="005F4480" w:rsidRDefault="00FD5B98" w:rsidP="00FD5B98">
      <w:pPr>
        <w:rPr>
          <w:b/>
        </w:rPr>
      </w:pPr>
      <w:r w:rsidRPr="005F4480">
        <w:rPr>
          <w:b/>
        </w:rPr>
        <w:t>Messschieber</w:t>
      </w:r>
    </w:p>
    <w:p w:rsidR="00FD5B98" w:rsidRDefault="00FD5B98" w:rsidP="00DB322F">
      <w:pPr>
        <w:pStyle w:val="Listenabsatz"/>
        <w:numPr>
          <w:ilvl w:val="0"/>
          <w:numId w:val="49"/>
        </w:numPr>
        <w:rPr>
          <w:color w:val="000000"/>
        </w:rPr>
      </w:pPr>
      <w:r w:rsidRPr="005F4480">
        <w:rPr>
          <w:noProof/>
          <w:sz w:val="24"/>
          <w:lang w:eastAsia="de-DE"/>
        </w:rPr>
        <w:drawing>
          <wp:anchor distT="0" distB="0" distL="114300" distR="114300" simplePos="0" relativeHeight="251984896" behindDoc="0" locked="0" layoutInCell="0" allowOverlap="1" wp14:anchorId="158B698F" wp14:editId="205D62C0">
            <wp:simplePos x="0" y="0"/>
            <wp:positionH relativeFrom="rightMargin">
              <wp:posOffset>126365</wp:posOffset>
            </wp:positionH>
            <wp:positionV relativeFrom="paragraph">
              <wp:posOffset>61595</wp:posOffset>
            </wp:positionV>
            <wp:extent cx="302260" cy="323850"/>
            <wp:effectExtent l="0" t="0" r="2540" b="0"/>
            <wp:wrapNone/>
            <wp:docPr id="175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2A8D">
        <w:rPr>
          <w:color w:val="000000"/>
        </w:rPr>
        <w:t xml:space="preserve">Das gängigste Messwerkzeug für die Überprüfung von Bauteilen in der Kfz-Werkstatt </w:t>
      </w:r>
      <w:r>
        <w:rPr>
          <w:color w:val="000000"/>
        </w:rPr>
        <w:t>ist der</w:t>
      </w:r>
      <w:r w:rsidRPr="000F2A8D">
        <w:rPr>
          <w:color w:val="000000"/>
        </w:rPr>
        <w:t xml:space="preserve"> Messschieber. </w:t>
      </w:r>
      <w:r>
        <w:rPr>
          <w:color w:val="000000"/>
        </w:rPr>
        <w:t>Ordnen Sie die folgenden Begriffe den entsprechenden Teilen des Messschiebers zu:</w:t>
      </w:r>
    </w:p>
    <w:p w:rsidR="00FD5B98" w:rsidRPr="004152B1" w:rsidRDefault="00FD5B98" w:rsidP="004152B1">
      <w:pPr>
        <w:pStyle w:val="Listenabsatz"/>
        <w:ind w:left="1440"/>
        <w:rPr>
          <w:i/>
          <w:color w:val="000000"/>
        </w:rPr>
      </w:pPr>
      <w:r w:rsidRPr="004152B1">
        <w:rPr>
          <w:i/>
          <w:color w:val="000000"/>
        </w:rPr>
        <w:t xml:space="preserve">Kreuzspitzen, </w:t>
      </w:r>
      <w:proofErr w:type="spellStart"/>
      <w:r w:rsidRPr="004152B1">
        <w:rPr>
          <w:i/>
          <w:color w:val="000000"/>
        </w:rPr>
        <w:t>Nonien</w:t>
      </w:r>
      <w:proofErr w:type="spellEnd"/>
      <w:r w:rsidRPr="004152B1">
        <w:rPr>
          <w:i/>
          <w:color w:val="000000"/>
        </w:rPr>
        <w:t>, Schieber, Schiene, Inch-Skal</w:t>
      </w:r>
      <w:r w:rsidR="009208A7">
        <w:rPr>
          <w:i/>
          <w:color w:val="000000"/>
        </w:rPr>
        <w:t>e</w:t>
      </w:r>
      <w:r w:rsidRPr="004152B1">
        <w:rPr>
          <w:i/>
          <w:color w:val="000000"/>
        </w:rPr>
        <w:t xml:space="preserve">, Werkstück, Messschneide, fester Messschenkel, beweglicher Messschenkel, Feststellschraube, Klemmhebel, </w:t>
      </w:r>
      <w:proofErr w:type="spellStart"/>
      <w:r w:rsidRPr="004152B1">
        <w:rPr>
          <w:i/>
          <w:color w:val="000000"/>
        </w:rPr>
        <w:t>Milimeterskala</w:t>
      </w:r>
      <w:proofErr w:type="spellEnd"/>
      <w:r w:rsidRPr="004152B1">
        <w:rPr>
          <w:i/>
          <w:color w:val="000000"/>
        </w:rPr>
        <w:t>, Tiefenmessei</w:t>
      </w:r>
      <w:r w:rsidRPr="004152B1">
        <w:rPr>
          <w:i/>
          <w:color w:val="000000"/>
        </w:rPr>
        <w:t>n</w:t>
      </w:r>
      <w:r w:rsidRPr="004152B1">
        <w:rPr>
          <w:i/>
          <w:color w:val="000000"/>
        </w:rPr>
        <w:t>richtung.</w:t>
      </w:r>
    </w:p>
    <w:p w:rsidR="008B0E9E" w:rsidRPr="000E3646" w:rsidRDefault="008B0E9E" w:rsidP="008B0E9E">
      <w:pPr>
        <w:pStyle w:val="Marginaliegrau"/>
        <w:framePr w:wrap="around" w:x="8698" w:y="2531"/>
      </w:pPr>
      <w:r>
        <w:t>Quelle: Fachkunde Kraf</w:t>
      </w:r>
      <w:r>
        <w:t>t</w:t>
      </w:r>
      <w:r>
        <w:t>fahrzeugtechnik, 30. Aufl., Europa-Nr. 20108, Verlag Europa-Lehrmittel, S. 102.</w:t>
      </w:r>
    </w:p>
    <w:p w:rsidR="00FD5B98" w:rsidRPr="005F4480" w:rsidRDefault="00FD5B98" w:rsidP="00FD5B98">
      <w:r w:rsidRPr="005F4480">
        <w:t xml:space="preserve">        </w:t>
      </w:r>
      <w:r w:rsidRPr="005F4480">
        <w:rPr>
          <w:noProof/>
          <w:lang w:eastAsia="de-DE"/>
        </w:rPr>
        <w:drawing>
          <wp:inline distT="0" distB="0" distL="0" distR="0" wp14:anchorId="39A22463" wp14:editId="1C5AAC21">
            <wp:extent cx="4679950" cy="2713576"/>
            <wp:effectExtent l="0" t="0" r="6350" b="0"/>
            <wp:docPr id="1760" name="Grafik 1760" descr="E:\BFS pädagogische Kommission 2\Bilder\Messschieber\Messschieber - A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FS pädagogische Kommission 2\Bilder\Messschieber\Messschieber - AB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79950" cy="2713576"/>
                    </a:xfrm>
                    <a:prstGeom prst="rect">
                      <a:avLst/>
                    </a:prstGeom>
                    <a:noFill/>
                    <a:ln>
                      <a:noFill/>
                    </a:ln>
                  </pic:spPr>
                </pic:pic>
              </a:graphicData>
            </a:graphic>
          </wp:inline>
        </w:drawing>
      </w:r>
    </w:p>
    <w:p w:rsidR="00FD5B98" w:rsidRDefault="00FD5B98" w:rsidP="00FD5B98">
      <w:pPr>
        <w:pStyle w:val="Listenabsatz"/>
        <w:numPr>
          <w:ilvl w:val="0"/>
          <w:numId w:val="49"/>
        </w:numPr>
      </w:pPr>
      <w:r>
        <w:t>Beschreiben Sie mit Hilfe des Bildes, welche drei Arten der Messung mit einem Messschi</w:t>
      </w:r>
      <w:r w:rsidR="004152B1">
        <w:t>eber durchgeführt werden können.</w:t>
      </w:r>
      <w:r>
        <w:br/>
      </w:r>
    </w:p>
    <w:p w:rsidR="00FD5B98" w:rsidRPr="004152B1" w:rsidRDefault="00FD5B98" w:rsidP="00FD5B98">
      <w:pPr>
        <w:pStyle w:val="Listenabsatz"/>
        <w:rPr>
          <w:i/>
        </w:rPr>
      </w:pPr>
      <w:r w:rsidRPr="004152B1">
        <w:rPr>
          <w:i/>
        </w:rPr>
        <w:t>Außenmessung, Innenmessung, Tiefenmessung</w:t>
      </w:r>
      <w:r w:rsidRPr="004152B1">
        <w:rPr>
          <w:i/>
        </w:rPr>
        <w:br/>
      </w:r>
    </w:p>
    <w:p w:rsidR="00FD5B98" w:rsidRDefault="00840311" w:rsidP="00FD5B98">
      <w:pPr>
        <w:pStyle w:val="Listenabsatz"/>
        <w:numPr>
          <w:ilvl w:val="0"/>
          <w:numId w:val="49"/>
        </w:numPr>
      </w:pPr>
      <w:r>
        <w:rPr>
          <w:noProof/>
          <w:sz w:val="24"/>
          <w:lang w:eastAsia="de-DE"/>
        </w:rPr>
        <w:drawing>
          <wp:anchor distT="0" distB="0" distL="114300" distR="114300" simplePos="0" relativeHeight="252037120" behindDoc="0" locked="0" layoutInCell="0" allowOverlap="1" wp14:anchorId="5D8A3060" wp14:editId="196EAA2B">
            <wp:simplePos x="0" y="0"/>
            <wp:positionH relativeFrom="rightMargin">
              <wp:posOffset>109757</wp:posOffset>
            </wp:positionH>
            <wp:positionV relativeFrom="paragraph">
              <wp:posOffset>27305</wp:posOffset>
            </wp:positionV>
            <wp:extent cx="323850" cy="323850"/>
            <wp:effectExtent l="0" t="0" r="0" b="0"/>
            <wp:wrapNone/>
            <wp:docPr id="127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5B98">
        <w:t xml:space="preserve">Der </w:t>
      </w:r>
      <w:proofErr w:type="spellStart"/>
      <w:r w:rsidR="00FD5B98">
        <w:t>Nonius</w:t>
      </w:r>
      <w:proofErr w:type="spellEnd"/>
      <w:r w:rsidR="00FD5B98">
        <w:t xml:space="preserve"> eines Messschiebers ist ein Hilfsmaßstab und bestimmt die Ablesegenauigkeit. Beim 1/10-Nonius werden 9</w:t>
      </w:r>
      <w:r w:rsidR="004152B1">
        <w:t xml:space="preserve"> </w:t>
      </w:r>
      <w:r w:rsidR="00FD5B98">
        <w:t>mm in 10 Teile geteilt. Damit besteht die Möglichkeit, Maße auf 1/10 mm genau abzulesen.</w:t>
      </w:r>
      <w:r w:rsidR="00FD5B98">
        <w:br/>
      </w:r>
    </w:p>
    <w:p w:rsidR="00FD5B98" w:rsidRDefault="00FD5B98" w:rsidP="00FD5B98">
      <w:pPr>
        <w:pStyle w:val="Listenabsatz"/>
      </w:pPr>
      <w:r>
        <w:t xml:space="preserve">Welche Aufgabe hat der </w:t>
      </w:r>
      <w:proofErr w:type="spellStart"/>
      <w:r>
        <w:t>Nonius</w:t>
      </w:r>
      <w:proofErr w:type="spellEnd"/>
      <w:r>
        <w:t xml:space="preserve"> bei einem Messschieber?</w:t>
      </w:r>
    </w:p>
    <w:p w:rsidR="00FD5B98" w:rsidRPr="00A53428" w:rsidRDefault="00FD5B98" w:rsidP="00FD5B98">
      <w:pPr>
        <w:rPr>
          <w:sz w:val="8"/>
          <w:szCs w:val="8"/>
        </w:rPr>
      </w:pPr>
      <w:r>
        <w:tab/>
      </w:r>
    </w:p>
    <w:p w:rsidR="00FD5B98" w:rsidRPr="004152B1" w:rsidRDefault="00FD5B98" w:rsidP="00D3224D">
      <w:pPr>
        <w:spacing w:line="360" w:lineRule="auto"/>
        <w:ind w:left="708"/>
        <w:rPr>
          <w:i/>
        </w:rPr>
      </w:pPr>
      <w:r w:rsidRPr="004152B1">
        <w:rPr>
          <w:i/>
        </w:rPr>
        <w:t xml:space="preserve">Der </w:t>
      </w:r>
      <w:proofErr w:type="spellStart"/>
      <w:r w:rsidRPr="004152B1">
        <w:rPr>
          <w:i/>
        </w:rPr>
        <w:t>Nonius</w:t>
      </w:r>
      <w:proofErr w:type="spellEnd"/>
      <w:r w:rsidRPr="004152B1">
        <w:rPr>
          <w:i/>
        </w:rPr>
        <w:t xml:space="preserve"> ist ein Hilfsmaßstab zum genauen Ablesen des Messergebni</w:t>
      </w:r>
      <w:r w:rsidRPr="004152B1">
        <w:rPr>
          <w:i/>
        </w:rPr>
        <w:t>s</w:t>
      </w:r>
      <w:r w:rsidRPr="004152B1">
        <w:rPr>
          <w:i/>
        </w:rPr>
        <w:t xml:space="preserve">ses. </w:t>
      </w:r>
    </w:p>
    <w:p w:rsidR="00FD5B98" w:rsidRPr="00A53428" w:rsidRDefault="00FD5B98" w:rsidP="00FD5B98">
      <w:pPr>
        <w:rPr>
          <w:sz w:val="12"/>
          <w:szCs w:val="12"/>
        </w:rPr>
      </w:pPr>
    </w:p>
    <w:p w:rsidR="00FD5B98" w:rsidRPr="00A53428" w:rsidRDefault="00FD5B98" w:rsidP="00FD5B98">
      <w:pPr>
        <w:pStyle w:val="Listenabsatz"/>
        <w:numPr>
          <w:ilvl w:val="0"/>
          <w:numId w:val="49"/>
        </w:numPr>
      </w:pPr>
      <w:r>
        <w:t>Wel</w:t>
      </w:r>
      <w:r>
        <w:rPr>
          <w:noProof/>
          <w:sz w:val="24"/>
          <w:lang w:eastAsia="de-DE"/>
        </w:rPr>
        <w:drawing>
          <wp:anchor distT="0" distB="0" distL="114300" distR="114300" simplePos="0" relativeHeight="251986944" behindDoc="0" locked="0" layoutInCell="0" allowOverlap="1" wp14:anchorId="4582FE8D" wp14:editId="4D6C3346">
            <wp:simplePos x="0" y="0"/>
            <wp:positionH relativeFrom="rightMargin">
              <wp:posOffset>107950</wp:posOffset>
            </wp:positionH>
            <wp:positionV relativeFrom="paragraph">
              <wp:posOffset>0</wp:posOffset>
            </wp:positionV>
            <wp:extent cx="323850" cy="323850"/>
            <wp:effectExtent l="0" t="0" r="0" b="0"/>
            <wp:wrapNone/>
            <wp:docPr id="176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che Messgenauigkeit ist bei dem Messschieber oben dargestellt und welche weiteren sind üblich?</w:t>
      </w:r>
    </w:p>
    <w:p w:rsidR="00FD5B98" w:rsidRPr="00A31E9B" w:rsidRDefault="00FD5B98" w:rsidP="00FD5B98">
      <w:pPr>
        <w:ind w:left="720"/>
        <w:rPr>
          <w:sz w:val="8"/>
          <w:szCs w:val="8"/>
        </w:rPr>
      </w:pPr>
    </w:p>
    <w:p w:rsidR="00FD5B98" w:rsidRPr="004152B1" w:rsidRDefault="00FD5B98" w:rsidP="00FD5B98">
      <w:pPr>
        <w:pStyle w:val="AufgabeLckentext"/>
        <w:ind w:firstLine="424"/>
        <w:rPr>
          <w:i/>
        </w:rPr>
      </w:pPr>
      <w:r w:rsidRPr="004152B1">
        <w:rPr>
          <w:i/>
        </w:rPr>
        <w:t>1/20 mm, 1/10 mm, 1/50 mm</w:t>
      </w:r>
    </w:p>
    <w:p w:rsidR="00FD5B98" w:rsidRDefault="00FD5B98" w:rsidP="00FD5B98">
      <w:pPr>
        <w:pStyle w:val="Kopfzeile"/>
        <w:tabs>
          <w:tab w:val="clear" w:pos="4536"/>
          <w:tab w:val="clear" w:pos="9072"/>
        </w:tabs>
        <w:overflowPunct/>
        <w:autoSpaceDE/>
        <w:autoSpaceDN/>
        <w:adjustRightInd/>
        <w:textAlignment w:val="auto"/>
      </w:pPr>
    </w:p>
    <w:p w:rsidR="00FD5B98" w:rsidRDefault="00FD5B98" w:rsidP="00FD5B98">
      <w:pPr>
        <w:spacing w:line="240" w:lineRule="exact"/>
        <w:rPr>
          <w:rFonts w:eastAsia="Times New Roman" w:cs="Times New Roman"/>
          <w:lang w:eastAsia="de-DE"/>
        </w:rPr>
      </w:pPr>
      <w:r>
        <w:br w:type="page"/>
      </w:r>
    </w:p>
    <w:p w:rsidR="00FD5B98" w:rsidRDefault="00EE123A" w:rsidP="00FD5B98">
      <w:pPr>
        <w:pStyle w:val="Kopfzeile"/>
        <w:numPr>
          <w:ilvl w:val="0"/>
          <w:numId w:val="49"/>
        </w:numPr>
        <w:tabs>
          <w:tab w:val="clear" w:pos="4536"/>
          <w:tab w:val="clear" w:pos="9072"/>
        </w:tabs>
        <w:overflowPunct/>
        <w:autoSpaceDE/>
        <w:autoSpaceDN/>
        <w:adjustRightInd/>
        <w:textAlignment w:val="auto"/>
      </w:pPr>
      <w:r>
        <w:lastRenderedPageBreak/>
        <w:t>An</w:t>
      </w:r>
      <w:r w:rsidR="00FD5B98">
        <w:t xml:space="preserve"> der Bremsanlage können mit dem Messschieber folgende Messungen durchgeführt werden: Bremsscheibendicke, Bremsbelagsstärke, Durc</w:t>
      </w:r>
      <w:r w:rsidR="00FD5B98">
        <w:t>h</w:t>
      </w:r>
      <w:r w:rsidR="00FD5B98">
        <w:t xml:space="preserve">messer der Bremstrommel. </w:t>
      </w:r>
      <w:r w:rsidR="00FD5B98">
        <w:br/>
        <w:t>Ordnen Sie die Messungen in die folgende Tabelle ein.</w:t>
      </w:r>
    </w:p>
    <w:p w:rsidR="00FD5B98" w:rsidRPr="002905DC" w:rsidRDefault="00FD5B98" w:rsidP="00FD5B98">
      <w:pPr>
        <w:pStyle w:val="Kopfzeile"/>
        <w:tabs>
          <w:tab w:val="clear" w:pos="4536"/>
          <w:tab w:val="clear" w:pos="9072"/>
        </w:tabs>
        <w:ind w:left="360"/>
        <w:rPr>
          <w:sz w:val="12"/>
        </w:rPr>
      </w:pPr>
    </w:p>
    <w:tbl>
      <w:tblPr>
        <w:tblW w:w="6861" w:type="dxa"/>
        <w:tblInd w:w="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67"/>
        <w:gridCol w:w="4394"/>
      </w:tblGrid>
      <w:tr w:rsidR="00FD5B98" w:rsidTr="00324B78">
        <w:trPr>
          <w:trHeight w:val="340"/>
        </w:trPr>
        <w:tc>
          <w:tcPr>
            <w:tcW w:w="2467" w:type="dxa"/>
            <w:vAlign w:val="center"/>
          </w:tcPr>
          <w:p w:rsidR="00FD5B98" w:rsidRDefault="00FD5B98" w:rsidP="00324B78">
            <w:pPr>
              <w:pStyle w:val="Kopfzeile"/>
              <w:tabs>
                <w:tab w:val="clear" w:pos="4536"/>
                <w:tab w:val="clear" w:pos="9072"/>
              </w:tabs>
              <w:jc w:val="center"/>
            </w:pPr>
            <w:r>
              <w:t>Messung</w:t>
            </w:r>
          </w:p>
        </w:tc>
        <w:tc>
          <w:tcPr>
            <w:tcW w:w="4394" w:type="dxa"/>
            <w:vAlign w:val="center"/>
          </w:tcPr>
          <w:p w:rsidR="00FD5B98" w:rsidRDefault="00FD5B98" w:rsidP="00324B78">
            <w:pPr>
              <w:pStyle w:val="Kopfzeile"/>
              <w:tabs>
                <w:tab w:val="clear" w:pos="4536"/>
                <w:tab w:val="clear" w:pos="9072"/>
              </w:tabs>
              <w:jc w:val="center"/>
            </w:pPr>
            <w:r>
              <w:t>Beispiel</w:t>
            </w:r>
          </w:p>
        </w:tc>
      </w:tr>
      <w:tr w:rsidR="00FD5B98" w:rsidTr="00324B78">
        <w:trPr>
          <w:trHeight w:val="340"/>
        </w:trPr>
        <w:tc>
          <w:tcPr>
            <w:tcW w:w="2467" w:type="dxa"/>
            <w:vAlign w:val="center"/>
          </w:tcPr>
          <w:p w:rsidR="00FD5B98" w:rsidRDefault="00FD5B98" w:rsidP="00324B78">
            <w:pPr>
              <w:pStyle w:val="Kopfzeile"/>
              <w:tabs>
                <w:tab w:val="clear" w:pos="4536"/>
                <w:tab w:val="clear" w:pos="9072"/>
              </w:tabs>
            </w:pPr>
            <w:r>
              <w:t xml:space="preserve">Außenmessung </w:t>
            </w:r>
          </w:p>
        </w:tc>
        <w:tc>
          <w:tcPr>
            <w:tcW w:w="4394" w:type="dxa"/>
            <w:vAlign w:val="center"/>
          </w:tcPr>
          <w:p w:rsidR="00FD5B98" w:rsidRDefault="00FD5B98" w:rsidP="00324B78">
            <w:pPr>
              <w:pStyle w:val="Kopfzeile"/>
              <w:tabs>
                <w:tab w:val="clear" w:pos="4536"/>
                <w:tab w:val="clear" w:pos="9072"/>
              </w:tabs>
            </w:pPr>
            <w:r>
              <w:t>Bremsscheibendicke</w:t>
            </w:r>
          </w:p>
        </w:tc>
      </w:tr>
      <w:tr w:rsidR="00FD5B98" w:rsidTr="00324B78">
        <w:trPr>
          <w:trHeight w:val="340"/>
        </w:trPr>
        <w:tc>
          <w:tcPr>
            <w:tcW w:w="2467" w:type="dxa"/>
            <w:vAlign w:val="center"/>
          </w:tcPr>
          <w:p w:rsidR="00FD5B98" w:rsidRDefault="00FD5B98" w:rsidP="00324B78">
            <w:pPr>
              <w:pStyle w:val="Kopfzeile"/>
              <w:tabs>
                <w:tab w:val="clear" w:pos="4536"/>
                <w:tab w:val="clear" w:pos="9072"/>
              </w:tabs>
            </w:pPr>
            <w:r>
              <w:t xml:space="preserve">Innenmessung </w:t>
            </w:r>
          </w:p>
        </w:tc>
        <w:tc>
          <w:tcPr>
            <w:tcW w:w="4394" w:type="dxa"/>
            <w:vAlign w:val="center"/>
          </w:tcPr>
          <w:p w:rsidR="00FD5B98" w:rsidRDefault="00FD5B98" w:rsidP="00324B78">
            <w:pPr>
              <w:pStyle w:val="Kopfzeile"/>
              <w:tabs>
                <w:tab w:val="clear" w:pos="4536"/>
                <w:tab w:val="clear" w:pos="9072"/>
              </w:tabs>
            </w:pPr>
            <w:r>
              <w:t>Durchmesser der Bremstrommel</w:t>
            </w:r>
          </w:p>
        </w:tc>
      </w:tr>
      <w:tr w:rsidR="00FD5B98" w:rsidTr="00324B78">
        <w:trPr>
          <w:trHeight w:val="340"/>
        </w:trPr>
        <w:tc>
          <w:tcPr>
            <w:tcW w:w="2467" w:type="dxa"/>
            <w:vAlign w:val="center"/>
          </w:tcPr>
          <w:p w:rsidR="00FD5B98" w:rsidRDefault="00FD5B98" w:rsidP="00324B78">
            <w:pPr>
              <w:pStyle w:val="Kopfzeile"/>
              <w:tabs>
                <w:tab w:val="clear" w:pos="4536"/>
                <w:tab w:val="clear" w:pos="9072"/>
              </w:tabs>
            </w:pPr>
            <w:r>
              <w:t>Tiefenmessung</w:t>
            </w:r>
          </w:p>
        </w:tc>
        <w:tc>
          <w:tcPr>
            <w:tcW w:w="4394" w:type="dxa"/>
            <w:vAlign w:val="center"/>
          </w:tcPr>
          <w:p w:rsidR="00FD5B98" w:rsidRDefault="00FD5B98" w:rsidP="00324B78">
            <w:pPr>
              <w:pStyle w:val="Kopfzeile"/>
              <w:tabs>
                <w:tab w:val="clear" w:pos="4536"/>
                <w:tab w:val="clear" w:pos="9072"/>
              </w:tabs>
            </w:pPr>
            <w:r>
              <w:t>Bremsbelagsstärke</w:t>
            </w:r>
          </w:p>
        </w:tc>
      </w:tr>
    </w:tbl>
    <w:p w:rsidR="00FD5B98" w:rsidRDefault="00FD5B98" w:rsidP="00FD5B98">
      <w:pPr>
        <w:pStyle w:val="Kopfzeile"/>
        <w:tabs>
          <w:tab w:val="clear" w:pos="4536"/>
          <w:tab w:val="clear" w:pos="9072"/>
        </w:tabs>
        <w:ind w:left="360"/>
        <w:rPr>
          <w:sz w:val="24"/>
          <w:szCs w:val="24"/>
        </w:rPr>
      </w:pPr>
    </w:p>
    <w:p w:rsidR="005023ED" w:rsidRDefault="005023ED" w:rsidP="005023ED">
      <w:pPr>
        <w:pStyle w:val="Marginaliegrau"/>
        <w:framePr w:wrap="around" w:x="8878" w:y="4280"/>
      </w:pPr>
      <w:r>
        <w:t>Quelle: Fachkunde Kraf</w:t>
      </w:r>
      <w:r>
        <w:t>t</w:t>
      </w:r>
      <w:r>
        <w:t>fahrzeugtechnik, 30. Aufl., Europa-Nr. 20108, Verlag Europa-Lehrmittel, S. 103.</w:t>
      </w:r>
    </w:p>
    <w:p w:rsidR="00FD5B98" w:rsidRDefault="009843FB" w:rsidP="008B0E9E">
      <w:pPr>
        <w:pStyle w:val="Listenabsatz"/>
        <w:numPr>
          <w:ilvl w:val="0"/>
          <w:numId w:val="49"/>
        </w:numPr>
      </w:pPr>
      <w:r>
        <w:rPr>
          <w:noProof/>
          <w:sz w:val="24"/>
          <w:lang w:eastAsia="de-DE"/>
        </w:rPr>
        <w:drawing>
          <wp:anchor distT="0" distB="0" distL="114300" distR="114300" simplePos="0" relativeHeight="252039168" behindDoc="0" locked="0" layoutInCell="0" allowOverlap="1" wp14:anchorId="4AF7EC48" wp14:editId="2430568E">
            <wp:simplePos x="0" y="0"/>
            <wp:positionH relativeFrom="rightMargin">
              <wp:posOffset>180975</wp:posOffset>
            </wp:positionH>
            <wp:positionV relativeFrom="paragraph">
              <wp:posOffset>133448</wp:posOffset>
            </wp:positionV>
            <wp:extent cx="323850" cy="323850"/>
            <wp:effectExtent l="0" t="0" r="0" b="0"/>
            <wp:wrapNone/>
            <wp:docPr id="1276"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5B98" w:rsidRPr="005F4480">
        <w:rPr>
          <w:b/>
        </w:rPr>
        <w:t>Ablesen des Messschiebers</w:t>
      </w:r>
      <w:r w:rsidR="00FD5B98">
        <w:br/>
        <w:t xml:space="preserve">Zuerst werden links vom Nullstrich des </w:t>
      </w:r>
      <w:proofErr w:type="spellStart"/>
      <w:r w:rsidR="00FD5B98">
        <w:t>Nonius</w:t>
      </w:r>
      <w:proofErr w:type="spellEnd"/>
      <w:r w:rsidR="00FD5B98">
        <w:t xml:space="preserve"> die ganzen </w:t>
      </w:r>
      <w:proofErr w:type="spellStart"/>
      <w:r w:rsidR="00FD5B98">
        <w:t>Milimeter</w:t>
      </w:r>
      <w:proofErr w:type="spellEnd"/>
      <w:r w:rsidR="00FD5B98">
        <w:t xml:space="preserve"> auf der Skale abgelesen. Achtung: NICHT am Ende des beweglichen </w:t>
      </w:r>
      <w:proofErr w:type="spellStart"/>
      <w:r w:rsidR="00FD5B98">
        <w:t>Messchenkels</w:t>
      </w:r>
      <w:proofErr w:type="spellEnd"/>
      <w:r w:rsidR="00FD5B98">
        <w:t xml:space="preserve"> ablesen. Anschließend sucht man auf dem </w:t>
      </w:r>
      <w:proofErr w:type="spellStart"/>
      <w:r w:rsidR="00FD5B98">
        <w:t>Nonius</w:t>
      </w:r>
      <w:proofErr w:type="spellEnd"/>
      <w:r w:rsidR="00FD5B98">
        <w:t xml:space="preserve"> den Tei</w:t>
      </w:r>
      <w:r w:rsidR="00FD5B98">
        <w:t>l</w:t>
      </w:r>
      <w:r w:rsidR="00FD5B98">
        <w:t xml:space="preserve">strich, der sich mit einem Teilstrich auf der Skale deckt. An diesem </w:t>
      </w:r>
      <w:proofErr w:type="spellStart"/>
      <w:r w:rsidR="00FD5B98">
        <w:t>Non</w:t>
      </w:r>
      <w:r w:rsidR="00FD5B98">
        <w:t>i</w:t>
      </w:r>
      <w:r w:rsidR="00FD5B98">
        <w:t>usstrich</w:t>
      </w:r>
      <w:proofErr w:type="spellEnd"/>
      <w:r w:rsidR="00FD5B98">
        <w:t xml:space="preserve"> werden die 1/10 mm abgelesen.</w:t>
      </w:r>
      <w:r w:rsidR="00FD5B98">
        <w:br/>
      </w:r>
      <w:r w:rsidR="00FD5B98">
        <w:rPr>
          <w:noProof/>
          <w:lang w:eastAsia="de-DE"/>
        </w:rPr>
        <w:drawing>
          <wp:inline distT="0" distB="0" distL="0" distR="0" wp14:anchorId="6D755B9A" wp14:editId="4A4810DD">
            <wp:extent cx="4400550" cy="2317062"/>
            <wp:effectExtent l="0" t="0" r="0" b="7620"/>
            <wp:docPr id="1764" name="Grafik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2037" r="1968" b="14737"/>
                    <a:stretch/>
                  </pic:blipFill>
                  <pic:spPr bwMode="auto">
                    <a:xfrm>
                      <a:off x="0" y="0"/>
                      <a:ext cx="4411383" cy="2322766"/>
                    </a:xfrm>
                    <a:prstGeom prst="rect">
                      <a:avLst/>
                    </a:prstGeom>
                    <a:ln>
                      <a:noFill/>
                    </a:ln>
                    <a:extLst>
                      <a:ext uri="{53640926-AAD7-44D8-BBD7-CCE9431645EC}">
                        <a14:shadowObscured xmlns:a14="http://schemas.microsoft.com/office/drawing/2010/main"/>
                      </a:ext>
                    </a:extLst>
                  </pic:spPr>
                </pic:pic>
              </a:graphicData>
            </a:graphic>
          </wp:inline>
        </w:drawing>
      </w:r>
    </w:p>
    <w:p w:rsidR="00FD5B98" w:rsidRDefault="00FD5B98" w:rsidP="00FD5B98">
      <w:pPr>
        <w:pStyle w:val="Listenabsatz"/>
      </w:pPr>
      <w:r>
        <w:t>Erläutern Sie mit eigenen Worten, wie ein Messwert bei dem in Aufgabe 1 abgebildeten Messschieber abgelesen wird.</w:t>
      </w:r>
    </w:p>
    <w:p w:rsidR="00FD5B98" w:rsidRDefault="00FD5B98" w:rsidP="00FD5B98">
      <w:pPr>
        <w:pStyle w:val="Listenabsatz"/>
      </w:pPr>
    </w:p>
    <w:p w:rsidR="00FD5B98" w:rsidRDefault="00FD5B98" w:rsidP="00FD5B98">
      <w:pPr>
        <w:spacing w:line="360" w:lineRule="auto"/>
        <w:ind w:left="720"/>
        <w:contextualSpacing/>
      </w:pPr>
      <w:r w:rsidRPr="005E28FF">
        <w:t xml:space="preserve">Beim Ablesen eines Messwertes wird der </w:t>
      </w:r>
      <w:proofErr w:type="spellStart"/>
      <w:r w:rsidRPr="005E28FF">
        <w:t>Nonius</w:t>
      </w:r>
      <w:proofErr w:type="spellEnd"/>
      <w:r w:rsidRPr="005E28FF">
        <w:t xml:space="preserve"> mit den Nullstrich als Komma betrachtet. Links</w:t>
      </w:r>
      <w:r w:rsidR="004152B1">
        <w:t xml:space="preserve"> auf der Hauptskala (Strichskale</w:t>
      </w:r>
      <w:r w:rsidRPr="005E28FF">
        <w:t xml:space="preserve">) liest man die ganzen Millimeter ab. Beim Ablesen sucht man rechts vom Nullstrich den Teilstrich des </w:t>
      </w:r>
      <w:proofErr w:type="spellStart"/>
      <w:r w:rsidRPr="005E28FF">
        <w:t>Nonius</w:t>
      </w:r>
      <w:proofErr w:type="spellEnd"/>
      <w:r w:rsidRPr="005E28FF">
        <w:t xml:space="preserve"> aus, der sich mit einem Teilstrich der Strichskala am deutlichsten gegenübersteht. Der abgeles</w:t>
      </w:r>
      <w:r w:rsidR="004152B1">
        <w:t>ene Wert der ganzen mm und der Z</w:t>
      </w:r>
      <w:r w:rsidRPr="005E28FF">
        <w:t>ehntel werden addiert.</w:t>
      </w:r>
    </w:p>
    <w:p w:rsidR="00FD5B98" w:rsidRDefault="00FD5B98" w:rsidP="00FD5B98">
      <w:pPr>
        <w:spacing w:line="240" w:lineRule="exact"/>
      </w:pPr>
      <w:r>
        <w:br w:type="page"/>
      </w:r>
    </w:p>
    <w:p w:rsidR="00FD5B98" w:rsidRDefault="00FD5B98" w:rsidP="00FD5B98">
      <w:pPr>
        <w:pStyle w:val="Listenabsatz"/>
        <w:numPr>
          <w:ilvl w:val="0"/>
          <w:numId w:val="49"/>
        </w:numPr>
      </w:pPr>
      <w:r>
        <w:lastRenderedPageBreak/>
        <w:t>Ordnen Sie die folgenden Messwerte der jeweiligen Abbildung zu.</w:t>
      </w:r>
    </w:p>
    <w:p w:rsidR="00FD5B98" w:rsidRDefault="00FD5B98" w:rsidP="00FD5B98">
      <w:pPr>
        <w:pStyle w:val="Listenabsatz"/>
        <w:numPr>
          <w:ilvl w:val="1"/>
          <w:numId w:val="48"/>
        </w:numPr>
      </w:pPr>
      <w:r>
        <w:t>19,5 mm</w:t>
      </w:r>
    </w:p>
    <w:p w:rsidR="00FD5B98" w:rsidRDefault="00FD5B98" w:rsidP="00FD5B98">
      <w:pPr>
        <w:pStyle w:val="Listenabsatz"/>
        <w:numPr>
          <w:ilvl w:val="1"/>
          <w:numId w:val="48"/>
        </w:numPr>
      </w:pPr>
      <w:r>
        <w:t>34,0 mm</w:t>
      </w:r>
    </w:p>
    <w:p w:rsidR="00FD5B98" w:rsidRDefault="00FD5B98" w:rsidP="00FD5B98">
      <w:pPr>
        <w:pStyle w:val="Listenabsatz"/>
        <w:numPr>
          <w:ilvl w:val="1"/>
          <w:numId w:val="48"/>
        </w:numPr>
      </w:pPr>
      <w:r>
        <w:t>22,1 mm</w:t>
      </w:r>
    </w:p>
    <w:p w:rsidR="00FD5B98" w:rsidRPr="005E28FF" w:rsidRDefault="00FD5B98" w:rsidP="00FD5B98">
      <w:pPr>
        <w:ind w:left="720"/>
        <w:contextualSpacing/>
        <w:rPr>
          <w:sz w:val="12"/>
          <w:szCs w:val="12"/>
        </w:rPr>
      </w:pPr>
    </w:p>
    <w:tbl>
      <w:tblPr>
        <w:tblStyle w:val="Tabellenraster3"/>
        <w:tblW w:w="0" w:type="auto"/>
        <w:tblInd w:w="720" w:type="dxa"/>
        <w:tblLook w:val="04A0" w:firstRow="1" w:lastRow="0" w:firstColumn="1" w:lastColumn="0" w:noHBand="0" w:noVBand="1"/>
      </w:tblPr>
      <w:tblGrid>
        <w:gridCol w:w="3906"/>
        <w:gridCol w:w="1775"/>
      </w:tblGrid>
      <w:tr w:rsidR="00FD5B98" w:rsidRPr="005E28FF" w:rsidTr="00324B78">
        <w:tc>
          <w:tcPr>
            <w:tcW w:w="3617" w:type="dxa"/>
          </w:tcPr>
          <w:p w:rsidR="00FD5B98" w:rsidRPr="005E28FF" w:rsidRDefault="00FD5B98" w:rsidP="00324B78">
            <w:pPr>
              <w:contextualSpacing/>
              <w:jc w:val="center"/>
              <w:rPr>
                <w:b/>
                <w:sz w:val="24"/>
                <w:szCs w:val="12"/>
              </w:rPr>
            </w:pPr>
            <w:r w:rsidRPr="005E28FF">
              <w:rPr>
                <w:b/>
                <w:sz w:val="24"/>
                <w:szCs w:val="12"/>
              </w:rPr>
              <w:t>Abbildung</w:t>
            </w:r>
          </w:p>
        </w:tc>
        <w:tc>
          <w:tcPr>
            <w:tcW w:w="1775" w:type="dxa"/>
          </w:tcPr>
          <w:p w:rsidR="00FD5B98" w:rsidRPr="005E28FF" w:rsidRDefault="00FD5B98" w:rsidP="00324B78">
            <w:pPr>
              <w:contextualSpacing/>
              <w:jc w:val="center"/>
              <w:rPr>
                <w:b/>
                <w:sz w:val="24"/>
                <w:szCs w:val="12"/>
              </w:rPr>
            </w:pPr>
            <w:r w:rsidRPr="005E28FF">
              <w:rPr>
                <w:b/>
                <w:sz w:val="24"/>
                <w:szCs w:val="12"/>
              </w:rPr>
              <w:t>Messwert</w:t>
            </w:r>
          </w:p>
        </w:tc>
      </w:tr>
      <w:tr w:rsidR="00FD5B98" w:rsidRPr="005E28FF" w:rsidTr="00324B78">
        <w:tc>
          <w:tcPr>
            <w:tcW w:w="3617" w:type="dxa"/>
            <w:vAlign w:val="center"/>
          </w:tcPr>
          <w:p w:rsidR="00FD5B98" w:rsidRPr="005E28FF" w:rsidRDefault="00FD5B98" w:rsidP="00324B78">
            <w:pPr>
              <w:contextualSpacing/>
              <w:jc w:val="center"/>
              <w:rPr>
                <w:sz w:val="12"/>
                <w:szCs w:val="12"/>
              </w:rPr>
            </w:pPr>
            <w:r w:rsidRPr="005E28FF">
              <w:rPr>
                <w:noProof/>
              </w:rPr>
              <w:drawing>
                <wp:inline distT="0" distB="0" distL="0" distR="0" wp14:anchorId="49BBDA1B" wp14:editId="46AB2642">
                  <wp:extent cx="2340000" cy="1252061"/>
                  <wp:effectExtent l="0" t="0" r="3175" b="5715"/>
                  <wp:docPr id="1765" name="Grafik 1765" descr="F:\BFS pädagogische Kommission 2\Bilder\DSC_3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198.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6825" t="28996" r="22500" b="38360"/>
                          <a:stretch/>
                        </pic:blipFill>
                        <pic:spPr bwMode="auto">
                          <a:xfrm>
                            <a:off x="0" y="0"/>
                            <a:ext cx="2340000" cy="12520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D5B98" w:rsidRPr="005E28FF" w:rsidRDefault="00FD5B98" w:rsidP="00324B78">
            <w:pPr>
              <w:jc w:val="center"/>
            </w:pPr>
            <w:r w:rsidRPr="005E28FF">
              <w:t>22,1 mm</w:t>
            </w:r>
          </w:p>
        </w:tc>
      </w:tr>
      <w:tr w:rsidR="00FD5B98" w:rsidRPr="005E28FF" w:rsidTr="00324B78">
        <w:tc>
          <w:tcPr>
            <w:tcW w:w="3617" w:type="dxa"/>
          </w:tcPr>
          <w:p w:rsidR="00FD5B98" w:rsidRPr="005E28FF" w:rsidRDefault="00FD5B98" w:rsidP="00324B78">
            <w:pPr>
              <w:contextualSpacing/>
              <w:jc w:val="center"/>
              <w:rPr>
                <w:sz w:val="12"/>
                <w:szCs w:val="12"/>
              </w:rPr>
            </w:pPr>
            <w:r w:rsidRPr="005E28FF">
              <w:rPr>
                <w:noProof/>
              </w:rPr>
              <w:drawing>
                <wp:inline distT="0" distB="0" distL="0" distR="0" wp14:anchorId="2EE793C2" wp14:editId="051C54E5">
                  <wp:extent cx="2340000" cy="1217012"/>
                  <wp:effectExtent l="0" t="0" r="3175" b="2540"/>
                  <wp:docPr id="1766" name="Grafik 1766" descr="F:\BFS pädagogische Kommission 2\Bilder\DSC_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201.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5668" t="33901" r="32710" b="33628"/>
                          <a:stretch/>
                        </pic:blipFill>
                        <pic:spPr bwMode="auto">
                          <a:xfrm>
                            <a:off x="0" y="0"/>
                            <a:ext cx="2340000" cy="12170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D5B98" w:rsidRPr="005E28FF" w:rsidRDefault="00FD5B98" w:rsidP="00324B78">
            <w:pPr>
              <w:contextualSpacing/>
              <w:jc w:val="center"/>
              <w:rPr>
                <w:sz w:val="24"/>
                <w:szCs w:val="24"/>
              </w:rPr>
            </w:pPr>
            <w:r w:rsidRPr="005E28FF">
              <w:t>19,5 mm</w:t>
            </w:r>
          </w:p>
        </w:tc>
      </w:tr>
      <w:tr w:rsidR="00FD5B98" w:rsidRPr="005E28FF" w:rsidTr="00324B78">
        <w:tc>
          <w:tcPr>
            <w:tcW w:w="3617" w:type="dxa"/>
          </w:tcPr>
          <w:p w:rsidR="00FD5B98" w:rsidRPr="005E28FF" w:rsidRDefault="00FD5B98" w:rsidP="00324B78">
            <w:pPr>
              <w:contextualSpacing/>
              <w:jc w:val="center"/>
              <w:rPr>
                <w:noProof/>
              </w:rPr>
            </w:pPr>
            <w:r w:rsidRPr="005E28FF">
              <w:rPr>
                <w:noProof/>
              </w:rPr>
              <w:drawing>
                <wp:inline distT="0" distB="0" distL="0" distR="0" wp14:anchorId="2AF17962" wp14:editId="0CCA742E">
                  <wp:extent cx="2340000" cy="1251962"/>
                  <wp:effectExtent l="0" t="0" r="3175" b="5715"/>
                  <wp:docPr id="1767" name="Grafik 1767" descr="F:\BFS pädagogische Kommission 2\Bilder\DSC_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204.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9109" t="31767" r="22664" b="37554"/>
                          <a:stretch/>
                        </pic:blipFill>
                        <pic:spPr bwMode="auto">
                          <a:xfrm>
                            <a:off x="0" y="0"/>
                            <a:ext cx="2340000" cy="12519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D5B98" w:rsidRPr="005E28FF" w:rsidRDefault="00FD5B98" w:rsidP="00B6081C">
            <w:pPr>
              <w:contextualSpacing/>
              <w:jc w:val="center"/>
            </w:pPr>
            <w:r w:rsidRPr="005E28FF">
              <w:t>34,0 mm</w:t>
            </w:r>
          </w:p>
        </w:tc>
      </w:tr>
    </w:tbl>
    <w:p w:rsidR="00FD5B98" w:rsidRPr="005E28FF" w:rsidRDefault="00FD5B98" w:rsidP="00FD5B98">
      <w:pPr>
        <w:ind w:left="720"/>
        <w:contextualSpacing/>
        <w:rPr>
          <w:sz w:val="12"/>
          <w:szCs w:val="12"/>
        </w:rPr>
      </w:pPr>
    </w:p>
    <w:p w:rsidR="00FD5B98" w:rsidRPr="005E28FF" w:rsidRDefault="00FD5B98" w:rsidP="00FD5B98">
      <w:pPr>
        <w:numPr>
          <w:ilvl w:val="0"/>
          <w:numId w:val="49"/>
        </w:numPr>
        <w:contextualSpacing/>
      </w:pPr>
      <w:r w:rsidRPr="005E28FF">
        <w:t>Welche Unfallgefahren bestehen beim Umgang mit einem Messschieber?</w:t>
      </w:r>
    </w:p>
    <w:p w:rsidR="00FD5B98" w:rsidRPr="005E28FF" w:rsidRDefault="00FD5B98" w:rsidP="00FD5B98">
      <w:pPr>
        <w:ind w:left="720"/>
        <w:contextualSpacing/>
        <w:rPr>
          <w:sz w:val="8"/>
          <w:szCs w:val="8"/>
        </w:rPr>
      </w:pPr>
    </w:p>
    <w:p w:rsidR="00FD5B98" w:rsidRPr="005E28FF" w:rsidRDefault="00FD5B98" w:rsidP="00FD5B98">
      <w:pPr>
        <w:numPr>
          <w:ilvl w:val="0"/>
          <w:numId w:val="20"/>
        </w:numPr>
        <w:spacing w:line="360" w:lineRule="auto"/>
        <w:ind w:left="1434" w:hanging="357"/>
        <w:contextualSpacing/>
      </w:pPr>
      <w:r w:rsidRPr="005E28FF">
        <w:t>Die Spitzen der Innenschenkel sind scharf und können zu gefährl</w:t>
      </w:r>
      <w:r w:rsidRPr="005E28FF">
        <w:t>i</w:t>
      </w:r>
      <w:r w:rsidRPr="005E28FF">
        <w:t>chen Verletzungen führen.</w:t>
      </w:r>
    </w:p>
    <w:p w:rsidR="00FD5B98" w:rsidRPr="005E28FF" w:rsidRDefault="00FD5B98" w:rsidP="00FD5B98">
      <w:pPr>
        <w:numPr>
          <w:ilvl w:val="0"/>
          <w:numId w:val="20"/>
        </w:numPr>
        <w:spacing w:line="360" w:lineRule="auto"/>
        <w:ind w:left="1434" w:hanging="357"/>
        <w:contextualSpacing/>
      </w:pPr>
      <w:r w:rsidRPr="005E28FF">
        <w:t>Messschieber müssen nach der Benutzung wieder in die Schut</w:t>
      </w:r>
      <w:r w:rsidRPr="005E28FF">
        <w:t>z</w:t>
      </w:r>
      <w:r w:rsidRPr="005E28FF">
        <w:t>hülle/Aufbewahrungsbox gelegt werden, wenn man diese in der Jackentasche tragen möchte.</w:t>
      </w:r>
    </w:p>
    <w:p w:rsidR="00FD5B98" w:rsidRPr="005E28FF" w:rsidRDefault="00FD5B98" w:rsidP="00FD5B98">
      <w:pPr>
        <w:numPr>
          <w:ilvl w:val="0"/>
          <w:numId w:val="20"/>
        </w:numPr>
        <w:spacing w:line="360" w:lineRule="auto"/>
        <w:ind w:left="1434" w:hanging="357"/>
        <w:contextualSpacing/>
      </w:pPr>
      <w:r w:rsidRPr="005E28FF">
        <w:t>Niemals in eine Hosentasche stecken!</w:t>
      </w:r>
    </w:p>
    <w:p w:rsidR="00FD5B98" w:rsidRPr="005E28FF" w:rsidRDefault="00FD5B98" w:rsidP="00FD5B98">
      <w:pPr>
        <w:numPr>
          <w:ilvl w:val="0"/>
          <w:numId w:val="20"/>
        </w:numPr>
        <w:spacing w:line="360" w:lineRule="auto"/>
        <w:ind w:left="1434" w:hanging="357"/>
        <w:contextualSpacing/>
      </w:pPr>
      <w:r w:rsidRPr="005E28FF">
        <w:t>Die Mess- und Prüfflächen sollen sauber sein, sonst besteht Ve</w:t>
      </w:r>
      <w:r w:rsidRPr="005E28FF">
        <w:t>r</w:t>
      </w:r>
      <w:r w:rsidRPr="005E28FF">
        <w:t>letzungsgefahr.</w:t>
      </w:r>
    </w:p>
    <w:p w:rsidR="00FD5B98" w:rsidRDefault="00FD5B98" w:rsidP="00FD5B98"/>
    <w:p w:rsidR="00FD5B98" w:rsidRDefault="00FD5B98" w:rsidP="006E7DD5">
      <w:pPr>
        <w:pStyle w:val="Textkrper"/>
      </w:pPr>
    </w:p>
    <w:p w:rsidR="00FD5B98" w:rsidRDefault="00FD5B98" w:rsidP="006E7DD5">
      <w:pPr>
        <w:pStyle w:val="Textkrper"/>
      </w:pPr>
    </w:p>
    <w:p w:rsidR="006E7DD5" w:rsidRDefault="006E7DD5">
      <w:pPr>
        <w:spacing w:line="240" w:lineRule="exact"/>
        <w:rPr>
          <w:sz w:val="16"/>
          <w:lang w:eastAsia="de-DE"/>
        </w:rPr>
      </w:pPr>
      <w:r>
        <w:rPr>
          <w:sz w:val="16"/>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Messwerkzeuge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2A25FF" w:rsidP="00AE7CC1">
            <w:pPr>
              <w:pStyle w:val="TabelleKopfmitte"/>
            </w:pPr>
            <w:r>
              <w:t>FZT</w:t>
            </w:r>
          </w:p>
          <w:p w:rsidR="002A25FF" w:rsidRPr="00B51DE9" w:rsidRDefault="002A25FF" w:rsidP="00AE7CC1">
            <w:pPr>
              <w:pStyle w:val="TabelleKopfmitte"/>
              <w:rPr>
                <w:rFonts w:eastAsia="Calibri"/>
              </w:rPr>
            </w:pPr>
            <w:r>
              <w:rPr>
                <w:rFonts w:eastAsia="Calibri"/>
              </w:rPr>
              <w:t>02.02.02.</w:t>
            </w:r>
            <w:r w:rsidR="002B358C">
              <w:rPr>
                <w:rFonts w:eastAsia="Calibri"/>
              </w:rPr>
              <w:t>0</w:t>
            </w:r>
            <w:r>
              <w:rPr>
                <w:rFonts w:eastAsia="Calibri"/>
              </w:rPr>
              <w:t>2</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Arbeits- und Sicherheitsregeln beachten und</w:t>
            </w:r>
            <w:r w:rsidR="00B6081C">
              <w:t xml:space="preserve"> ihre Konsequenzen reflektieren</w:t>
            </w:r>
          </w:p>
          <w:p w:rsidR="006E7DD5" w:rsidRDefault="006E7DD5" w:rsidP="00AE7CC1">
            <w:pPr>
              <w:pStyle w:val="Kopf8ptafz"/>
            </w:pPr>
            <w:r>
              <w:t>Werkzeuge, Geräte und Ve</w:t>
            </w:r>
            <w:r w:rsidR="00B6081C">
              <w:t>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2905DC" w:rsidRDefault="006E7DD5" w:rsidP="00AE7CC1">
            <w:pPr>
              <w:pStyle w:val="Kopf8ptafz"/>
              <w:rPr>
                <w:sz w:val="18"/>
              </w:rPr>
            </w:pPr>
            <w:r>
              <w:t>Ich kann Mess- und Prüfwerkzeuge fachgerecht anwenden.</w:t>
            </w:r>
          </w:p>
          <w:p w:rsidR="006E7DD5" w:rsidRPr="002905DC" w:rsidRDefault="006E7DD5" w:rsidP="00AE7CC1">
            <w:pPr>
              <w:pStyle w:val="Kopf8ptafz"/>
              <w:rPr>
                <w:sz w:val="18"/>
              </w:rPr>
            </w:pPr>
            <w:r>
              <w:t>Ich kann ge</w:t>
            </w:r>
            <w:r w:rsidR="00B6081C">
              <w:t>lernte Arbeitstechniken einsetz</w:t>
            </w:r>
            <w:r>
              <w:t>en.</w:t>
            </w:r>
          </w:p>
          <w:p w:rsidR="006E7DD5" w:rsidRPr="002905DC" w:rsidRDefault="006E7DD5" w:rsidP="00AE7CC1">
            <w:pPr>
              <w:pStyle w:val="Kopf8ptafz"/>
              <w:rPr>
                <w:sz w:val="18"/>
              </w:rPr>
            </w:pPr>
            <w:r>
              <w:t>Ich kann mit anderen zusammenarbeiten.</w:t>
            </w:r>
          </w:p>
          <w:p w:rsidR="006E7DD5" w:rsidRPr="00992F92" w:rsidRDefault="006E7DD5" w:rsidP="00AE7CC1">
            <w:pPr>
              <w:pStyle w:val="Kopf8ptafz"/>
            </w:pPr>
            <w:r w:rsidRPr="002905DC">
              <w:t xml:space="preserve">Ich kann mich </w:t>
            </w:r>
            <w:r>
              <w:t xml:space="preserve">fachlich korrekt </w:t>
            </w:r>
            <w:r w:rsidRPr="002905DC">
              <w:t>ausdrücken.</w:t>
            </w:r>
          </w:p>
          <w:p w:rsidR="006E7DD5" w:rsidRPr="007A6594" w:rsidRDefault="006E7DD5" w:rsidP="00AE7CC1">
            <w:pPr>
              <w:pStyle w:val="Kopf8ptafz"/>
            </w:pPr>
            <w:r>
              <w:rPr>
                <w:rFonts w:cs="Calibri"/>
              </w:rPr>
              <w:t>Ich kann mit Hilfe von Informationen Texte in eigenen Worten zusammenfassen.</w:t>
            </w:r>
          </w:p>
          <w:p w:rsidR="006E7DD5" w:rsidRDefault="006E7DD5" w:rsidP="00555443">
            <w:pPr>
              <w:pStyle w:val="Kopf8ptafz"/>
            </w:pPr>
            <w:r>
              <w:rPr>
                <w:rFonts w:cs="Calibri"/>
              </w:rPr>
              <w:t xml:space="preserve">Ich kann ein Informationsblatt erstellen und </w:t>
            </w:r>
            <w:r w:rsidR="00555443">
              <w:rPr>
                <w:rFonts w:cs="Calibri"/>
              </w:rPr>
              <w:t>anderen</w:t>
            </w:r>
            <w:r>
              <w:rPr>
                <w:rFonts w:cs="Calibri"/>
              </w:rPr>
              <w:t xml:space="preserve"> erklären.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Maßeinheiten erkennen und unterscheiden.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AA2AFD" w:rsidP="00AE7CC1">
            <w:pPr>
              <w:pStyle w:val="Kopf8ptafz"/>
            </w:pPr>
            <w:r>
              <w:t>f</w:t>
            </w:r>
            <w:r w:rsidR="006E7DD5">
              <w:t>ür einen SOLL-IST-Wert-Ve</w:t>
            </w:r>
            <w:r>
              <w:t>rgleich durch Messung</w:t>
            </w:r>
          </w:p>
          <w:p w:rsidR="006E7DD5" w:rsidRDefault="00AA2AFD" w:rsidP="00AE7CC1">
            <w:pPr>
              <w:pStyle w:val="Kopf8ptafz"/>
            </w:pPr>
            <w:r>
              <w:t>f</w:t>
            </w:r>
            <w:r w:rsidR="006E7DD5">
              <w:t>ür die Beurteilung eines tech</w:t>
            </w:r>
            <w:r>
              <w:t>nischen Zustands eines Bauteils</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rsidRPr="00826C95">
              <w:t>Ich kann den Zustand technischer Baugruppen erkennen und beurteilen.</w:t>
            </w:r>
          </w:p>
        </w:tc>
      </w:tr>
    </w:tbl>
    <w:p w:rsidR="006E7DD5" w:rsidRDefault="00DB322F" w:rsidP="006E7DD5">
      <w:r w:rsidRPr="009269EA">
        <w:rPr>
          <w:b/>
          <w:noProof/>
          <w:sz w:val="24"/>
          <w:lang w:eastAsia="de-DE"/>
        </w:rPr>
        <w:drawing>
          <wp:anchor distT="0" distB="0" distL="114300" distR="114300" simplePos="0" relativeHeight="251779072" behindDoc="0" locked="0" layoutInCell="0" allowOverlap="1" wp14:anchorId="4DD7B871" wp14:editId="67CB9593">
            <wp:simplePos x="0" y="0"/>
            <wp:positionH relativeFrom="rightMargin">
              <wp:posOffset>143510</wp:posOffset>
            </wp:positionH>
            <wp:positionV relativeFrom="paragraph">
              <wp:posOffset>10795</wp:posOffset>
            </wp:positionV>
            <wp:extent cx="349885" cy="320675"/>
            <wp:effectExtent l="0" t="0" r="0" b="3175"/>
            <wp:wrapNone/>
            <wp:docPr id="121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9EA">
        <w:rPr>
          <w:b/>
          <w:noProof/>
          <w:sz w:val="24"/>
          <w:lang w:eastAsia="de-DE"/>
        </w:rPr>
        <w:drawing>
          <wp:anchor distT="0" distB="0" distL="114300" distR="114300" simplePos="0" relativeHeight="251780096" behindDoc="0" locked="0" layoutInCell="0" allowOverlap="1" wp14:anchorId="08361008" wp14:editId="1D11BE67">
            <wp:simplePos x="0" y="0"/>
            <wp:positionH relativeFrom="rightMargin">
              <wp:posOffset>507365</wp:posOffset>
            </wp:positionH>
            <wp:positionV relativeFrom="paragraph">
              <wp:posOffset>10795</wp:posOffset>
            </wp:positionV>
            <wp:extent cx="348615" cy="320040"/>
            <wp:effectExtent l="0" t="0" r="0" b="3810"/>
            <wp:wrapNone/>
            <wp:docPr id="120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9269EA" w:rsidRDefault="006E7DD5" w:rsidP="006E7DD5">
      <w:pPr>
        <w:rPr>
          <w:b/>
        </w:rPr>
      </w:pPr>
      <w:r w:rsidRPr="009269EA">
        <w:rPr>
          <w:b/>
        </w:rPr>
        <w:t>Messschieber</w:t>
      </w:r>
    </w:p>
    <w:p w:rsidR="006E7DD5" w:rsidRDefault="00DB322F" w:rsidP="006E7DD5">
      <w:r w:rsidRPr="002F4144">
        <w:rPr>
          <w:noProof/>
          <w:color w:val="000000"/>
          <w:sz w:val="24"/>
          <w:lang w:eastAsia="de-DE"/>
        </w:rPr>
        <w:drawing>
          <wp:anchor distT="0" distB="0" distL="114300" distR="114300" simplePos="0" relativeHeight="251802624" behindDoc="0" locked="0" layoutInCell="0" allowOverlap="1" wp14:anchorId="4CC2316F" wp14:editId="50EF5C1F">
            <wp:simplePos x="0" y="0"/>
            <wp:positionH relativeFrom="rightMargin">
              <wp:posOffset>512445</wp:posOffset>
            </wp:positionH>
            <wp:positionV relativeFrom="paragraph">
              <wp:posOffset>80645</wp:posOffset>
            </wp:positionV>
            <wp:extent cx="323850" cy="323850"/>
            <wp:effectExtent l="0" t="0" r="0" b="0"/>
            <wp:wrapNone/>
            <wp:docPr id="121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777024" behindDoc="0" locked="0" layoutInCell="0" allowOverlap="1" wp14:anchorId="09ADE137" wp14:editId="6EA5A730">
            <wp:simplePos x="0" y="0"/>
            <wp:positionH relativeFrom="rightMargin">
              <wp:posOffset>165735</wp:posOffset>
            </wp:positionH>
            <wp:positionV relativeFrom="paragraph">
              <wp:posOffset>78105</wp:posOffset>
            </wp:positionV>
            <wp:extent cx="302260" cy="323850"/>
            <wp:effectExtent l="0" t="0" r="2540" b="0"/>
            <wp:wrapNone/>
            <wp:docPr id="120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 w:rsidR="006E7DD5" w:rsidRPr="000F2A8D" w:rsidRDefault="006E7DD5" w:rsidP="0030492E">
      <w:pPr>
        <w:pStyle w:val="Listenabsatz"/>
        <w:numPr>
          <w:ilvl w:val="0"/>
          <w:numId w:val="19"/>
        </w:numPr>
        <w:rPr>
          <w:color w:val="000000"/>
        </w:rPr>
      </w:pPr>
      <w:r w:rsidRPr="000F2A8D">
        <w:rPr>
          <w:color w:val="000000"/>
        </w:rPr>
        <w:t xml:space="preserve">Das gängigste Messwerkzeug für die Überprüfung von Bauteilen in der Kfz-Werkstatt </w:t>
      </w:r>
      <w:r>
        <w:rPr>
          <w:color w:val="000000"/>
        </w:rPr>
        <w:t>ist der</w:t>
      </w:r>
      <w:r w:rsidRPr="000F2A8D">
        <w:rPr>
          <w:color w:val="000000"/>
        </w:rPr>
        <w:t xml:space="preserve"> Messschieber. Beschriften Sie diejenigen Stellen am Messschieber, mit denen man Innen-, Außen- und Tiefenmessungen durchführen </w:t>
      </w:r>
      <w:r w:rsidRPr="000F2A8D">
        <w:rPr>
          <w:iCs/>
          <w:color w:val="000000"/>
        </w:rPr>
        <w:t>kann</w:t>
      </w:r>
      <w:r w:rsidRPr="000F2A8D">
        <w:rPr>
          <w:i/>
          <w:iCs/>
          <w:color w:val="000000"/>
        </w:rPr>
        <w:t xml:space="preserve">. </w:t>
      </w:r>
      <w:r w:rsidRPr="000F2A8D">
        <w:rPr>
          <w:color w:val="000000"/>
        </w:rPr>
        <w:t>Benennen Sie ebenfalls die mit Bezugsstrichen g</w:t>
      </w:r>
      <w:r w:rsidRPr="000F2A8D">
        <w:rPr>
          <w:color w:val="000000"/>
        </w:rPr>
        <w:t>e</w:t>
      </w:r>
      <w:r w:rsidRPr="000F2A8D">
        <w:rPr>
          <w:color w:val="000000"/>
        </w:rPr>
        <w:t xml:space="preserve">kennzeichneten </w:t>
      </w:r>
      <w:r>
        <w:rPr>
          <w:color w:val="000000"/>
        </w:rPr>
        <w:t>Bestandt</w:t>
      </w:r>
      <w:r w:rsidRPr="000F2A8D">
        <w:rPr>
          <w:color w:val="000000"/>
        </w:rPr>
        <w:t>eile.</w:t>
      </w:r>
    </w:p>
    <w:p w:rsidR="006E7DD5" w:rsidRDefault="006E7DD5" w:rsidP="006E7DD5">
      <w:pPr>
        <w:rPr>
          <w:color w:val="000000"/>
        </w:rPr>
      </w:pPr>
    </w:p>
    <w:p w:rsidR="008B0E9E" w:rsidRPr="000E3646" w:rsidRDefault="008B0E9E" w:rsidP="008B0E9E">
      <w:pPr>
        <w:pStyle w:val="Marginaliegrau"/>
        <w:framePr w:wrap="around" w:x="8713" w:y="2226"/>
      </w:pPr>
      <w:r>
        <w:t>Quelle: Fachkunde Kraf</w:t>
      </w:r>
      <w:r>
        <w:t>t</w:t>
      </w:r>
      <w:r>
        <w:t>fahrzeugtechnik, 30. Aufl., Europa-Nr. 20108, Verlag Europa-Lehrmittel, S. 102.</w:t>
      </w:r>
    </w:p>
    <w:p w:rsidR="006E7DD5" w:rsidRDefault="006E7DD5" w:rsidP="006E7DD5">
      <w:r w:rsidRPr="00716AC5">
        <w:rPr>
          <w:noProof/>
          <w:lang w:eastAsia="de-DE"/>
        </w:rPr>
        <w:drawing>
          <wp:inline distT="0" distB="0" distL="0" distR="0" wp14:anchorId="640BBCB8" wp14:editId="3153C86B">
            <wp:extent cx="4679950" cy="2712909"/>
            <wp:effectExtent l="0" t="0" r="6350" b="0"/>
            <wp:docPr id="1213" name="Grafik 1213" descr="F:\BFS pädagogische Kommission 2\Bilder\Messschieber\AB - Messschie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Messschieber\AB - Messschieber.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79950" cy="2712909"/>
                    </a:xfrm>
                    <a:prstGeom prst="rect">
                      <a:avLst/>
                    </a:prstGeom>
                    <a:noFill/>
                    <a:ln>
                      <a:noFill/>
                    </a:ln>
                  </pic:spPr>
                </pic:pic>
              </a:graphicData>
            </a:graphic>
          </wp:inline>
        </w:drawing>
      </w:r>
    </w:p>
    <w:p w:rsidR="006E7DD5" w:rsidRDefault="006E7DD5" w:rsidP="006E7DD5"/>
    <w:p w:rsidR="006E7DD5" w:rsidRDefault="006E7DD5" w:rsidP="0030492E">
      <w:pPr>
        <w:pStyle w:val="Listenabsatz"/>
        <w:numPr>
          <w:ilvl w:val="0"/>
          <w:numId w:val="19"/>
        </w:numPr>
      </w:pPr>
      <w:r>
        <w:t xml:space="preserve">Welche Aufgabe hat der </w:t>
      </w:r>
      <w:proofErr w:type="spellStart"/>
      <w:r>
        <w:t>Nonius</w:t>
      </w:r>
      <w:proofErr w:type="spellEnd"/>
      <w:r>
        <w:t xml:space="preserve"> bei einem Messschieber?</w:t>
      </w:r>
      <w:r>
        <w:rPr>
          <w:noProof/>
          <w:sz w:val="24"/>
          <w:lang w:eastAsia="de-DE"/>
        </w:rPr>
        <w:drawing>
          <wp:anchor distT="0" distB="0" distL="114300" distR="114300" simplePos="0" relativeHeight="251800576" behindDoc="0" locked="0" layoutInCell="0" allowOverlap="1" wp14:anchorId="763C8816" wp14:editId="0B3D9E52">
            <wp:simplePos x="0" y="0"/>
            <wp:positionH relativeFrom="rightMargin">
              <wp:posOffset>107950</wp:posOffset>
            </wp:positionH>
            <wp:positionV relativeFrom="paragraph">
              <wp:posOffset>0</wp:posOffset>
            </wp:positionV>
            <wp:extent cx="323850" cy="323850"/>
            <wp:effectExtent l="0" t="0" r="0" b="0"/>
            <wp:wrapNone/>
            <wp:docPr id="121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A53428" w:rsidRDefault="006E7DD5" w:rsidP="006E7DD5">
      <w:pPr>
        <w:rPr>
          <w:sz w:val="8"/>
          <w:szCs w:val="8"/>
        </w:rPr>
      </w:pPr>
      <w:r>
        <w:tab/>
      </w:r>
    </w:p>
    <w:p w:rsidR="005E0A32" w:rsidRPr="00757ECA" w:rsidRDefault="005E0A32" w:rsidP="005E0A32">
      <w:pPr>
        <w:pStyle w:val="AufgabeLckentext"/>
        <w:ind w:left="708"/>
      </w:pPr>
      <w:r>
        <w:t>___________________________________________________________</w:t>
      </w:r>
    </w:p>
    <w:p w:rsidR="005E0A32" w:rsidRPr="00757ECA" w:rsidRDefault="005E0A32" w:rsidP="005E0A32">
      <w:pPr>
        <w:pStyle w:val="AufgabeLckentext"/>
        <w:ind w:left="708"/>
      </w:pPr>
      <w:r>
        <w:t>___________________________________________________________</w:t>
      </w:r>
    </w:p>
    <w:p w:rsidR="006E7DD5" w:rsidRPr="00757ECA" w:rsidRDefault="006E7DD5" w:rsidP="006E7DD5">
      <w:pPr>
        <w:pStyle w:val="AufgabeLckentext"/>
        <w:ind w:left="708"/>
      </w:pPr>
    </w:p>
    <w:p w:rsidR="006E7DD5" w:rsidRPr="00A53428" w:rsidRDefault="006E7DD5" w:rsidP="006E7DD5">
      <w:pPr>
        <w:rPr>
          <w:sz w:val="12"/>
          <w:szCs w:val="12"/>
        </w:rPr>
      </w:pPr>
    </w:p>
    <w:p w:rsidR="006E7DD5" w:rsidRPr="00A53428" w:rsidRDefault="006E7DD5" w:rsidP="0030492E">
      <w:pPr>
        <w:pStyle w:val="Listenabsatz"/>
        <w:numPr>
          <w:ilvl w:val="0"/>
          <w:numId w:val="19"/>
        </w:numPr>
      </w:pPr>
      <w:r>
        <w:t xml:space="preserve">Die Messgenauigkeit des Messschiebers wird durch den </w:t>
      </w:r>
      <w:proofErr w:type="spellStart"/>
      <w:r>
        <w:t>Nonius</w:t>
      </w:r>
      <w:proofErr w:type="spellEnd"/>
      <w:r>
        <w:t xml:space="preserve"> ermö</w:t>
      </w:r>
      <w:r>
        <w:t>g</w:t>
      </w:r>
      <w:r>
        <w:t>licht. Wel</w:t>
      </w:r>
      <w:r>
        <w:rPr>
          <w:noProof/>
          <w:sz w:val="24"/>
          <w:lang w:eastAsia="de-DE"/>
        </w:rPr>
        <w:drawing>
          <wp:anchor distT="0" distB="0" distL="114300" distR="114300" simplePos="0" relativeHeight="251782144" behindDoc="0" locked="0" layoutInCell="0" allowOverlap="1" wp14:anchorId="55EF59AC" wp14:editId="5A5009ED">
            <wp:simplePos x="0" y="0"/>
            <wp:positionH relativeFrom="rightMargin">
              <wp:posOffset>107950</wp:posOffset>
            </wp:positionH>
            <wp:positionV relativeFrom="paragraph">
              <wp:posOffset>0</wp:posOffset>
            </wp:positionV>
            <wp:extent cx="323850" cy="323850"/>
            <wp:effectExtent l="0" t="0" r="0" b="0"/>
            <wp:wrapNone/>
            <wp:docPr id="121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che Messgenauigkeit ist oben dargestellt und welche weiteren sind üblich?</w:t>
      </w:r>
    </w:p>
    <w:p w:rsidR="006E7DD5" w:rsidRPr="00A31E9B" w:rsidRDefault="006E7DD5" w:rsidP="006E7DD5">
      <w:pPr>
        <w:ind w:left="720"/>
        <w:rPr>
          <w:sz w:val="8"/>
          <w:szCs w:val="8"/>
        </w:rPr>
      </w:pPr>
    </w:p>
    <w:p w:rsidR="006E7DD5" w:rsidRPr="00757ECA" w:rsidRDefault="006E7DD5" w:rsidP="00730403">
      <w:pPr>
        <w:pStyle w:val="AufgabeLckentext"/>
        <w:ind w:left="708"/>
      </w:pPr>
      <w:r>
        <w:t>____________________________________</w:t>
      </w:r>
      <w:r w:rsidR="000E3646">
        <w:t>_______________________</w:t>
      </w:r>
    </w:p>
    <w:p w:rsidR="009208A7" w:rsidRDefault="009208A7">
      <w:pPr>
        <w:spacing w:line="240" w:lineRule="exact"/>
      </w:pPr>
      <w:r>
        <w:br w:type="page"/>
      </w:r>
    </w:p>
    <w:p w:rsidR="006E7DD5" w:rsidRDefault="006E7DD5" w:rsidP="0030492E">
      <w:pPr>
        <w:pStyle w:val="Kopfzeile"/>
        <w:numPr>
          <w:ilvl w:val="0"/>
          <w:numId w:val="19"/>
        </w:numPr>
        <w:tabs>
          <w:tab w:val="clear" w:pos="4536"/>
          <w:tab w:val="clear" w:pos="9072"/>
        </w:tabs>
        <w:overflowPunct/>
        <w:autoSpaceDE/>
        <w:autoSpaceDN/>
        <w:adjustRightInd/>
        <w:textAlignment w:val="auto"/>
      </w:pPr>
      <w:r>
        <w:lastRenderedPageBreak/>
        <w:t>Geben Sie an, an welchen Bestandteilen der Bremsanlage mit dem Mes</w:t>
      </w:r>
      <w:r>
        <w:t>s</w:t>
      </w:r>
      <w:r>
        <w:t>schieber folgende Messungen durchgeführt werden können.</w:t>
      </w:r>
      <w:r>
        <w:rPr>
          <w:noProof/>
          <w:sz w:val="24"/>
        </w:rPr>
        <w:drawing>
          <wp:anchor distT="0" distB="0" distL="114300" distR="114300" simplePos="0" relativeHeight="251781120" behindDoc="0" locked="0" layoutInCell="0" allowOverlap="1" wp14:anchorId="4B99BF42" wp14:editId="644B31F9">
            <wp:simplePos x="0" y="0"/>
            <wp:positionH relativeFrom="rightMargin">
              <wp:posOffset>107950</wp:posOffset>
            </wp:positionH>
            <wp:positionV relativeFrom="paragraph">
              <wp:posOffset>0</wp:posOffset>
            </wp:positionV>
            <wp:extent cx="323850" cy="323850"/>
            <wp:effectExtent l="0" t="0" r="0" b="0"/>
            <wp:wrapNone/>
            <wp:docPr id="256"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2905DC" w:rsidRDefault="006E7DD5" w:rsidP="006E7DD5">
      <w:pPr>
        <w:pStyle w:val="Kopfzeile"/>
        <w:tabs>
          <w:tab w:val="clear" w:pos="4536"/>
          <w:tab w:val="clear" w:pos="9072"/>
        </w:tabs>
        <w:ind w:left="360"/>
        <w:rPr>
          <w:sz w:val="12"/>
        </w:rPr>
      </w:pPr>
    </w:p>
    <w:tbl>
      <w:tblPr>
        <w:tblW w:w="6719" w:type="dxa"/>
        <w:tblInd w:w="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92"/>
        <w:gridCol w:w="3827"/>
      </w:tblGrid>
      <w:tr w:rsidR="006E7DD5" w:rsidTr="00ED0396">
        <w:trPr>
          <w:trHeight w:val="340"/>
        </w:trPr>
        <w:tc>
          <w:tcPr>
            <w:tcW w:w="2892" w:type="dxa"/>
            <w:vAlign w:val="center"/>
          </w:tcPr>
          <w:p w:rsidR="006E7DD5" w:rsidRDefault="006E7DD5" w:rsidP="00AE7CC1">
            <w:pPr>
              <w:pStyle w:val="Kopfzeile"/>
              <w:tabs>
                <w:tab w:val="clear" w:pos="4536"/>
                <w:tab w:val="clear" w:pos="9072"/>
              </w:tabs>
              <w:jc w:val="center"/>
            </w:pPr>
            <w:r>
              <w:t>Messung</w:t>
            </w:r>
          </w:p>
        </w:tc>
        <w:tc>
          <w:tcPr>
            <w:tcW w:w="3827" w:type="dxa"/>
            <w:vAlign w:val="center"/>
          </w:tcPr>
          <w:p w:rsidR="006E7DD5" w:rsidRDefault="006E7DD5" w:rsidP="00AE7CC1">
            <w:pPr>
              <w:pStyle w:val="Kopfzeile"/>
              <w:tabs>
                <w:tab w:val="clear" w:pos="4536"/>
                <w:tab w:val="clear" w:pos="9072"/>
              </w:tabs>
              <w:jc w:val="center"/>
            </w:pPr>
            <w:r>
              <w:t>Beispiel</w:t>
            </w:r>
          </w:p>
        </w:tc>
      </w:tr>
      <w:tr w:rsidR="006E7DD5" w:rsidTr="00ED0396">
        <w:trPr>
          <w:trHeight w:val="340"/>
        </w:trPr>
        <w:tc>
          <w:tcPr>
            <w:tcW w:w="2892" w:type="dxa"/>
            <w:vAlign w:val="center"/>
          </w:tcPr>
          <w:p w:rsidR="006E7DD5" w:rsidRDefault="006E7DD5" w:rsidP="00AE7CC1">
            <w:pPr>
              <w:pStyle w:val="Kopfzeile"/>
              <w:tabs>
                <w:tab w:val="clear" w:pos="4536"/>
                <w:tab w:val="clear" w:pos="9072"/>
              </w:tabs>
            </w:pPr>
            <w:r>
              <w:t xml:space="preserve">Außenmessung </w:t>
            </w:r>
          </w:p>
        </w:tc>
        <w:tc>
          <w:tcPr>
            <w:tcW w:w="3827" w:type="dxa"/>
            <w:vAlign w:val="center"/>
          </w:tcPr>
          <w:p w:rsidR="006E7DD5" w:rsidRDefault="006E7DD5" w:rsidP="00AE7CC1">
            <w:pPr>
              <w:pStyle w:val="Kopfzeile"/>
              <w:tabs>
                <w:tab w:val="clear" w:pos="4536"/>
                <w:tab w:val="clear" w:pos="9072"/>
              </w:tabs>
            </w:pPr>
          </w:p>
        </w:tc>
      </w:tr>
      <w:tr w:rsidR="006E7DD5" w:rsidTr="00ED0396">
        <w:trPr>
          <w:trHeight w:val="340"/>
        </w:trPr>
        <w:tc>
          <w:tcPr>
            <w:tcW w:w="2892" w:type="dxa"/>
            <w:vAlign w:val="center"/>
          </w:tcPr>
          <w:p w:rsidR="006E7DD5" w:rsidRDefault="006E7DD5" w:rsidP="00AE7CC1">
            <w:pPr>
              <w:pStyle w:val="Kopfzeile"/>
              <w:tabs>
                <w:tab w:val="clear" w:pos="4536"/>
                <w:tab w:val="clear" w:pos="9072"/>
              </w:tabs>
            </w:pPr>
            <w:r>
              <w:t xml:space="preserve">Innenmessung </w:t>
            </w:r>
          </w:p>
        </w:tc>
        <w:tc>
          <w:tcPr>
            <w:tcW w:w="3827" w:type="dxa"/>
            <w:vAlign w:val="center"/>
          </w:tcPr>
          <w:p w:rsidR="006E7DD5" w:rsidRDefault="006E7DD5" w:rsidP="00AE7CC1">
            <w:pPr>
              <w:pStyle w:val="Kopfzeile"/>
              <w:tabs>
                <w:tab w:val="clear" w:pos="4536"/>
                <w:tab w:val="clear" w:pos="9072"/>
              </w:tabs>
            </w:pPr>
          </w:p>
        </w:tc>
      </w:tr>
      <w:tr w:rsidR="006E7DD5" w:rsidTr="00ED0396">
        <w:trPr>
          <w:trHeight w:val="340"/>
        </w:trPr>
        <w:tc>
          <w:tcPr>
            <w:tcW w:w="2892" w:type="dxa"/>
            <w:vAlign w:val="center"/>
          </w:tcPr>
          <w:p w:rsidR="006E7DD5" w:rsidRDefault="006E7DD5" w:rsidP="00AE7CC1">
            <w:pPr>
              <w:pStyle w:val="Kopfzeile"/>
              <w:tabs>
                <w:tab w:val="clear" w:pos="4536"/>
                <w:tab w:val="clear" w:pos="9072"/>
              </w:tabs>
            </w:pPr>
            <w:r>
              <w:t>Tiefenmessung</w:t>
            </w:r>
          </w:p>
        </w:tc>
        <w:tc>
          <w:tcPr>
            <w:tcW w:w="3827" w:type="dxa"/>
            <w:vAlign w:val="center"/>
          </w:tcPr>
          <w:p w:rsidR="006E7DD5" w:rsidRDefault="006E7DD5" w:rsidP="00AE7CC1">
            <w:pPr>
              <w:pStyle w:val="Kopfzeile"/>
              <w:tabs>
                <w:tab w:val="clear" w:pos="4536"/>
                <w:tab w:val="clear" w:pos="9072"/>
              </w:tabs>
            </w:pPr>
          </w:p>
        </w:tc>
      </w:tr>
    </w:tbl>
    <w:p w:rsidR="006E7DD5" w:rsidRDefault="006E7DD5" w:rsidP="006E7DD5">
      <w:pPr>
        <w:pStyle w:val="Kopfzeile"/>
        <w:tabs>
          <w:tab w:val="clear" w:pos="4536"/>
          <w:tab w:val="clear" w:pos="9072"/>
        </w:tabs>
        <w:ind w:left="360"/>
        <w:rPr>
          <w:sz w:val="24"/>
          <w:szCs w:val="24"/>
        </w:rPr>
      </w:pPr>
    </w:p>
    <w:p w:rsidR="006E7DD5" w:rsidRDefault="006E7DD5" w:rsidP="0030492E">
      <w:pPr>
        <w:pStyle w:val="Listenabsatz"/>
        <w:numPr>
          <w:ilvl w:val="0"/>
          <w:numId w:val="19"/>
        </w:numPr>
      </w:pPr>
      <w:r>
        <w:t xml:space="preserve">Erläutern Sie mit eigenen </w:t>
      </w:r>
      <w:r w:rsidR="00B6081C">
        <w:t>Worten, wie ein Messwert bei dem</w:t>
      </w:r>
      <w:r>
        <w:t xml:space="preserve"> in Aufgabe 1 ab</w:t>
      </w:r>
      <w:r>
        <w:rPr>
          <w:noProof/>
          <w:sz w:val="24"/>
          <w:lang w:eastAsia="de-DE"/>
        </w:rPr>
        <w:drawing>
          <wp:anchor distT="0" distB="0" distL="114300" distR="114300" simplePos="0" relativeHeight="251783168" behindDoc="0" locked="0" layoutInCell="0" allowOverlap="1" wp14:anchorId="33C905FC" wp14:editId="41F756EF">
            <wp:simplePos x="0" y="0"/>
            <wp:positionH relativeFrom="rightMargin">
              <wp:posOffset>107950</wp:posOffset>
            </wp:positionH>
            <wp:positionV relativeFrom="paragraph">
              <wp:posOffset>0</wp:posOffset>
            </wp:positionV>
            <wp:extent cx="323850" cy="323850"/>
            <wp:effectExtent l="0" t="0" r="0" b="0"/>
            <wp:wrapNone/>
            <wp:docPr id="25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gebildeten Messschieber abgelesen wird.</w:t>
      </w:r>
    </w:p>
    <w:p w:rsidR="006E7DD5" w:rsidRPr="006115CA" w:rsidRDefault="006E7DD5" w:rsidP="006E7DD5">
      <w:pPr>
        <w:pStyle w:val="Listenabsatz"/>
        <w:rPr>
          <w:sz w:val="8"/>
          <w:szCs w:val="8"/>
        </w:rPr>
      </w:pPr>
    </w:p>
    <w:p w:rsidR="006E7DD5" w:rsidRDefault="006E7DD5" w:rsidP="006E7DD5">
      <w:pPr>
        <w:pStyle w:val="AufgabeLckentext"/>
        <w:ind w:left="708"/>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30403">
        <w:t>_____________________________________________________________________________________________________</w:t>
      </w:r>
    </w:p>
    <w:p w:rsidR="000A2A19" w:rsidRDefault="000A2A19" w:rsidP="006E7DD5">
      <w:pPr>
        <w:pStyle w:val="AufgabeLckentext"/>
        <w:ind w:left="708"/>
      </w:pPr>
    </w:p>
    <w:p w:rsidR="006E7DD5" w:rsidRDefault="006E7DD5" w:rsidP="0030492E">
      <w:pPr>
        <w:pStyle w:val="Listenabsatz"/>
        <w:numPr>
          <w:ilvl w:val="0"/>
          <w:numId w:val="19"/>
        </w:numPr>
      </w:pPr>
      <w:r>
        <w:t>Lesen Sie die Messwerte am Messschieber ab und tragen Sie Ihre Mes</w:t>
      </w:r>
      <w:r>
        <w:t>s</w:t>
      </w:r>
      <w:r>
        <w:t>ergebnisse in die Leerzeilen ein.</w:t>
      </w:r>
    </w:p>
    <w:p w:rsidR="006E7DD5" w:rsidRDefault="006E7DD5" w:rsidP="006E7DD5">
      <w:pPr>
        <w:pStyle w:val="Listenabsatz"/>
        <w:rPr>
          <w:sz w:val="12"/>
          <w:szCs w:val="12"/>
        </w:rPr>
      </w:pPr>
    </w:p>
    <w:tbl>
      <w:tblPr>
        <w:tblStyle w:val="Tabellenraster"/>
        <w:tblW w:w="0" w:type="auto"/>
        <w:tblInd w:w="720" w:type="dxa"/>
        <w:tblLook w:val="04A0" w:firstRow="1" w:lastRow="0" w:firstColumn="1" w:lastColumn="0" w:noHBand="0" w:noVBand="1"/>
      </w:tblPr>
      <w:tblGrid>
        <w:gridCol w:w="3906"/>
        <w:gridCol w:w="1775"/>
      </w:tblGrid>
      <w:tr w:rsidR="006E7DD5" w:rsidRPr="00E87E9A" w:rsidTr="00AA2AFD">
        <w:tc>
          <w:tcPr>
            <w:tcW w:w="3617" w:type="dxa"/>
            <w:shd w:val="pct5" w:color="auto" w:fill="auto"/>
          </w:tcPr>
          <w:p w:rsidR="006E7DD5" w:rsidRPr="00E87E9A" w:rsidRDefault="006E7DD5" w:rsidP="00AE7CC1">
            <w:pPr>
              <w:pStyle w:val="Listenabsatz"/>
              <w:ind w:left="0"/>
              <w:jc w:val="center"/>
              <w:rPr>
                <w:b/>
                <w:sz w:val="24"/>
                <w:szCs w:val="12"/>
              </w:rPr>
            </w:pPr>
            <w:r w:rsidRPr="00E87E9A">
              <w:rPr>
                <w:b/>
                <w:sz w:val="24"/>
                <w:szCs w:val="12"/>
              </w:rPr>
              <w:t>Abbildung</w:t>
            </w:r>
          </w:p>
        </w:tc>
        <w:tc>
          <w:tcPr>
            <w:tcW w:w="1775" w:type="dxa"/>
            <w:shd w:val="pct5" w:color="auto" w:fill="auto"/>
          </w:tcPr>
          <w:p w:rsidR="006E7DD5" w:rsidRPr="00E87E9A" w:rsidRDefault="006E7DD5" w:rsidP="00AE7CC1">
            <w:pPr>
              <w:pStyle w:val="Listenabsatz"/>
              <w:ind w:left="0"/>
              <w:jc w:val="center"/>
              <w:rPr>
                <w:b/>
                <w:sz w:val="24"/>
                <w:szCs w:val="12"/>
              </w:rPr>
            </w:pPr>
            <w:r w:rsidRPr="00E87E9A">
              <w:rPr>
                <w:b/>
                <w:sz w:val="24"/>
                <w:szCs w:val="12"/>
              </w:rPr>
              <w:t>Messwert</w:t>
            </w:r>
          </w:p>
        </w:tc>
      </w:tr>
      <w:tr w:rsidR="006E7DD5" w:rsidRPr="00E87E9A" w:rsidTr="00AE7CC1">
        <w:tc>
          <w:tcPr>
            <w:tcW w:w="3617" w:type="dxa"/>
            <w:vAlign w:val="center"/>
          </w:tcPr>
          <w:p w:rsidR="006E7DD5" w:rsidRDefault="006E7DD5" w:rsidP="00AE7CC1">
            <w:pPr>
              <w:pStyle w:val="Listenabsatz"/>
              <w:ind w:left="0"/>
              <w:jc w:val="center"/>
              <w:rPr>
                <w:sz w:val="12"/>
                <w:szCs w:val="12"/>
              </w:rPr>
            </w:pPr>
            <w:r w:rsidRPr="00A02831">
              <w:rPr>
                <w:noProof/>
              </w:rPr>
              <w:drawing>
                <wp:inline distT="0" distB="0" distL="0" distR="0" wp14:anchorId="48CEE61E" wp14:editId="445ED7D4">
                  <wp:extent cx="2340000" cy="1252061"/>
                  <wp:effectExtent l="0" t="0" r="3175" b="5715"/>
                  <wp:docPr id="258" name="Grafik 258" descr="F:\BFS pädagogische Kommission 2\Bilder\DSC_3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198.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6825" t="28996" r="22500" b="38360"/>
                          <a:stretch/>
                        </pic:blipFill>
                        <pic:spPr bwMode="auto">
                          <a:xfrm>
                            <a:off x="0" y="0"/>
                            <a:ext cx="2340000" cy="12520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Default="006E7DD5" w:rsidP="00AE7CC1">
            <w:pPr>
              <w:jc w:val="center"/>
            </w:pPr>
          </w:p>
        </w:tc>
      </w:tr>
      <w:tr w:rsidR="006E7DD5" w:rsidRPr="00E87E9A" w:rsidTr="00AE7CC1">
        <w:tc>
          <w:tcPr>
            <w:tcW w:w="3617" w:type="dxa"/>
          </w:tcPr>
          <w:p w:rsidR="006E7DD5" w:rsidRDefault="006E7DD5" w:rsidP="00AE7CC1">
            <w:pPr>
              <w:pStyle w:val="Listenabsatz"/>
              <w:ind w:left="0"/>
              <w:jc w:val="center"/>
              <w:rPr>
                <w:sz w:val="12"/>
                <w:szCs w:val="12"/>
              </w:rPr>
            </w:pPr>
            <w:r w:rsidRPr="003155F9">
              <w:rPr>
                <w:noProof/>
              </w:rPr>
              <w:drawing>
                <wp:inline distT="0" distB="0" distL="0" distR="0" wp14:anchorId="058AAC12" wp14:editId="33F7F007">
                  <wp:extent cx="2340000" cy="1217012"/>
                  <wp:effectExtent l="0" t="0" r="3175" b="2540"/>
                  <wp:docPr id="259" name="Grafik 259" descr="F:\BFS pädagogische Kommission 2\Bilder\DSC_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201.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5668" t="33901" r="32710" b="33628"/>
                          <a:stretch/>
                        </pic:blipFill>
                        <pic:spPr bwMode="auto">
                          <a:xfrm>
                            <a:off x="0" y="0"/>
                            <a:ext cx="2340000" cy="12170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jc w:val="center"/>
              <w:rPr>
                <w:sz w:val="24"/>
                <w:szCs w:val="24"/>
              </w:rPr>
            </w:pPr>
          </w:p>
        </w:tc>
      </w:tr>
      <w:tr w:rsidR="006E7DD5" w:rsidRPr="00E87E9A" w:rsidTr="00AE7CC1">
        <w:tc>
          <w:tcPr>
            <w:tcW w:w="3617" w:type="dxa"/>
          </w:tcPr>
          <w:p w:rsidR="006E7DD5" w:rsidRPr="003155F9" w:rsidRDefault="006E7DD5" w:rsidP="00AE7CC1">
            <w:pPr>
              <w:pStyle w:val="Listenabsatz"/>
              <w:ind w:left="0"/>
              <w:jc w:val="center"/>
              <w:rPr>
                <w:noProof/>
              </w:rPr>
            </w:pPr>
            <w:r w:rsidRPr="003155F9">
              <w:rPr>
                <w:noProof/>
              </w:rPr>
              <w:drawing>
                <wp:inline distT="0" distB="0" distL="0" distR="0" wp14:anchorId="49C00CF1" wp14:editId="67BD4F91">
                  <wp:extent cx="2340000" cy="1251962"/>
                  <wp:effectExtent l="0" t="0" r="3175" b="5715"/>
                  <wp:docPr id="260" name="Grafik 260" descr="F:\BFS pädagogische Kommission 2\Bilder\DSC_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204.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9109" t="31767" r="22664" b="37554"/>
                          <a:stretch/>
                        </pic:blipFill>
                        <pic:spPr bwMode="auto">
                          <a:xfrm>
                            <a:off x="0" y="0"/>
                            <a:ext cx="2340000" cy="12519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Default="006E7DD5" w:rsidP="00AE7CC1">
            <w:pPr>
              <w:pStyle w:val="Listenabsatz"/>
              <w:ind w:left="0"/>
              <w:jc w:val="center"/>
            </w:pPr>
          </w:p>
        </w:tc>
      </w:tr>
    </w:tbl>
    <w:p w:rsidR="009208A7" w:rsidRDefault="009208A7">
      <w:pPr>
        <w:spacing w:line="240" w:lineRule="exact"/>
      </w:pPr>
      <w:r>
        <w:br w:type="page"/>
      </w:r>
    </w:p>
    <w:p w:rsidR="006E7DD5" w:rsidRDefault="006E7DD5" w:rsidP="0030492E">
      <w:pPr>
        <w:pStyle w:val="Listenabsatz"/>
        <w:numPr>
          <w:ilvl w:val="0"/>
          <w:numId w:val="19"/>
        </w:numPr>
      </w:pPr>
      <w:r>
        <w:lastRenderedPageBreak/>
        <w:t>Welche Unfallgefahren bestehen beim Umgang mit einem Messschieber?</w:t>
      </w:r>
    </w:p>
    <w:p w:rsidR="006E7DD5" w:rsidRDefault="006E7DD5" w:rsidP="006E7DD5">
      <w:pPr>
        <w:pStyle w:val="AufgabeLckentext"/>
        <w:ind w:left="708"/>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D3224D">
        <w:t>__________</w:t>
      </w:r>
      <w:r w:rsidR="000A2A19">
        <w:t>________________________</w:t>
      </w:r>
    </w:p>
    <w:p w:rsidR="000A2A19" w:rsidRDefault="000A2A19" w:rsidP="006E7DD5">
      <w:pPr>
        <w:pStyle w:val="AufgabeLckentext"/>
        <w:ind w:left="708"/>
        <w:rPr>
          <w:sz w:val="12"/>
          <w:szCs w:val="12"/>
        </w:rPr>
      </w:pPr>
    </w:p>
    <w:p w:rsidR="006E7DD5" w:rsidRDefault="006E7DD5" w:rsidP="0030492E">
      <w:pPr>
        <w:pStyle w:val="Listenabsatz"/>
        <w:numPr>
          <w:ilvl w:val="0"/>
          <w:numId w:val="19"/>
        </w:numPr>
      </w:pPr>
      <w:r>
        <w:rPr>
          <w:noProof/>
          <w:sz w:val="24"/>
          <w:lang w:eastAsia="de-DE"/>
        </w:rPr>
        <w:drawing>
          <wp:anchor distT="0" distB="0" distL="114300" distR="114300" simplePos="0" relativeHeight="251794432" behindDoc="0" locked="0" layoutInCell="0" allowOverlap="1" wp14:anchorId="64A25B98" wp14:editId="43A0C1F7">
            <wp:simplePos x="0" y="0"/>
            <wp:positionH relativeFrom="rightMargin">
              <wp:posOffset>143933</wp:posOffset>
            </wp:positionH>
            <wp:positionV relativeFrom="paragraph">
              <wp:posOffset>490220</wp:posOffset>
            </wp:positionV>
            <wp:extent cx="323850" cy="323850"/>
            <wp:effectExtent l="0" t="0" r="0" b="0"/>
            <wp:wrapNone/>
            <wp:docPr id="26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788288" behindDoc="0" locked="0" layoutInCell="0" allowOverlap="1" wp14:anchorId="093E0237" wp14:editId="2AE7B785">
            <wp:simplePos x="0" y="0"/>
            <wp:positionH relativeFrom="rightMargin">
              <wp:posOffset>467995</wp:posOffset>
            </wp:positionH>
            <wp:positionV relativeFrom="paragraph">
              <wp:posOffset>0</wp:posOffset>
            </wp:positionV>
            <wp:extent cx="348615" cy="320040"/>
            <wp:effectExtent l="0" t="0" r="0" b="3810"/>
            <wp:wrapNone/>
            <wp:docPr id="2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784192" behindDoc="0" locked="0" layoutInCell="0" allowOverlap="1" wp14:anchorId="1678445B" wp14:editId="1EE32523">
            <wp:simplePos x="0" y="0"/>
            <wp:positionH relativeFrom="rightMargin">
              <wp:posOffset>107950</wp:posOffset>
            </wp:positionH>
            <wp:positionV relativeFrom="paragraph">
              <wp:posOffset>0</wp:posOffset>
            </wp:positionV>
            <wp:extent cx="348615" cy="320040"/>
            <wp:effectExtent l="0" t="0" r="0" b="3810"/>
            <wp:wrapNone/>
            <wp:docPr id="26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Elektronische Messschieber sind durch große Ziffern schnell ablesbar. Im Vergleich zum analogen Messschieber bietet dieser einige Vorteile. Erlä</w:t>
      </w:r>
      <w:r>
        <w:t>u</w:t>
      </w:r>
      <w:r>
        <w:t>tern Sie, worauf beim Umgang mit diesen Messschiebern bei einer Ve</w:t>
      </w:r>
      <w:r>
        <w:t>r</w:t>
      </w:r>
      <w:r>
        <w:t>gleichsmessung zu achten ist.</w:t>
      </w:r>
    </w:p>
    <w:p w:rsidR="006E7DD5" w:rsidRPr="00A31E9B" w:rsidRDefault="006E7DD5" w:rsidP="006E7DD5">
      <w:pPr>
        <w:pStyle w:val="Listenabsatz"/>
        <w:rPr>
          <w:sz w:val="8"/>
          <w:szCs w:val="8"/>
        </w:rPr>
      </w:pPr>
    </w:p>
    <w:p w:rsidR="006E7DD5" w:rsidRDefault="006E7DD5" w:rsidP="006E7DD5">
      <w:pPr>
        <w:pStyle w:val="AufgabeLckentext"/>
        <w:ind w:left="708"/>
        <w:rPr>
          <w:sz w:val="12"/>
          <w:szCs w:val="12"/>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E7DD5" w:rsidRDefault="00644C27" w:rsidP="0030492E">
      <w:pPr>
        <w:pStyle w:val="Listenabsatz"/>
        <w:numPr>
          <w:ilvl w:val="0"/>
          <w:numId w:val="19"/>
        </w:numPr>
      </w:pPr>
      <w:r>
        <w:rPr>
          <w:noProof/>
          <w:lang w:eastAsia="de-DE"/>
        </w:rPr>
        <w:drawing>
          <wp:anchor distT="0" distB="0" distL="114300" distR="114300" simplePos="0" relativeHeight="252083200" behindDoc="0" locked="0" layoutInCell="1" allowOverlap="1" wp14:anchorId="71C100E7" wp14:editId="144C8E04">
            <wp:simplePos x="0" y="0"/>
            <wp:positionH relativeFrom="column">
              <wp:posOffset>5191125</wp:posOffset>
            </wp:positionH>
            <wp:positionV relativeFrom="paragraph">
              <wp:posOffset>35398</wp:posOffset>
            </wp:positionV>
            <wp:extent cx="316865" cy="316865"/>
            <wp:effectExtent l="0" t="0" r="6985" b="6985"/>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006E7DD5">
        <w:t xml:space="preserve">Welche Dickenänderung ergibt sich bei einer Bremsscheibe vorn von 22,4 mm, wenn </w:t>
      </w:r>
      <w:r w:rsidR="006E7DD5">
        <w:rPr>
          <w:noProof/>
          <w:sz w:val="24"/>
          <w:lang w:eastAsia="de-DE"/>
        </w:rPr>
        <w:drawing>
          <wp:anchor distT="0" distB="0" distL="114300" distR="114300" simplePos="0" relativeHeight="251785216" behindDoc="0" locked="0" layoutInCell="0" allowOverlap="1" wp14:anchorId="77351011" wp14:editId="49B64D51">
            <wp:simplePos x="0" y="0"/>
            <wp:positionH relativeFrom="rightMargin">
              <wp:posOffset>107950</wp:posOffset>
            </wp:positionH>
            <wp:positionV relativeFrom="paragraph">
              <wp:posOffset>0</wp:posOffset>
            </wp:positionV>
            <wp:extent cx="345440" cy="323850"/>
            <wp:effectExtent l="0" t="0" r="0" b="0"/>
            <wp:wrapNone/>
            <wp:docPr id="26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sie von 10 °C auf 200 °C erwärmt wird?</w:t>
      </w:r>
    </w:p>
    <w:p w:rsidR="006E7DD5" w:rsidRPr="00823E21" w:rsidRDefault="006E7DD5" w:rsidP="006E7DD5">
      <w:pPr>
        <w:pStyle w:val="Listenabsatz"/>
        <w:rPr>
          <w:sz w:val="8"/>
          <w:szCs w:val="8"/>
        </w:rPr>
      </w:pPr>
    </w:p>
    <w:p w:rsidR="006E7DD5" w:rsidRPr="0043799F" w:rsidRDefault="006E7DD5" w:rsidP="006E7DD5"/>
    <w:p w:rsidR="006E7DD5" w:rsidRPr="0043799F" w:rsidRDefault="006E7DD5" w:rsidP="006E7DD5"/>
    <w:p w:rsidR="006E7DD5" w:rsidRDefault="006E7DD5" w:rsidP="006E7DD5"/>
    <w:p w:rsidR="006E7DD5" w:rsidRPr="0043799F" w:rsidRDefault="006E7DD5" w:rsidP="006E7DD5"/>
    <w:p w:rsidR="006E7DD5" w:rsidRDefault="006E7DD5" w:rsidP="0030492E">
      <w:pPr>
        <w:pStyle w:val="Listenabsatz"/>
        <w:numPr>
          <w:ilvl w:val="0"/>
          <w:numId w:val="19"/>
        </w:numPr>
      </w:pPr>
      <w:r>
        <w:t>Erstellen Sie ein Informationsblatt über typische Messfehler für den Einsatz eines Messschiebers.</w:t>
      </w:r>
    </w:p>
    <w:p w:rsidR="006E7DD5" w:rsidRPr="00CE7DE8" w:rsidRDefault="006E7DD5" w:rsidP="006E7DD5">
      <w:pPr>
        <w:pStyle w:val="Listenabsatz"/>
        <w:rPr>
          <w:sz w:val="8"/>
          <w:szCs w:val="8"/>
        </w:rPr>
      </w:pPr>
    </w:p>
    <w:p w:rsidR="0030492E" w:rsidRDefault="0030492E">
      <w:pPr>
        <w:spacing w:line="240" w:lineRule="exact"/>
      </w:pPr>
      <w:r>
        <w:br w:type="page"/>
      </w:r>
    </w:p>
    <w:p w:rsidR="006E7DD5" w:rsidRDefault="006E7DD5" w:rsidP="006E7DD5">
      <w:r w:rsidRPr="00A856AA">
        <w:rPr>
          <w:b/>
          <w:noProof/>
          <w:sz w:val="24"/>
          <w:lang w:eastAsia="de-DE"/>
        </w:rPr>
        <w:lastRenderedPageBreak/>
        <w:drawing>
          <wp:anchor distT="0" distB="0" distL="114300" distR="114300" simplePos="0" relativeHeight="251790336" behindDoc="0" locked="0" layoutInCell="0" allowOverlap="1" wp14:anchorId="7E95B041" wp14:editId="4F97AF8A">
            <wp:simplePos x="0" y="0"/>
            <wp:positionH relativeFrom="rightMargin">
              <wp:posOffset>107315</wp:posOffset>
            </wp:positionH>
            <wp:positionV relativeFrom="paragraph">
              <wp:posOffset>0</wp:posOffset>
            </wp:positionV>
            <wp:extent cx="349885" cy="320675"/>
            <wp:effectExtent l="0" t="0" r="0" b="3175"/>
            <wp:wrapNone/>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6AA">
        <w:rPr>
          <w:b/>
        </w:rPr>
        <w:t>Bügelmessschraube</w:t>
      </w:r>
      <w:r w:rsidRPr="00A856AA">
        <w:rPr>
          <w:b/>
          <w:noProof/>
          <w:sz w:val="24"/>
          <w:lang w:eastAsia="de-DE"/>
        </w:rPr>
        <w:drawing>
          <wp:anchor distT="0" distB="0" distL="114300" distR="114300" simplePos="0" relativeHeight="251789312" behindDoc="0" locked="0" layoutInCell="0" allowOverlap="1" wp14:anchorId="093619A0" wp14:editId="7B81D674">
            <wp:simplePos x="0" y="0"/>
            <wp:positionH relativeFrom="rightMargin">
              <wp:posOffset>828040</wp:posOffset>
            </wp:positionH>
            <wp:positionV relativeFrom="paragraph">
              <wp:posOffset>0</wp:posOffset>
            </wp:positionV>
            <wp:extent cx="349200" cy="320400"/>
            <wp:effectExtent l="0" t="0" r="0" b="3810"/>
            <wp:wrapNone/>
            <wp:docPr id="26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6AA">
        <w:rPr>
          <w:b/>
          <w:noProof/>
          <w:sz w:val="24"/>
          <w:lang w:eastAsia="de-DE"/>
        </w:rPr>
        <w:drawing>
          <wp:anchor distT="0" distB="0" distL="114300" distR="114300" simplePos="0" relativeHeight="251787264" behindDoc="0" locked="0" layoutInCell="0" allowOverlap="1" wp14:anchorId="3F0D1D59" wp14:editId="752BA6E3">
            <wp:simplePos x="0" y="0"/>
            <wp:positionH relativeFrom="rightMargin">
              <wp:posOffset>467995</wp:posOffset>
            </wp:positionH>
            <wp:positionV relativeFrom="paragraph">
              <wp:posOffset>0</wp:posOffset>
            </wp:positionV>
            <wp:extent cx="349885" cy="320675"/>
            <wp:effectExtent l="0" t="0" r="0" b="3175"/>
            <wp:wrapNone/>
            <wp:docPr id="26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 w:rsidR="006E7DD5" w:rsidRDefault="0030492E" w:rsidP="006E7DD5">
      <w:r w:rsidRPr="00A856AA">
        <w:rPr>
          <w:b/>
          <w:noProof/>
          <w:sz w:val="24"/>
          <w:lang w:eastAsia="de-DE"/>
        </w:rPr>
        <w:drawing>
          <wp:anchor distT="0" distB="0" distL="114300" distR="114300" simplePos="0" relativeHeight="251786240" behindDoc="0" locked="0" layoutInCell="0" allowOverlap="1" wp14:anchorId="26AE3E37" wp14:editId="05957F1A">
            <wp:simplePos x="0" y="0"/>
            <wp:positionH relativeFrom="rightMargin">
              <wp:posOffset>471805</wp:posOffset>
            </wp:positionH>
            <wp:positionV relativeFrom="paragraph">
              <wp:posOffset>147320</wp:posOffset>
            </wp:positionV>
            <wp:extent cx="302260" cy="323850"/>
            <wp:effectExtent l="0" t="0" r="2540" b="0"/>
            <wp:wrapNone/>
            <wp:docPr id="26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Listenabsatz"/>
        <w:numPr>
          <w:ilvl w:val="0"/>
          <w:numId w:val="22"/>
        </w:numPr>
      </w:pPr>
      <w:r w:rsidRPr="000F2A8D">
        <w:rPr>
          <w:color w:val="000000"/>
        </w:rPr>
        <w:t xml:space="preserve">Benennen Sie die mit Bezugsstrichen gekennzeichneten </w:t>
      </w:r>
      <w:r>
        <w:rPr>
          <w:color w:val="000000"/>
        </w:rPr>
        <w:t>Bestandt</w:t>
      </w:r>
      <w:r w:rsidRPr="000F2A8D">
        <w:rPr>
          <w:color w:val="000000"/>
        </w:rPr>
        <w:t>eile</w:t>
      </w:r>
      <w:r>
        <w:rPr>
          <w:color w:val="000000"/>
        </w:rPr>
        <w:t xml:space="preserve"> der dargestellten Bügelmessschraube</w:t>
      </w:r>
      <w:r w:rsidRPr="005013CC">
        <w:t>.</w:t>
      </w:r>
      <w:r>
        <w:t xml:space="preserve"> </w:t>
      </w:r>
      <w:r>
        <w:rPr>
          <w:noProof/>
          <w:sz w:val="24"/>
          <w:lang w:eastAsia="de-DE"/>
        </w:rPr>
        <w:drawing>
          <wp:anchor distT="0" distB="0" distL="114300" distR="114300" simplePos="0" relativeHeight="251795456" behindDoc="0" locked="0" layoutInCell="0" allowOverlap="1" wp14:anchorId="5339C7FC" wp14:editId="6AB9E995">
            <wp:simplePos x="0" y="0"/>
            <wp:positionH relativeFrom="rightMargin">
              <wp:posOffset>107950</wp:posOffset>
            </wp:positionH>
            <wp:positionV relativeFrom="paragraph">
              <wp:posOffset>0</wp:posOffset>
            </wp:positionV>
            <wp:extent cx="323850" cy="323850"/>
            <wp:effectExtent l="0" t="0" r="0" b="0"/>
            <wp:wrapNone/>
            <wp:docPr id="26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E9E" w:rsidRPr="000E3646" w:rsidRDefault="008B0E9E" w:rsidP="008B0E9E">
      <w:pPr>
        <w:pStyle w:val="Marginaliegrau"/>
        <w:framePr w:wrap="around" w:x="8818" w:y="3296"/>
      </w:pPr>
      <w:r>
        <w:t>Quelle: Fachkunde Kraf</w:t>
      </w:r>
      <w:r>
        <w:t>t</w:t>
      </w:r>
      <w:r>
        <w:t>fahrzeugtechnik, 30. Aufl., Europa-Nr. 20108, Verlag Europa-Lehrmittel, S. 10</w:t>
      </w:r>
      <w:r w:rsidR="00EA5DD7">
        <w:t>4</w:t>
      </w:r>
      <w:r>
        <w:t>.</w:t>
      </w:r>
    </w:p>
    <w:p w:rsidR="006E7DD5" w:rsidRDefault="006E7DD5" w:rsidP="008B0E9E">
      <w:pPr>
        <w:pStyle w:val="Listenabsatz"/>
        <w:ind w:left="360"/>
      </w:pPr>
      <w:r w:rsidRPr="005279D7">
        <w:rPr>
          <w:noProof/>
          <w:lang w:eastAsia="de-DE"/>
        </w:rPr>
        <w:drawing>
          <wp:inline distT="0" distB="0" distL="0" distR="0" wp14:anchorId="7942ED90" wp14:editId="17A0B7DC">
            <wp:extent cx="4679950" cy="3425870"/>
            <wp:effectExtent l="0" t="0" r="6350" b="3175"/>
            <wp:docPr id="270" name="Grafik 270" descr="F:\BFS pädagogische Kommission 2\Bilder\Bügelmesschraube\AB - Bügelmesschra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Bügelmesschraube\AB - Bügelmesschraube.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79950" cy="3425870"/>
                    </a:xfrm>
                    <a:prstGeom prst="rect">
                      <a:avLst/>
                    </a:prstGeom>
                    <a:noFill/>
                    <a:ln>
                      <a:noFill/>
                    </a:ln>
                  </pic:spPr>
                </pic:pic>
              </a:graphicData>
            </a:graphic>
          </wp:inline>
        </w:drawing>
      </w:r>
    </w:p>
    <w:p w:rsidR="006E7DD5" w:rsidRDefault="006E7DD5" w:rsidP="006E7DD5">
      <w:pPr>
        <w:pStyle w:val="Listenabsatz"/>
      </w:pPr>
    </w:p>
    <w:p w:rsidR="006E7DD5" w:rsidRDefault="006E7DD5" w:rsidP="0030492E">
      <w:pPr>
        <w:pStyle w:val="Listenabsatz"/>
        <w:numPr>
          <w:ilvl w:val="0"/>
          <w:numId w:val="22"/>
        </w:numPr>
      </w:pPr>
      <w:r>
        <w:t>Beschreiben Sie mit eigenen Worten, wie ein Messwert bei der in Aufgabe 1 ab</w:t>
      </w:r>
      <w:r>
        <w:rPr>
          <w:noProof/>
          <w:sz w:val="24"/>
          <w:lang w:eastAsia="de-DE"/>
        </w:rPr>
        <w:drawing>
          <wp:anchor distT="0" distB="0" distL="114300" distR="114300" simplePos="0" relativeHeight="251793408" behindDoc="0" locked="0" layoutInCell="0" allowOverlap="1" wp14:anchorId="0BBA20DB" wp14:editId="7E8B324B">
            <wp:simplePos x="0" y="0"/>
            <wp:positionH relativeFrom="rightMargin">
              <wp:posOffset>107950</wp:posOffset>
            </wp:positionH>
            <wp:positionV relativeFrom="paragraph">
              <wp:posOffset>0</wp:posOffset>
            </wp:positionV>
            <wp:extent cx="323850" cy="323850"/>
            <wp:effectExtent l="0" t="0" r="0" b="0"/>
            <wp:wrapNone/>
            <wp:docPr id="27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gebildeten Bügelmessschraube abgelesen wird.</w:t>
      </w:r>
    </w:p>
    <w:p w:rsidR="006E7DD5" w:rsidRPr="00E24031" w:rsidRDefault="006E7DD5" w:rsidP="006E7DD5">
      <w:pPr>
        <w:pStyle w:val="Listenabsatz"/>
        <w:rPr>
          <w:sz w:val="8"/>
          <w:szCs w:val="8"/>
        </w:rPr>
      </w:pPr>
    </w:p>
    <w:p w:rsidR="006E7DD5" w:rsidRDefault="006E7DD5" w:rsidP="006E7DD5">
      <w:pPr>
        <w:pStyle w:val="AufgabeLckentext"/>
        <w:ind w:left="708"/>
        <w:rPr>
          <w:sz w:val="12"/>
          <w:szCs w:val="12"/>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30403">
        <w:t>___________________________________________________________</w:t>
      </w:r>
      <w:r>
        <w:t>___________________________________________________________</w:t>
      </w:r>
    </w:p>
    <w:p w:rsidR="0030492E" w:rsidRDefault="0030492E">
      <w:pPr>
        <w:spacing w:line="240" w:lineRule="exact"/>
        <w:rPr>
          <w:sz w:val="12"/>
          <w:szCs w:val="12"/>
        </w:rPr>
      </w:pPr>
      <w:r>
        <w:rPr>
          <w:sz w:val="12"/>
          <w:szCs w:val="12"/>
        </w:rPr>
        <w:br w:type="page"/>
      </w:r>
    </w:p>
    <w:p w:rsidR="006E7DD5" w:rsidRPr="00287DD4" w:rsidRDefault="006E7DD5" w:rsidP="006E7DD5">
      <w:pPr>
        <w:pStyle w:val="Listenabsatz"/>
        <w:rPr>
          <w:sz w:val="12"/>
          <w:szCs w:val="12"/>
        </w:rPr>
      </w:pPr>
    </w:p>
    <w:p w:rsidR="006E7DD5" w:rsidRDefault="00B6081C" w:rsidP="0030492E">
      <w:pPr>
        <w:pStyle w:val="Listenabsatz"/>
        <w:numPr>
          <w:ilvl w:val="0"/>
          <w:numId w:val="22"/>
        </w:numPr>
      </w:pPr>
      <w:r>
        <w:t xml:space="preserve">Wodurch wird </w:t>
      </w:r>
      <w:r w:rsidR="006E7DD5" w:rsidRPr="000F3EB1">
        <w:t>bei der Messschraube die Ablesegenauigkeit von 1/100 mm er</w:t>
      </w:r>
      <w:r w:rsidR="006E7DD5">
        <w:rPr>
          <w:noProof/>
          <w:sz w:val="24"/>
          <w:lang w:eastAsia="de-DE"/>
        </w:rPr>
        <w:drawing>
          <wp:anchor distT="0" distB="0" distL="114300" distR="114300" simplePos="0" relativeHeight="251801600" behindDoc="0" locked="0" layoutInCell="0" allowOverlap="1" wp14:anchorId="3D15650D" wp14:editId="78D27CA9">
            <wp:simplePos x="0" y="0"/>
            <wp:positionH relativeFrom="rightMargin">
              <wp:posOffset>107950</wp:posOffset>
            </wp:positionH>
            <wp:positionV relativeFrom="paragraph">
              <wp:posOffset>0</wp:posOffset>
            </wp:positionV>
            <wp:extent cx="323850" cy="323850"/>
            <wp:effectExtent l="0" t="0" r="0" b="0"/>
            <wp:wrapNone/>
            <wp:docPr id="27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0F3EB1">
        <w:t>reicht?</w:t>
      </w:r>
    </w:p>
    <w:p w:rsidR="006E7DD5" w:rsidRDefault="006E7DD5" w:rsidP="006E7DD5">
      <w:pPr>
        <w:pStyle w:val="AufgabeLckentext"/>
        <w:ind w:left="708"/>
        <w:rPr>
          <w:sz w:val="12"/>
          <w:szCs w:val="12"/>
        </w:rPr>
      </w:pPr>
      <w:r>
        <w:t>_________________________________________________</w:t>
      </w:r>
      <w:r w:rsidR="001D2F64">
        <w:t>______________________________________________________</w:t>
      </w:r>
      <w:r>
        <w:t>_____________________________________________________________________</w:t>
      </w:r>
      <w:r w:rsidR="00644C27">
        <w:t>_____</w:t>
      </w:r>
    </w:p>
    <w:p w:rsidR="006E7DD5" w:rsidRDefault="006E7DD5" w:rsidP="0030492E">
      <w:pPr>
        <w:pStyle w:val="Listenabsatz"/>
        <w:numPr>
          <w:ilvl w:val="0"/>
          <w:numId w:val="22"/>
        </w:numPr>
      </w:pPr>
      <w:r w:rsidRPr="00797B06">
        <w:t xml:space="preserve">Bei der </w:t>
      </w:r>
      <w:r>
        <w:t xml:space="preserve">Bügelmessschraube ist die </w:t>
      </w:r>
      <w:r w:rsidRPr="00797B06">
        <w:t xml:space="preserve">Messspindel </w:t>
      </w:r>
      <w:r>
        <w:t>mit</w:t>
      </w:r>
      <w:r w:rsidRPr="00797B06">
        <w:t xml:space="preserve"> zwei verschiedene</w:t>
      </w:r>
      <w:r>
        <w:t>n</w:t>
      </w:r>
      <w:r w:rsidRPr="00797B06">
        <w:t xml:space="preserve"> Gewindesteigungen</w:t>
      </w:r>
      <w:r>
        <w:t xml:space="preserve"> </w:t>
      </w:r>
      <w:r w:rsidRPr="00797B06">
        <w:t>gebräuchlich</w:t>
      </w:r>
      <w:r>
        <w:t xml:space="preserve">. </w:t>
      </w:r>
      <w:r>
        <w:rPr>
          <w:noProof/>
          <w:sz w:val="24"/>
          <w:lang w:eastAsia="de-DE"/>
        </w:rPr>
        <w:drawing>
          <wp:anchor distT="0" distB="0" distL="114300" distR="114300" simplePos="0" relativeHeight="251792384" behindDoc="0" locked="0" layoutInCell="0" allowOverlap="1" wp14:anchorId="3E055089" wp14:editId="6CEF7C3F">
            <wp:simplePos x="0" y="0"/>
            <wp:positionH relativeFrom="rightMargin">
              <wp:posOffset>467995</wp:posOffset>
            </wp:positionH>
            <wp:positionV relativeFrom="paragraph">
              <wp:posOffset>0</wp:posOffset>
            </wp:positionV>
            <wp:extent cx="348615" cy="320040"/>
            <wp:effectExtent l="0" t="0" r="0" b="3810"/>
            <wp:wrapNone/>
            <wp:docPr id="27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791360" behindDoc="0" locked="0" layoutInCell="0" allowOverlap="1" wp14:anchorId="3A7E6CFB" wp14:editId="1F27A8D6">
            <wp:simplePos x="0" y="0"/>
            <wp:positionH relativeFrom="rightMargin">
              <wp:posOffset>107950</wp:posOffset>
            </wp:positionH>
            <wp:positionV relativeFrom="paragraph">
              <wp:posOffset>0</wp:posOffset>
            </wp:positionV>
            <wp:extent cx="348615" cy="320040"/>
            <wp:effectExtent l="0" t="0" r="0" b="3810"/>
            <wp:wrapNone/>
            <wp:docPr id="28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Vervollständigen Sie die Tabelle.</w:t>
      </w:r>
    </w:p>
    <w:p w:rsidR="006E7DD5" w:rsidRPr="00CD0961" w:rsidRDefault="006E7DD5" w:rsidP="006E7DD5">
      <w:pPr>
        <w:pStyle w:val="Listenabsatz"/>
        <w:rPr>
          <w:sz w:val="8"/>
          <w:szCs w:val="8"/>
        </w:rPr>
      </w:pPr>
    </w:p>
    <w:tbl>
      <w:tblPr>
        <w:tblStyle w:val="Tabellenraster"/>
        <w:tblW w:w="0" w:type="auto"/>
        <w:tblInd w:w="720" w:type="dxa"/>
        <w:tblLook w:val="04A0" w:firstRow="1" w:lastRow="0" w:firstColumn="1" w:lastColumn="0" w:noHBand="0" w:noVBand="1"/>
      </w:tblPr>
      <w:tblGrid>
        <w:gridCol w:w="2411"/>
        <w:gridCol w:w="2227"/>
        <w:gridCol w:w="2228"/>
      </w:tblGrid>
      <w:tr w:rsidR="006E7DD5" w:rsidTr="00AA2AFD">
        <w:tc>
          <w:tcPr>
            <w:tcW w:w="2503" w:type="dxa"/>
            <w:shd w:val="pct5" w:color="auto" w:fill="auto"/>
            <w:vAlign w:val="center"/>
          </w:tcPr>
          <w:p w:rsidR="006E7DD5" w:rsidRDefault="006E7DD5" w:rsidP="00AE7CC1">
            <w:pPr>
              <w:pStyle w:val="Listenabsatz"/>
              <w:ind w:left="0"/>
            </w:pPr>
            <w:r w:rsidRPr="00797B06">
              <w:t>Gewindesteigung</w:t>
            </w:r>
          </w:p>
        </w:tc>
        <w:tc>
          <w:tcPr>
            <w:tcW w:w="2503" w:type="dxa"/>
            <w:shd w:val="pct5" w:color="auto" w:fill="auto"/>
            <w:vAlign w:val="center"/>
          </w:tcPr>
          <w:p w:rsidR="006E7DD5" w:rsidRDefault="006E7DD5" w:rsidP="00AE7CC1">
            <w:pPr>
              <w:pStyle w:val="Listenabsatz"/>
              <w:ind w:left="0"/>
              <w:jc w:val="center"/>
            </w:pPr>
            <w:r w:rsidRPr="00456E8D">
              <w:t>0,5 mm</w:t>
            </w:r>
          </w:p>
        </w:tc>
        <w:tc>
          <w:tcPr>
            <w:tcW w:w="2504" w:type="dxa"/>
            <w:shd w:val="pct5" w:color="auto" w:fill="auto"/>
            <w:vAlign w:val="center"/>
          </w:tcPr>
          <w:p w:rsidR="006E7DD5" w:rsidRDefault="006E7DD5" w:rsidP="00AE7CC1">
            <w:pPr>
              <w:pStyle w:val="Listenabsatz"/>
              <w:ind w:left="0"/>
              <w:jc w:val="center"/>
            </w:pPr>
            <w:r>
              <w:t>1</w:t>
            </w:r>
            <w:r w:rsidRPr="00456E8D">
              <w:t xml:space="preserve"> mm</w:t>
            </w:r>
          </w:p>
        </w:tc>
      </w:tr>
      <w:tr w:rsidR="006E7DD5" w:rsidTr="00AE7CC1">
        <w:tc>
          <w:tcPr>
            <w:tcW w:w="2503" w:type="dxa"/>
            <w:vAlign w:val="center"/>
          </w:tcPr>
          <w:p w:rsidR="006E7DD5" w:rsidRDefault="006E7DD5" w:rsidP="00AE7CC1">
            <w:pPr>
              <w:pStyle w:val="Listenabsatz"/>
              <w:ind w:left="0"/>
            </w:pPr>
            <w:r w:rsidRPr="00797B06">
              <w:t>Maßänderung pro U</w:t>
            </w:r>
            <w:r w:rsidRPr="00797B06">
              <w:t>m</w:t>
            </w:r>
            <w:r>
              <w:t>drehung der Messspi</w:t>
            </w:r>
            <w:r>
              <w:t>n</w:t>
            </w:r>
            <w:r w:rsidRPr="00797B06">
              <w:t>del</w:t>
            </w:r>
          </w:p>
        </w:tc>
        <w:tc>
          <w:tcPr>
            <w:tcW w:w="2503" w:type="dxa"/>
            <w:vAlign w:val="center"/>
          </w:tcPr>
          <w:p w:rsidR="006E7DD5" w:rsidRDefault="006E7DD5" w:rsidP="00AE7CC1">
            <w:pPr>
              <w:pStyle w:val="Listenabsatz"/>
              <w:ind w:left="0"/>
              <w:jc w:val="center"/>
            </w:pPr>
          </w:p>
        </w:tc>
        <w:tc>
          <w:tcPr>
            <w:tcW w:w="2504" w:type="dxa"/>
            <w:vAlign w:val="center"/>
          </w:tcPr>
          <w:p w:rsidR="006E7DD5" w:rsidRDefault="006E7DD5" w:rsidP="00AE7CC1">
            <w:pPr>
              <w:pStyle w:val="Listenabsatz"/>
              <w:ind w:left="0"/>
              <w:jc w:val="center"/>
            </w:pPr>
          </w:p>
        </w:tc>
      </w:tr>
      <w:tr w:rsidR="006E7DD5" w:rsidTr="00AE7CC1">
        <w:tc>
          <w:tcPr>
            <w:tcW w:w="2503" w:type="dxa"/>
            <w:vAlign w:val="center"/>
          </w:tcPr>
          <w:p w:rsidR="006E7DD5" w:rsidRDefault="006E7DD5" w:rsidP="00AE7CC1">
            <w:pPr>
              <w:pStyle w:val="Listenabsatz"/>
              <w:ind w:left="0"/>
            </w:pPr>
            <w:r w:rsidRPr="00797B06">
              <w:t>Anzahl der Striche auf der Skalentrommel</w:t>
            </w:r>
          </w:p>
        </w:tc>
        <w:tc>
          <w:tcPr>
            <w:tcW w:w="2503" w:type="dxa"/>
            <w:vAlign w:val="center"/>
          </w:tcPr>
          <w:p w:rsidR="006E7DD5" w:rsidRDefault="006E7DD5" w:rsidP="00AE7CC1">
            <w:pPr>
              <w:pStyle w:val="Listenabsatz"/>
              <w:ind w:left="0"/>
              <w:jc w:val="center"/>
            </w:pPr>
          </w:p>
        </w:tc>
        <w:tc>
          <w:tcPr>
            <w:tcW w:w="2504" w:type="dxa"/>
            <w:vAlign w:val="center"/>
          </w:tcPr>
          <w:p w:rsidR="006E7DD5" w:rsidRDefault="006E7DD5" w:rsidP="00AE7CC1">
            <w:pPr>
              <w:pStyle w:val="Listenabsatz"/>
              <w:ind w:left="0"/>
              <w:jc w:val="center"/>
            </w:pPr>
          </w:p>
        </w:tc>
      </w:tr>
      <w:tr w:rsidR="006E7DD5" w:rsidTr="00AE7CC1">
        <w:tc>
          <w:tcPr>
            <w:tcW w:w="2503" w:type="dxa"/>
            <w:vAlign w:val="center"/>
          </w:tcPr>
          <w:p w:rsidR="006E7DD5" w:rsidRDefault="006E7DD5" w:rsidP="00AE7CC1">
            <w:pPr>
              <w:pStyle w:val="Listenabsatz"/>
              <w:ind w:left="0"/>
            </w:pPr>
            <w:r>
              <w:t>Ablesegenauigkeit</w:t>
            </w:r>
          </w:p>
        </w:tc>
        <w:tc>
          <w:tcPr>
            <w:tcW w:w="2503" w:type="dxa"/>
            <w:vAlign w:val="center"/>
          </w:tcPr>
          <w:p w:rsidR="006E7DD5" w:rsidRDefault="006E7DD5" w:rsidP="00AE7CC1">
            <w:pPr>
              <w:pStyle w:val="Listenabsatz"/>
              <w:ind w:left="0"/>
              <w:jc w:val="center"/>
            </w:pPr>
          </w:p>
        </w:tc>
        <w:tc>
          <w:tcPr>
            <w:tcW w:w="2504" w:type="dxa"/>
            <w:vAlign w:val="center"/>
          </w:tcPr>
          <w:p w:rsidR="006E7DD5" w:rsidRDefault="006E7DD5" w:rsidP="00AE7CC1">
            <w:pPr>
              <w:pStyle w:val="Listenabsatz"/>
              <w:ind w:left="0"/>
              <w:jc w:val="center"/>
            </w:pPr>
          </w:p>
        </w:tc>
      </w:tr>
    </w:tbl>
    <w:p w:rsidR="006E7DD5" w:rsidRDefault="006E7DD5" w:rsidP="006E7DD5"/>
    <w:p w:rsidR="006E7DD5" w:rsidRDefault="00CC4298" w:rsidP="006E7DD5">
      <w:r w:rsidRPr="00435B8A">
        <w:rPr>
          <w:noProof/>
          <w:lang w:eastAsia="de-DE"/>
        </w:rPr>
        <w:drawing>
          <wp:anchor distT="0" distB="0" distL="114300" distR="114300" simplePos="0" relativeHeight="251776000" behindDoc="1" locked="0" layoutInCell="1" allowOverlap="1" wp14:anchorId="18301A2D" wp14:editId="0868E03B">
            <wp:simplePos x="0" y="0"/>
            <wp:positionH relativeFrom="column">
              <wp:posOffset>3954145</wp:posOffset>
            </wp:positionH>
            <wp:positionV relativeFrom="paragraph">
              <wp:posOffset>91440</wp:posOffset>
            </wp:positionV>
            <wp:extent cx="1439545" cy="1566545"/>
            <wp:effectExtent l="0" t="0" r="8255" b="0"/>
            <wp:wrapTight wrapText="bothSides">
              <wp:wrapPolygon edited="0">
                <wp:start x="0" y="0"/>
                <wp:lineTo x="0" y="21276"/>
                <wp:lineTo x="21438" y="21276"/>
                <wp:lineTo x="21438" y="0"/>
                <wp:lineTo x="0" y="0"/>
              </wp:wrapPolygon>
            </wp:wrapTight>
            <wp:docPr id="284" name="Grafik 284" descr="F:\BFS pädagogische Kommission 2\Bilder\DSC_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DSC_3214.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48324" t="28514" r="35047" b="44357"/>
                    <a:stretch/>
                  </pic:blipFill>
                  <pic:spPr bwMode="auto">
                    <a:xfrm>
                      <a:off x="0" y="0"/>
                      <a:ext cx="1439545" cy="1566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7DD5" w:rsidRDefault="006E7DD5" w:rsidP="0030492E">
      <w:pPr>
        <w:pStyle w:val="Listenabsatz"/>
        <w:numPr>
          <w:ilvl w:val="0"/>
          <w:numId w:val="22"/>
        </w:numPr>
      </w:pPr>
      <w:r>
        <w:t>Lesen Sie den Messwert an der Bügel</w:t>
      </w:r>
      <w:r w:rsidR="00B6081C">
        <w:t>messschraube ab und tragen Sie I</w:t>
      </w:r>
      <w:r>
        <w:t>h</w:t>
      </w:r>
      <w:r>
        <w:t>re Messergebnisse in die Leerzeilen ein.</w:t>
      </w:r>
    </w:p>
    <w:p w:rsidR="006E7DD5" w:rsidRPr="002F4144" w:rsidRDefault="006E7DD5" w:rsidP="006E7DD5">
      <w:pPr>
        <w:pStyle w:val="Listenabsatz"/>
        <w:rPr>
          <w:sz w:val="8"/>
          <w:szCs w:val="8"/>
        </w:rPr>
      </w:pPr>
    </w:p>
    <w:p w:rsidR="006E7DD5" w:rsidRDefault="00B6081C" w:rsidP="00CC4298">
      <w:pPr>
        <w:pStyle w:val="Listenabsatz"/>
      </w:pPr>
      <w:r>
        <w:t>1: Skale</w:t>
      </w:r>
      <w:r w:rsidR="009208A7">
        <w:t xml:space="preserve"> für ganze Millimeter   </w:t>
      </w:r>
      <w:r w:rsidR="006E7DD5">
        <w:t>______________________</w:t>
      </w:r>
      <w:r w:rsidR="00CC4298">
        <w:t>_</w:t>
      </w:r>
    </w:p>
    <w:p w:rsidR="006E7DD5" w:rsidRPr="002F4144" w:rsidRDefault="006E7DD5" w:rsidP="00CC4298">
      <w:pPr>
        <w:pStyle w:val="Listenabsatz"/>
        <w:rPr>
          <w:sz w:val="8"/>
          <w:szCs w:val="8"/>
        </w:rPr>
      </w:pPr>
    </w:p>
    <w:p w:rsidR="006E7DD5" w:rsidRDefault="009208A7" w:rsidP="00CC4298">
      <w:pPr>
        <w:pStyle w:val="Listenabsatz"/>
      </w:pPr>
      <w:r>
        <w:t xml:space="preserve">2: Skale für halbe Millimeter  </w:t>
      </w:r>
      <w:r w:rsidR="006E7DD5">
        <w:t xml:space="preserve">  _____________________</w:t>
      </w:r>
      <w:r w:rsidR="00CC4298">
        <w:t>_</w:t>
      </w:r>
      <w:r w:rsidR="006E7DD5">
        <w:t>_</w:t>
      </w:r>
    </w:p>
    <w:p w:rsidR="006E7DD5" w:rsidRPr="002F4144" w:rsidRDefault="006E7DD5" w:rsidP="00CC4298">
      <w:pPr>
        <w:pStyle w:val="Listenabsatz"/>
        <w:rPr>
          <w:sz w:val="8"/>
          <w:szCs w:val="8"/>
        </w:rPr>
      </w:pPr>
    </w:p>
    <w:p w:rsidR="00CC4298" w:rsidRPr="00CC4298" w:rsidRDefault="006E7DD5" w:rsidP="00CC4298">
      <w:pPr>
        <w:pStyle w:val="Listenabsatz"/>
        <w:spacing w:line="360" w:lineRule="auto"/>
      </w:pPr>
      <w:r>
        <w:t>3: S</w:t>
      </w:r>
      <w:r w:rsidR="00B6081C">
        <w:t>kale für h</w:t>
      </w:r>
      <w:r w:rsidR="00CC4298">
        <w:t xml:space="preserve">undertstel Millimeter </w:t>
      </w:r>
      <w:r w:rsidR="009208A7">
        <w:t>____________________</w:t>
      </w:r>
    </w:p>
    <w:p w:rsidR="006E7DD5" w:rsidRDefault="006E7DD5" w:rsidP="00CC4298">
      <w:pPr>
        <w:pStyle w:val="Listenabsatz"/>
        <w:spacing w:line="360" w:lineRule="auto"/>
      </w:pPr>
      <w:r w:rsidRPr="002F4144">
        <w:rPr>
          <w:b/>
        </w:rPr>
        <w:t>Ablesewert:</w:t>
      </w:r>
      <w:r w:rsidR="00CC4298">
        <w:t xml:space="preserve">                           </w:t>
      </w:r>
      <w:r>
        <w:t xml:space="preserve"> </w:t>
      </w:r>
      <w:r w:rsidR="00CC4298">
        <w:t xml:space="preserve"> </w:t>
      </w:r>
      <w:r w:rsidR="00644C27">
        <w:t xml:space="preserve"> </w:t>
      </w:r>
      <w:r>
        <w:t>______________________</w:t>
      </w:r>
    </w:p>
    <w:p w:rsidR="006E7DD5" w:rsidRPr="002F4144" w:rsidRDefault="006E7DD5" w:rsidP="006E7DD5">
      <w:pPr>
        <w:pStyle w:val="Listenabsatz"/>
        <w:rPr>
          <w:sz w:val="8"/>
          <w:szCs w:val="8"/>
        </w:rPr>
      </w:pPr>
    </w:p>
    <w:p w:rsidR="006E7DD5" w:rsidRDefault="006E7DD5" w:rsidP="006E7DD5">
      <w:pPr>
        <w:pStyle w:val="Listenabsatz"/>
      </w:pPr>
    </w:p>
    <w:p w:rsidR="006E7DD5" w:rsidRDefault="006E7DD5" w:rsidP="0030492E">
      <w:pPr>
        <w:pStyle w:val="Listenabsatz"/>
        <w:numPr>
          <w:ilvl w:val="0"/>
          <w:numId w:val="22"/>
        </w:numPr>
      </w:pPr>
      <w:r w:rsidRPr="000F3EB1">
        <w:t>Welche Aufgabe hat die Gefühlsratsche?</w:t>
      </w:r>
    </w:p>
    <w:p w:rsidR="006E7DD5" w:rsidRPr="009801EA" w:rsidRDefault="006E7DD5" w:rsidP="006E7DD5">
      <w:pPr>
        <w:pStyle w:val="Listenabsatz"/>
        <w:rPr>
          <w:sz w:val="8"/>
          <w:szCs w:val="8"/>
        </w:rPr>
      </w:pPr>
    </w:p>
    <w:p w:rsidR="006E7DD5" w:rsidRDefault="006E7DD5" w:rsidP="006E7DD5">
      <w:pPr>
        <w:pStyle w:val="AufgabeLckentext"/>
        <w:ind w:left="708"/>
        <w:rPr>
          <w:sz w:val="12"/>
          <w:szCs w:val="12"/>
        </w:rPr>
      </w:pPr>
      <w:r>
        <w:t>__________________________________________________________________________________</w:t>
      </w:r>
      <w:r w:rsidR="001D2F64">
        <w:t>_______________________________</w:t>
      </w:r>
      <w:r w:rsidR="00644C27">
        <w:t>_____</w:t>
      </w:r>
    </w:p>
    <w:p w:rsidR="006E7DD5" w:rsidRDefault="006E7DD5" w:rsidP="006E7DD5">
      <w:pPr>
        <w:pStyle w:val="AufgabeLckentext"/>
        <w:ind w:left="708"/>
        <w:rPr>
          <w:sz w:val="12"/>
          <w:szCs w:val="12"/>
        </w:rPr>
      </w:pPr>
      <w:r>
        <w:t>_________________________________________________________________________________________________________________</w:t>
      </w:r>
      <w:r w:rsidR="00644C27">
        <w:t>_____</w:t>
      </w:r>
    </w:p>
    <w:p w:rsidR="006E7DD5" w:rsidRPr="009801EA" w:rsidRDefault="006E7DD5" w:rsidP="006E7DD5">
      <w:pPr>
        <w:pStyle w:val="Listenabsatz"/>
        <w:rPr>
          <w:sz w:val="12"/>
          <w:szCs w:val="12"/>
        </w:rPr>
      </w:pPr>
    </w:p>
    <w:p w:rsidR="006E7DD5" w:rsidRDefault="009843FB" w:rsidP="0030492E">
      <w:pPr>
        <w:pStyle w:val="Listenabsatz"/>
        <w:numPr>
          <w:ilvl w:val="0"/>
          <w:numId w:val="22"/>
        </w:numPr>
      </w:pPr>
      <w:r>
        <w:rPr>
          <w:noProof/>
          <w:sz w:val="24"/>
          <w:lang w:eastAsia="de-DE"/>
        </w:rPr>
        <w:drawing>
          <wp:anchor distT="0" distB="0" distL="114300" distR="114300" simplePos="0" relativeHeight="252041216" behindDoc="0" locked="0" layoutInCell="0" allowOverlap="1" wp14:anchorId="0B37CF25" wp14:editId="77127669">
            <wp:simplePos x="0" y="0"/>
            <wp:positionH relativeFrom="rightMargin">
              <wp:posOffset>101600</wp:posOffset>
            </wp:positionH>
            <wp:positionV relativeFrom="paragraph">
              <wp:posOffset>52754</wp:posOffset>
            </wp:positionV>
            <wp:extent cx="323850" cy="323850"/>
            <wp:effectExtent l="0" t="0" r="0" b="0"/>
            <wp:wrapNone/>
            <wp:docPr id="127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Pr>
          <w:noProof/>
          <w:sz w:val="24"/>
          <w:lang w:eastAsia="de-DE"/>
        </w:rPr>
        <w:drawing>
          <wp:anchor distT="0" distB="0" distL="114300" distR="114300" simplePos="0" relativeHeight="251804672" behindDoc="0" locked="0" layoutInCell="0" allowOverlap="1" wp14:anchorId="1A558E49" wp14:editId="5F404ED3">
            <wp:simplePos x="0" y="0"/>
            <wp:positionH relativeFrom="rightMargin">
              <wp:posOffset>470323</wp:posOffset>
            </wp:positionH>
            <wp:positionV relativeFrom="paragraph">
              <wp:posOffset>0</wp:posOffset>
            </wp:positionV>
            <wp:extent cx="345440" cy="323850"/>
            <wp:effectExtent l="0" t="0" r="0" b="0"/>
            <wp:wrapNone/>
            <wp:docPr id="28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Erläutern Sie mit Hilfe des Internets, was unter dem</w:t>
      </w:r>
      <w:r w:rsidR="006E7DD5" w:rsidRPr="00B35640">
        <w:t xml:space="preserve"> </w:t>
      </w:r>
      <w:proofErr w:type="spellStart"/>
      <w:r w:rsidR="006E7DD5" w:rsidRPr="00B35640">
        <w:t>Abbe'sche</w:t>
      </w:r>
      <w:r w:rsidR="00711F51">
        <w:t>n</w:t>
      </w:r>
      <w:proofErr w:type="spellEnd"/>
      <w:r w:rsidR="006E7DD5" w:rsidRPr="00B35640">
        <w:t xml:space="preserve"> </w:t>
      </w:r>
      <w:proofErr w:type="spellStart"/>
      <w:r w:rsidR="006E7DD5" w:rsidRPr="00B35640">
        <w:t>Kompar</w:t>
      </w:r>
      <w:r w:rsidR="006E7DD5" w:rsidRPr="00B35640">
        <w:t>a</w:t>
      </w:r>
      <w:r w:rsidR="006E7DD5" w:rsidRPr="00B35640">
        <w:t>torprinzip</w:t>
      </w:r>
      <w:proofErr w:type="spellEnd"/>
      <w:r w:rsidR="006E7DD5">
        <w:t xml:space="preserve"> verstanden wird.</w:t>
      </w:r>
    </w:p>
    <w:p w:rsidR="006E7DD5" w:rsidRPr="00B35640" w:rsidRDefault="006E7DD5" w:rsidP="006E7DD5">
      <w:pPr>
        <w:pStyle w:val="Listenabsatz"/>
        <w:rPr>
          <w:sz w:val="8"/>
          <w:szCs w:val="8"/>
        </w:rPr>
      </w:pPr>
    </w:p>
    <w:p w:rsidR="006E7DD5" w:rsidRDefault="006E7DD5" w:rsidP="006E7DD5">
      <w:pPr>
        <w:pStyle w:val="AufgabeLckentext"/>
        <w:ind w:left="708"/>
        <w:rPr>
          <w:sz w:val="12"/>
          <w:szCs w:val="12"/>
        </w:rPr>
      </w:pPr>
      <w:r>
        <w:t>__________________________________________</w:t>
      </w:r>
      <w:r w:rsidR="001D2F64">
        <w:t>_______</w:t>
      </w:r>
      <w:r>
        <w:t>_______</w:t>
      </w:r>
      <w:r w:rsidR="001D2F64">
        <w:t>_</w:t>
      </w:r>
      <w:r>
        <w:t>_____________________________________</w:t>
      </w:r>
      <w:r w:rsidR="001D2F64">
        <w:t>______________________________________________________________________________</w:t>
      </w:r>
      <w:r w:rsidR="00644C27">
        <w:t>_____</w:t>
      </w:r>
    </w:p>
    <w:p w:rsidR="006E7DD5" w:rsidRPr="00F40665" w:rsidRDefault="006E7DD5" w:rsidP="006E7DD5">
      <w:pPr>
        <w:rPr>
          <w:sz w:val="12"/>
          <w:szCs w:val="12"/>
        </w:rPr>
      </w:pPr>
    </w:p>
    <w:p w:rsidR="006E7DD5" w:rsidRDefault="006E7DD5" w:rsidP="0030492E">
      <w:pPr>
        <w:pStyle w:val="Listenabsatz"/>
        <w:numPr>
          <w:ilvl w:val="0"/>
          <w:numId w:val="22"/>
        </w:numPr>
      </w:pPr>
      <w:r>
        <w:t>Erstellen Sie ein Informationsblatt über typische Messfehler für den Einsatz einer Bügelmessschraube.</w:t>
      </w:r>
    </w:p>
    <w:p w:rsidR="0030492E" w:rsidRDefault="0030492E">
      <w:pPr>
        <w:spacing w:line="240" w:lineRule="exact"/>
      </w:pPr>
      <w:r>
        <w:br w:type="page"/>
      </w:r>
    </w:p>
    <w:p w:rsidR="006E7DD5" w:rsidRPr="008A27E6" w:rsidRDefault="0030492E" w:rsidP="006E7DD5">
      <w:pPr>
        <w:rPr>
          <w:b/>
        </w:rPr>
      </w:pPr>
      <w:r w:rsidRPr="000D1271">
        <w:rPr>
          <w:b/>
          <w:noProof/>
          <w:sz w:val="24"/>
          <w:lang w:eastAsia="de-DE"/>
        </w:rPr>
        <w:lastRenderedPageBreak/>
        <w:drawing>
          <wp:anchor distT="0" distB="0" distL="114300" distR="114300" simplePos="0" relativeHeight="251796480" behindDoc="0" locked="0" layoutInCell="0" allowOverlap="1" wp14:anchorId="411CD95B" wp14:editId="0ACB56B2">
            <wp:simplePos x="0" y="0"/>
            <wp:positionH relativeFrom="rightMargin">
              <wp:posOffset>104140</wp:posOffset>
            </wp:positionH>
            <wp:positionV relativeFrom="paragraph">
              <wp:posOffset>0</wp:posOffset>
            </wp:positionV>
            <wp:extent cx="348615" cy="320040"/>
            <wp:effectExtent l="0" t="0" r="0" b="3810"/>
            <wp:wrapNone/>
            <wp:docPr id="28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8A27E6">
        <w:rPr>
          <w:b/>
        </w:rPr>
        <w:t>Messuhr</w:t>
      </w:r>
    </w:p>
    <w:p w:rsidR="006E7DD5" w:rsidRDefault="006E7DD5" w:rsidP="006E7DD5"/>
    <w:p w:rsidR="006E7DD5" w:rsidRDefault="006E7DD5" w:rsidP="006E7DD5"/>
    <w:p w:rsidR="006E7DD5" w:rsidRDefault="006E7DD5" w:rsidP="0030492E">
      <w:pPr>
        <w:pStyle w:val="Listenabsatz"/>
        <w:numPr>
          <w:ilvl w:val="0"/>
          <w:numId w:val="23"/>
        </w:numPr>
      </w:pPr>
      <w:r w:rsidRPr="000F2A8D">
        <w:rPr>
          <w:color w:val="000000"/>
        </w:rPr>
        <w:t xml:space="preserve">Benennen Sie die mit Bezugsstrichen gekennzeichneten </w:t>
      </w:r>
      <w:r>
        <w:rPr>
          <w:color w:val="000000"/>
        </w:rPr>
        <w:t>Bestandt</w:t>
      </w:r>
      <w:r w:rsidRPr="000F2A8D">
        <w:rPr>
          <w:color w:val="000000"/>
        </w:rPr>
        <w:t>eile</w:t>
      </w:r>
      <w:r>
        <w:rPr>
          <w:color w:val="000000"/>
        </w:rPr>
        <w:t xml:space="preserve"> </w:t>
      </w:r>
      <w:r>
        <w:t>der abgebildeten Messuhr</w:t>
      </w:r>
      <w:r w:rsidRPr="000D1271">
        <w:t>.</w:t>
      </w:r>
      <w:r>
        <w:rPr>
          <w:noProof/>
          <w:sz w:val="24"/>
          <w:lang w:eastAsia="de-DE"/>
        </w:rPr>
        <w:drawing>
          <wp:anchor distT="0" distB="0" distL="114300" distR="114300" simplePos="0" relativeHeight="251797504" behindDoc="0" locked="0" layoutInCell="0" allowOverlap="1" wp14:anchorId="35C9ADF3" wp14:editId="15232177">
            <wp:simplePos x="0" y="0"/>
            <wp:positionH relativeFrom="rightMargin">
              <wp:posOffset>107950</wp:posOffset>
            </wp:positionH>
            <wp:positionV relativeFrom="paragraph">
              <wp:posOffset>0</wp:posOffset>
            </wp:positionV>
            <wp:extent cx="323850" cy="323850"/>
            <wp:effectExtent l="0" t="0" r="0" b="0"/>
            <wp:wrapNone/>
            <wp:docPr id="29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5DD7" w:rsidRPr="000E3646" w:rsidRDefault="00EA5DD7" w:rsidP="00EA5DD7">
      <w:pPr>
        <w:pStyle w:val="Marginaliegrau"/>
        <w:framePr w:wrap="around" w:x="8758" w:y="5336"/>
      </w:pPr>
      <w:r>
        <w:t>Quelle: Fachkunde Kraf</w:t>
      </w:r>
      <w:r>
        <w:t>t</w:t>
      </w:r>
      <w:r>
        <w:t>fahrzeugtechnik, 30. Aufl., Europa-Nr. 20108, Verlag Europa-Lehrmittel, S. 10</w:t>
      </w:r>
      <w:r w:rsidR="00071096">
        <w:t>5</w:t>
      </w:r>
      <w:r>
        <w:t>.</w:t>
      </w:r>
    </w:p>
    <w:p w:rsidR="006E7DD5" w:rsidRDefault="006E7DD5" w:rsidP="006E7DD5">
      <w:r w:rsidRPr="00B1786B">
        <w:rPr>
          <w:noProof/>
          <w:lang w:eastAsia="de-DE"/>
        </w:rPr>
        <w:drawing>
          <wp:inline distT="0" distB="0" distL="0" distR="0" wp14:anchorId="7FC79211" wp14:editId="263B8D17">
            <wp:extent cx="4140000" cy="5092703"/>
            <wp:effectExtent l="0" t="0" r="0" b="0"/>
            <wp:docPr id="291" name="Grafik 291" descr="F:\BFS pädagogische Kommission 2\Bilder\Messuhr\AB - Aufbau Messu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Messuhr\AB - Aufbau Messuhr.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40000" cy="5092703"/>
                    </a:xfrm>
                    <a:prstGeom prst="rect">
                      <a:avLst/>
                    </a:prstGeom>
                    <a:noFill/>
                    <a:ln>
                      <a:noFill/>
                    </a:ln>
                  </pic:spPr>
                </pic:pic>
              </a:graphicData>
            </a:graphic>
          </wp:inline>
        </w:drawing>
      </w:r>
    </w:p>
    <w:p w:rsidR="006E7DD5" w:rsidRDefault="006E7DD5" w:rsidP="006E7DD5">
      <w:pPr>
        <w:spacing w:line="360" w:lineRule="auto"/>
      </w:pPr>
      <w:r>
        <w:t>Das Skalenblatt der dargestellten Messuhr ist in 100 Teile geteilt. Bei einer Ze</w:t>
      </w:r>
      <w:r>
        <w:t>i</w:t>
      </w:r>
      <w:r>
        <w:t xml:space="preserve">gerumdrehung bewegt sich der Messbolzen um 1 mm. Der Skalenteilungswert beträgt somit 1/100 mm. </w:t>
      </w:r>
      <w:r w:rsidRPr="00856B9F">
        <w:t>Der Weg des Messbolzens wird über eine Zahnstange und Zahnradübersetzung durc</w:t>
      </w:r>
      <w:r>
        <w:t xml:space="preserve">h einen Zeiger auf einer Skale </w:t>
      </w:r>
      <w:r w:rsidRPr="00856B9F">
        <w:t xml:space="preserve">vergrößert angezeigt. Dreht sich beim Messen der Zeiger der Messuhr mehrmals, so wird die Anzahl der Umdrehungen auf einer kleinen Millimeter-Skale angezeigt. Das Skalenblatt ist drehbar und kann somit bei jeder Zeigerstellung auf </w:t>
      </w:r>
      <w:r>
        <w:t>„</w:t>
      </w:r>
      <w:r w:rsidRPr="00856B9F">
        <w:t>Null</w:t>
      </w:r>
      <w:r>
        <w:t>“</w:t>
      </w:r>
      <w:r w:rsidRPr="00856B9F">
        <w:t xml:space="preserve"> gestellt werden.</w:t>
      </w:r>
    </w:p>
    <w:p w:rsidR="006E7DD5" w:rsidRDefault="006E7DD5" w:rsidP="006E7DD5"/>
    <w:p w:rsidR="006E7DD5" w:rsidRDefault="006E7DD5" w:rsidP="006E7DD5"/>
    <w:p w:rsidR="0030492E" w:rsidRDefault="0030492E">
      <w:pPr>
        <w:spacing w:line="240" w:lineRule="exact"/>
      </w:pPr>
      <w:r>
        <w:br w:type="page"/>
      </w:r>
    </w:p>
    <w:p w:rsidR="006E7DD5" w:rsidRDefault="006E7DD5" w:rsidP="0030492E">
      <w:pPr>
        <w:pStyle w:val="Listenabsatz"/>
        <w:numPr>
          <w:ilvl w:val="0"/>
          <w:numId w:val="23"/>
        </w:numPr>
      </w:pPr>
      <w:r>
        <w:lastRenderedPageBreak/>
        <w:t>Nennen Sie Einsatzmöglichkeiten der Messuhr in der Fahrzeugtechnik.</w:t>
      </w:r>
      <w:r>
        <w:rPr>
          <w:noProof/>
          <w:sz w:val="24"/>
          <w:lang w:eastAsia="de-DE"/>
        </w:rPr>
        <w:drawing>
          <wp:anchor distT="0" distB="0" distL="114300" distR="114300" simplePos="0" relativeHeight="251799552" behindDoc="0" locked="0" layoutInCell="0" allowOverlap="1" wp14:anchorId="55A06905" wp14:editId="05E9D177">
            <wp:simplePos x="0" y="0"/>
            <wp:positionH relativeFrom="rightMargin">
              <wp:posOffset>107950</wp:posOffset>
            </wp:positionH>
            <wp:positionV relativeFrom="paragraph">
              <wp:posOffset>0</wp:posOffset>
            </wp:positionV>
            <wp:extent cx="323850" cy="323850"/>
            <wp:effectExtent l="0" t="0" r="0" b="0"/>
            <wp:wrapNone/>
            <wp:docPr id="29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AufgabeLckentext"/>
        <w:ind w:left="708"/>
        <w:rPr>
          <w:sz w:val="12"/>
          <w:szCs w:val="12"/>
        </w:rPr>
      </w:pPr>
      <w:r>
        <w:t>____________________________________________________________________________________________________________________________________________________________________________</w:t>
      </w:r>
      <w:r w:rsidR="00644C27">
        <w:t>_____</w:t>
      </w:r>
    </w:p>
    <w:p w:rsidR="006E7DD5" w:rsidRDefault="009843FB" w:rsidP="006E7DD5">
      <w:pPr>
        <w:pStyle w:val="AufgabeLckentext"/>
        <w:ind w:left="708"/>
        <w:rPr>
          <w:sz w:val="12"/>
          <w:szCs w:val="12"/>
        </w:rPr>
      </w:pPr>
      <w:r>
        <w:rPr>
          <w:noProof/>
          <w:sz w:val="24"/>
          <w:lang w:eastAsia="de-DE"/>
        </w:rPr>
        <w:drawing>
          <wp:anchor distT="0" distB="0" distL="114300" distR="114300" simplePos="0" relativeHeight="252043264" behindDoc="0" locked="0" layoutInCell="0" allowOverlap="1" wp14:anchorId="7615843D" wp14:editId="327F1956">
            <wp:simplePos x="0" y="0"/>
            <wp:positionH relativeFrom="rightMargin">
              <wp:posOffset>84016</wp:posOffset>
            </wp:positionH>
            <wp:positionV relativeFrom="paragraph">
              <wp:posOffset>598805</wp:posOffset>
            </wp:positionV>
            <wp:extent cx="323850" cy="323850"/>
            <wp:effectExtent l="0" t="0" r="0" b="0"/>
            <wp:wrapNone/>
            <wp:docPr id="127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_________________________________________________________________________________________________________________</w:t>
      </w:r>
      <w:r w:rsidR="00644C27">
        <w:t>_____</w:t>
      </w:r>
    </w:p>
    <w:p w:rsidR="006E7DD5" w:rsidRDefault="006E7DD5" w:rsidP="0030492E">
      <w:pPr>
        <w:pStyle w:val="Listenabsatz"/>
        <w:numPr>
          <w:ilvl w:val="0"/>
          <w:numId w:val="23"/>
        </w:numPr>
      </w:pPr>
      <w:r>
        <w:t>Beschreiben Sie, wie der Seitenschlag einer Bremsscheibe ermittelt wird.</w:t>
      </w:r>
      <w:r w:rsidR="009843FB" w:rsidRPr="009843FB">
        <w:rPr>
          <w:noProof/>
          <w:sz w:val="24"/>
        </w:rPr>
        <w:t xml:space="preserve"> </w:t>
      </w:r>
    </w:p>
    <w:p w:rsidR="006E7DD5" w:rsidRDefault="00414576" w:rsidP="006E7DD5">
      <w:pPr>
        <w:pStyle w:val="AufgabeLckentext"/>
        <w:ind w:left="708"/>
        <w:rPr>
          <w:sz w:val="12"/>
          <w:szCs w:val="12"/>
        </w:rPr>
      </w:pPr>
      <w:r>
        <w:rPr>
          <w:noProof/>
          <w:lang w:eastAsia="de-DE"/>
        </w:rPr>
        <w:drawing>
          <wp:anchor distT="0" distB="0" distL="114300" distR="114300" simplePos="0" relativeHeight="251962368" behindDoc="0" locked="0" layoutInCell="1" allowOverlap="1" wp14:anchorId="50FBD7C6" wp14:editId="6891B778">
            <wp:simplePos x="0" y="0"/>
            <wp:positionH relativeFrom="column">
              <wp:posOffset>4814570</wp:posOffset>
            </wp:positionH>
            <wp:positionV relativeFrom="paragraph">
              <wp:posOffset>1784350</wp:posOffset>
            </wp:positionV>
            <wp:extent cx="1308100" cy="1314450"/>
            <wp:effectExtent l="0" t="0" r="6350" b="0"/>
            <wp:wrapNone/>
            <wp:docPr id="1705" name="Grafik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08100" cy="1314450"/>
                    </a:xfrm>
                    <a:prstGeom prst="rect">
                      <a:avLst/>
                    </a:prstGeom>
                    <a:noFill/>
                  </pic:spPr>
                </pic:pic>
              </a:graphicData>
            </a:graphic>
            <wp14:sizeRelH relativeFrom="page">
              <wp14:pctWidth>0</wp14:pctWidth>
            </wp14:sizeRelH>
            <wp14:sizeRelV relativeFrom="page">
              <wp14:pctHeight>0</wp14:pctHeight>
            </wp14:sizeRelV>
          </wp:anchor>
        </w:drawing>
      </w:r>
      <w:r w:rsidR="006E7DD5">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51C30">
        <w:t>________________________</w:t>
      </w:r>
      <w:r w:rsidR="00D3224D">
        <w:t>_</w:t>
      </w:r>
      <w:r w:rsidR="00A51C30">
        <w:t>_</w:t>
      </w:r>
      <w:r w:rsidR="00644C27">
        <w:t>_____</w:t>
      </w:r>
    </w:p>
    <w:p w:rsidR="006E7DD5" w:rsidRDefault="006E7DD5" w:rsidP="006E7DD5">
      <w:pPr>
        <w:pStyle w:val="AufgabeLckentext"/>
        <w:ind w:left="708"/>
        <w:rPr>
          <w:sz w:val="12"/>
          <w:szCs w:val="12"/>
        </w:rPr>
      </w:pPr>
      <w:r>
        <w:t>___________________________________________________________________________________</w:t>
      </w:r>
      <w:r w:rsidR="00D3224D">
        <w:t>___________________________</w:t>
      </w:r>
      <w:r>
        <w:t>___</w:t>
      </w:r>
      <w:r w:rsidR="00644C27">
        <w:t>_____</w:t>
      </w:r>
    </w:p>
    <w:p w:rsidR="006E7DD5" w:rsidRDefault="006E7DD5" w:rsidP="006E7DD5">
      <w:pPr>
        <w:pStyle w:val="AufgabeLckentext"/>
        <w:ind w:left="708"/>
        <w:rPr>
          <w:sz w:val="12"/>
          <w:szCs w:val="12"/>
        </w:rPr>
      </w:pPr>
      <w:r>
        <w:t>__________________________</w:t>
      </w:r>
      <w:r w:rsidR="00D3224D">
        <w:t>___________________________</w:t>
      </w:r>
      <w:r>
        <w:t>_</w:t>
      </w:r>
      <w:r w:rsidR="00644C27">
        <w:t>_____</w:t>
      </w:r>
    </w:p>
    <w:p w:rsidR="006E7DD5" w:rsidRDefault="006E7DD5" w:rsidP="006E7DD5"/>
    <w:p w:rsidR="0030492E" w:rsidRDefault="0030492E">
      <w:pPr>
        <w:spacing w:line="240" w:lineRule="exact"/>
      </w:pPr>
      <w:r>
        <w:br w:type="page"/>
      </w:r>
    </w:p>
    <w:p w:rsidR="006E7DD5" w:rsidRDefault="006E7DD5" w:rsidP="0030492E">
      <w:pPr>
        <w:pStyle w:val="Listenabsatz"/>
        <w:numPr>
          <w:ilvl w:val="0"/>
          <w:numId w:val="23"/>
        </w:numPr>
      </w:pPr>
      <w:r>
        <w:lastRenderedPageBreak/>
        <w:t>Lesen Sie die Abweichungen an den Messuhren ab und tragen Sie Ihre Messer</w:t>
      </w:r>
      <w:r w:rsidR="0030492E">
        <w:t>gebnisse in die Leerzeilen ein.</w:t>
      </w:r>
    </w:p>
    <w:p w:rsidR="006E7DD5" w:rsidRPr="0083058E" w:rsidRDefault="006E7DD5" w:rsidP="006E7DD5">
      <w:pPr>
        <w:pStyle w:val="Listenabsatz"/>
        <w:rPr>
          <w:sz w:val="12"/>
          <w:szCs w:val="12"/>
        </w:rPr>
      </w:pPr>
    </w:p>
    <w:tbl>
      <w:tblPr>
        <w:tblStyle w:val="Tabellenraster"/>
        <w:tblW w:w="7229" w:type="dxa"/>
        <w:tblInd w:w="720" w:type="dxa"/>
        <w:tblLook w:val="04A0" w:firstRow="1" w:lastRow="0" w:firstColumn="1" w:lastColumn="0" w:noHBand="0" w:noVBand="1"/>
      </w:tblPr>
      <w:tblGrid>
        <w:gridCol w:w="1257"/>
        <w:gridCol w:w="3617"/>
        <w:gridCol w:w="2697"/>
      </w:tblGrid>
      <w:tr w:rsidR="006E7DD5" w:rsidRPr="0092182D" w:rsidTr="00AA2AFD">
        <w:tc>
          <w:tcPr>
            <w:tcW w:w="1137" w:type="dxa"/>
            <w:shd w:val="pct5" w:color="auto" w:fill="auto"/>
          </w:tcPr>
          <w:p w:rsidR="006E7DD5" w:rsidRPr="0092182D" w:rsidRDefault="006E7DD5" w:rsidP="00AE7CC1">
            <w:pPr>
              <w:pStyle w:val="Listenabsatz"/>
              <w:ind w:left="0"/>
              <w:jc w:val="center"/>
              <w:rPr>
                <w:b/>
                <w:sz w:val="24"/>
              </w:rPr>
            </w:pPr>
            <w:r>
              <w:rPr>
                <w:b/>
                <w:sz w:val="24"/>
              </w:rPr>
              <w:t>Messung</w:t>
            </w:r>
          </w:p>
        </w:tc>
        <w:tc>
          <w:tcPr>
            <w:tcW w:w="3617" w:type="dxa"/>
            <w:shd w:val="pct5" w:color="auto" w:fill="auto"/>
          </w:tcPr>
          <w:p w:rsidR="006E7DD5" w:rsidRPr="0092182D" w:rsidRDefault="006E7DD5" w:rsidP="00AE7CC1">
            <w:pPr>
              <w:pStyle w:val="Listenabsatz"/>
              <w:ind w:left="0"/>
              <w:jc w:val="center"/>
              <w:rPr>
                <w:b/>
                <w:sz w:val="24"/>
              </w:rPr>
            </w:pPr>
            <w:r w:rsidRPr="0092182D">
              <w:rPr>
                <w:b/>
                <w:sz w:val="24"/>
              </w:rPr>
              <w:t>Abbildung</w:t>
            </w:r>
          </w:p>
        </w:tc>
        <w:tc>
          <w:tcPr>
            <w:tcW w:w="2475" w:type="dxa"/>
            <w:shd w:val="pct5" w:color="auto" w:fill="auto"/>
          </w:tcPr>
          <w:p w:rsidR="006E7DD5" w:rsidRPr="0092182D" w:rsidRDefault="006E7DD5" w:rsidP="00AE7CC1">
            <w:pPr>
              <w:pStyle w:val="Listenabsatz"/>
              <w:ind w:left="0"/>
              <w:jc w:val="center"/>
              <w:rPr>
                <w:b/>
                <w:sz w:val="24"/>
              </w:rPr>
            </w:pPr>
            <w:r w:rsidRPr="0092182D">
              <w:rPr>
                <w:b/>
                <w:sz w:val="24"/>
              </w:rPr>
              <w:t>Messwert</w:t>
            </w:r>
            <w:r>
              <w:rPr>
                <w:b/>
                <w:sz w:val="24"/>
              </w:rPr>
              <w:t>abweichung</w:t>
            </w:r>
          </w:p>
        </w:tc>
      </w:tr>
      <w:tr w:rsidR="006E7DD5" w:rsidTr="00AE7CC1">
        <w:tc>
          <w:tcPr>
            <w:tcW w:w="1137" w:type="dxa"/>
            <w:vAlign w:val="center"/>
          </w:tcPr>
          <w:p w:rsidR="006E7DD5" w:rsidRDefault="006E7DD5" w:rsidP="00AE7CC1">
            <w:pPr>
              <w:pStyle w:val="Listenabsatz"/>
              <w:ind w:left="0"/>
              <w:jc w:val="center"/>
            </w:pPr>
            <w:r>
              <w:t>1</w:t>
            </w:r>
          </w:p>
        </w:tc>
        <w:tc>
          <w:tcPr>
            <w:tcW w:w="3617" w:type="dxa"/>
          </w:tcPr>
          <w:p w:rsidR="006E7DD5" w:rsidRDefault="006E7DD5" w:rsidP="00AE7CC1">
            <w:pPr>
              <w:pStyle w:val="Listenabsatz"/>
              <w:ind w:left="0"/>
              <w:jc w:val="center"/>
            </w:pPr>
            <w:r w:rsidRPr="003D456E">
              <w:rPr>
                <w:noProof/>
              </w:rPr>
              <w:drawing>
                <wp:inline distT="0" distB="0" distL="0" distR="0" wp14:anchorId="3938700E" wp14:editId="452F8D6C">
                  <wp:extent cx="2160000" cy="1238228"/>
                  <wp:effectExtent l="0" t="0" r="0" b="635"/>
                  <wp:docPr id="295" name="Grafik 295" descr="F:\BFS pädagogische Kommission 2\Bilder\DSC_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253.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1295" t="14085" r="2067" b="11417"/>
                          <a:stretch/>
                        </pic:blipFill>
                        <pic:spPr bwMode="auto">
                          <a:xfrm>
                            <a:off x="0" y="0"/>
                            <a:ext cx="2160000" cy="1238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tcBorders>
              <w:bottom w:val="single" w:sz="2" w:space="0" w:color="auto"/>
            </w:tcBorders>
            <w:vAlign w:val="center"/>
          </w:tcPr>
          <w:p w:rsidR="006E7DD5" w:rsidRDefault="006E7DD5" w:rsidP="00AE7CC1">
            <w:pPr>
              <w:pStyle w:val="Listenabsatz"/>
              <w:ind w:left="0"/>
              <w:jc w:val="center"/>
            </w:pPr>
          </w:p>
        </w:tc>
      </w:tr>
      <w:tr w:rsidR="006E7DD5" w:rsidTr="00AE7CC1">
        <w:tc>
          <w:tcPr>
            <w:tcW w:w="1137" w:type="dxa"/>
            <w:vAlign w:val="center"/>
          </w:tcPr>
          <w:p w:rsidR="006E7DD5" w:rsidRDefault="006E7DD5" w:rsidP="00AE7CC1">
            <w:pPr>
              <w:pStyle w:val="Listenabsatz"/>
              <w:ind w:left="0"/>
              <w:jc w:val="center"/>
            </w:pPr>
            <w:r>
              <w:t>2</w:t>
            </w:r>
          </w:p>
        </w:tc>
        <w:tc>
          <w:tcPr>
            <w:tcW w:w="3617" w:type="dxa"/>
          </w:tcPr>
          <w:p w:rsidR="006E7DD5" w:rsidRDefault="006E7DD5" w:rsidP="00AE7CC1">
            <w:pPr>
              <w:pStyle w:val="Listenabsatz"/>
              <w:ind w:left="0"/>
            </w:pPr>
            <w:r w:rsidRPr="003D456E">
              <w:rPr>
                <w:noProof/>
              </w:rPr>
              <w:drawing>
                <wp:inline distT="0" distB="0" distL="0" distR="0" wp14:anchorId="4C5134E3" wp14:editId="6266BB55">
                  <wp:extent cx="2160000" cy="1226067"/>
                  <wp:effectExtent l="0" t="0" r="0" b="0"/>
                  <wp:docPr id="296" name="Grafik 296" descr="F:\BFS pädagogische Kommission 2\Bilder\DSC_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254.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2236" t="13168" b="12108"/>
                          <a:stretch/>
                        </pic:blipFill>
                        <pic:spPr bwMode="auto">
                          <a:xfrm>
                            <a:off x="0" y="0"/>
                            <a:ext cx="2160000" cy="12260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tcBorders>
              <w:top w:val="single" w:sz="2" w:space="0" w:color="auto"/>
            </w:tcBorders>
            <w:vAlign w:val="center"/>
          </w:tcPr>
          <w:p w:rsidR="006E7DD5" w:rsidRDefault="006E7DD5" w:rsidP="00AE7CC1">
            <w:pPr>
              <w:pStyle w:val="Listenabsatz"/>
              <w:ind w:left="0"/>
              <w:jc w:val="center"/>
            </w:pPr>
          </w:p>
        </w:tc>
      </w:tr>
      <w:tr w:rsidR="006E7DD5" w:rsidTr="00AE7CC1">
        <w:tc>
          <w:tcPr>
            <w:tcW w:w="1137" w:type="dxa"/>
            <w:vAlign w:val="center"/>
          </w:tcPr>
          <w:p w:rsidR="006E7DD5" w:rsidRDefault="006E7DD5" w:rsidP="00AE7CC1">
            <w:pPr>
              <w:pStyle w:val="Listenabsatz"/>
              <w:ind w:left="0"/>
              <w:jc w:val="center"/>
            </w:pPr>
            <w:r>
              <w:t>3</w:t>
            </w:r>
          </w:p>
        </w:tc>
        <w:tc>
          <w:tcPr>
            <w:tcW w:w="3617" w:type="dxa"/>
          </w:tcPr>
          <w:p w:rsidR="006E7DD5" w:rsidRDefault="00B928CD" w:rsidP="00AE7CC1">
            <w:pPr>
              <w:pStyle w:val="Listenabsatz"/>
              <w:ind w:left="0"/>
            </w:pPr>
            <w:r>
              <w:rPr>
                <w:noProof/>
              </w:rPr>
              <w:drawing>
                <wp:inline distT="0" distB="0" distL="0" distR="0" wp14:anchorId="1A2DA80A" wp14:editId="64943A48">
                  <wp:extent cx="2157413" cy="1219200"/>
                  <wp:effectExtent l="0" t="0" r="0" b="0"/>
                  <wp:docPr id="16" name="Grafik 16" descr="J:\3-33\Allgemein\_BFPE\Lernmaterialien 2016\BK Fahrzeugtechnik\Bilder\DSC_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Lernmaterialien 2016\BK Fahrzeugtechnik\Bilder\DSC_3333.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5232"/>
                          <a:stretch/>
                        </pic:blipFill>
                        <pic:spPr bwMode="auto">
                          <a:xfrm>
                            <a:off x="0" y="0"/>
                            <a:ext cx="2162176" cy="12218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tcBorders>
              <w:top w:val="single" w:sz="2" w:space="0" w:color="auto"/>
            </w:tcBorders>
            <w:vAlign w:val="center"/>
          </w:tcPr>
          <w:p w:rsidR="006E7DD5" w:rsidRDefault="006E7DD5" w:rsidP="00AE7CC1">
            <w:pPr>
              <w:pStyle w:val="Listenabsatz"/>
              <w:ind w:left="0"/>
              <w:jc w:val="center"/>
            </w:pPr>
          </w:p>
        </w:tc>
      </w:tr>
    </w:tbl>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51C30" w:rsidRDefault="00A51C30">
      <w:pPr>
        <w:spacing w:line="240" w:lineRule="exact"/>
      </w:pPr>
      <w:r>
        <w:br w:type="page"/>
      </w:r>
    </w:p>
    <w:p w:rsidR="006E7DD5" w:rsidRDefault="006E7DD5" w:rsidP="0030492E">
      <w:pPr>
        <w:pStyle w:val="Listenabsatz"/>
        <w:numPr>
          <w:ilvl w:val="0"/>
          <w:numId w:val="23"/>
        </w:numPr>
      </w:pPr>
      <w:r>
        <w:lastRenderedPageBreak/>
        <w:t xml:space="preserve">In den untenstehenden Abbildungen sehen Sie die Ergebnisse einer </w:t>
      </w:r>
      <w:proofErr w:type="spellStart"/>
      <w:r>
        <w:t>Se</w:t>
      </w:r>
      <w:r>
        <w:t>i</w:t>
      </w:r>
      <w:r>
        <w:t>tenschlagsmessung</w:t>
      </w:r>
      <w:proofErr w:type="spellEnd"/>
      <w:r>
        <w:t>. Berechnen und beurteilen Sie die Abweichung.</w:t>
      </w:r>
    </w:p>
    <w:p w:rsidR="006E7DD5" w:rsidRPr="008E6C3B" w:rsidRDefault="006E7DD5" w:rsidP="006E7DD5">
      <w:pPr>
        <w:pStyle w:val="Listenabsatz"/>
        <w:rPr>
          <w:sz w:val="8"/>
          <w:szCs w:val="8"/>
        </w:rPr>
      </w:pPr>
    </w:p>
    <w:tbl>
      <w:tblPr>
        <w:tblStyle w:val="Tabellenraster"/>
        <w:tblW w:w="7332" w:type="dxa"/>
        <w:tblInd w:w="720" w:type="dxa"/>
        <w:tblLook w:val="04A0" w:firstRow="1" w:lastRow="0" w:firstColumn="1" w:lastColumn="0" w:noHBand="0" w:noVBand="1"/>
      </w:tblPr>
      <w:tblGrid>
        <w:gridCol w:w="1257"/>
        <w:gridCol w:w="3617"/>
        <w:gridCol w:w="2697"/>
      </w:tblGrid>
      <w:tr w:rsidR="006E7DD5" w:rsidTr="00AA2AFD">
        <w:tc>
          <w:tcPr>
            <w:tcW w:w="1138" w:type="dxa"/>
            <w:shd w:val="pct5" w:color="auto" w:fill="auto"/>
          </w:tcPr>
          <w:p w:rsidR="006E7DD5" w:rsidRPr="0092182D" w:rsidRDefault="006E7DD5" w:rsidP="00AE7CC1">
            <w:pPr>
              <w:pStyle w:val="Listenabsatz"/>
              <w:ind w:left="0"/>
              <w:jc w:val="center"/>
              <w:rPr>
                <w:b/>
                <w:sz w:val="24"/>
              </w:rPr>
            </w:pPr>
            <w:r>
              <w:rPr>
                <w:b/>
                <w:sz w:val="24"/>
              </w:rPr>
              <w:t>Messung</w:t>
            </w:r>
          </w:p>
        </w:tc>
        <w:tc>
          <w:tcPr>
            <w:tcW w:w="3666" w:type="dxa"/>
            <w:shd w:val="pct5" w:color="auto" w:fill="auto"/>
          </w:tcPr>
          <w:p w:rsidR="006E7DD5" w:rsidRPr="0092182D" w:rsidRDefault="006E7DD5" w:rsidP="00AE7CC1">
            <w:pPr>
              <w:pStyle w:val="Listenabsatz"/>
              <w:ind w:left="0"/>
              <w:jc w:val="center"/>
              <w:rPr>
                <w:b/>
                <w:sz w:val="24"/>
              </w:rPr>
            </w:pPr>
            <w:r w:rsidRPr="0092182D">
              <w:rPr>
                <w:b/>
                <w:sz w:val="24"/>
              </w:rPr>
              <w:t>Abbildung</w:t>
            </w:r>
          </w:p>
        </w:tc>
        <w:tc>
          <w:tcPr>
            <w:tcW w:w="2528" w:type="dxa"/>
            <w:shd w:val="pct5" w:color="auto" w:fill="auto"/>
          </w:tcPr>
          <w:p w:rsidR="006E7DD5" w:rsidRPr="0092182D" w:rsidRDefault="006E7DD5" w:rsidP="00AE7CC1">
            <w:pPr>
              <w:pStyle w:val="Listenabsatz"/>
              <w:ind w:left="0"/>
              <w:jc w:val="center"/>
              <w:rPr>
                <w:b/>
                <w:sz w:val="24"/>
              </w:rPr>
            </w:pPr>
            <w:r w:rsidRPr="0092182D">
              <w:rPr>
                <w:b/>
                <w:sz w:val="24"/>
              </w:rPr>
              <w:t>Messwert</w:t>
            </w:r>
            <w:r>
              <w:rPr>
                <w:b/>
                <w:sz w:val="24"/>
              </w:rPr>
              <w:t>abweichung</w:t>
            </w:r>
          </w:p>
        </w:tc>
      </w:tr>
      <w:tr w:rsidR="0030492E" w:rsidTr="0030492E">
        <w:tc>
          <w:tcPr>
            <w:tcW w:w="1138" w:type="dxa"/>
            <w:vAlign w:val="center"/>
          </w:tcPr>
          <w:p w:rsidR="0030492E" w:rsidRDefault="0030492E" w:rsidP="00AE7CC1">
            <w:pPr>
              <w:pStyle w:val="Listenabsatz"/>
              <w:ind w:left="0"/>
              <w:jc w:val="center"/>
            </w:pPr>
            <w:r>
              <w:t>1</w:t>
            </w:r>
          </w:p>
        </w:tc>
        <w:tc>
          <w:tcPr>
            <w:tcW w:w="3666" w:type="dxa"/>
          </w:tcPr>
          <w:p w:rsidR="0030492E" w:rsidRDefault="0030492E" w:rsidP="00AE7CC1">
            <w:pPr>
              <w:pStyle w:val="Listenabsatz"/>
              <w:ind w:left="0"/>
              <w:jc w:val="center"/>
            </w:pPr>
            <w:r w:rsidRPr="00C904D5">
              <w:rPr>
                <w:noProof/>
              </w:rPr>
              <w:drawing>
                <wp:inline distT="0" distB="0" distL="0" distR="0" wp14:anchorId="258CD445" wp14:editId="26B81510">
                  <wp:extent cx="2160000" cy="1502419"/>
                  <wp:effectExtent l="0" t="0" r="0" b="2540"/>
                  <wp:docPr id="298" name="Grafik 298" descr="F:\BFS pädagogische Kommission 2\Bilder\DSC_3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771.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5493" t="15010" r="5864" b="2938"/>
                          <a:stretch/>
                        </pic:blipFill>
                        <pic:spPr bwMode="auto">
                          <a:xfrm>
                            <a:off x="0" y="0"/>
                            <a:ext cx="2160000" cy="15024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8" w:type="dxa"/>
            <w:vMerge w:val="restart"/>
            <w:vAlign w:val="center"/>
          </w:tcPr>
          <w:p w:rsidR="0030492E" w:rsidRDefault="0030492E" w:rsidP="00AE7CC1">
            <w:pPr>
              <w:pStyle w:val="Listenabsatz"/>
              <w:ind w:left="0"/>
              <w:jc w:val="center"/>
            </w:pPr>
          </w:p>
        </w:tc>
      </w:tr>
      <w:tr w:rsidR="0030492E" w:rsidTr="0030492E">
        <w:tc>
          <w:tcPr>
            <w:tcW w:w="1138" w:type="dxa"/>
            <w:vAlign w:val="center"/>
          </w:tcPr>
          <w:p w:rsidR="0030492E" w:rsidRDefault="0030492E" w:rsidP="00AE7CC1">
            <w:pPr>
              <w:pStyle w:val="Listenabsatz"/>
              <w:ind w:left="0"/>
              <w:jc w:val="center"/>
            </w:pPr>
            <w:r>
              <w:t>2</w:t>
            </w:r>
          </w:p>
        </w:tc>
        <w:tc>
          <w:tcPr>
            <w:tcW w:w="3666" w:type="dxa"/>
          </w:tcPr>
          <w:p w:rsidR="0030492E" w:rsidRDefault="0030492E" w:rsidP="00AE7CC1">
            <w:pPr>
              <w:pStyle w:val="Listenabsatz"/>
              <w:ind w:left="0"/>
              <w:jc w:val="center"/>
            </w:pPr>
            <w:r w:rsidRPr="00574737">
              <w:rPr>
                <w:noProof/>
              </w:rPr>
              <w:drawing>
                <wp:inline distT="0" distB="0" distL="0" distR="0" wp14:anchorId="7F0CD0EA" wp14:editId="29B79380">
                  <wp:extent cx="2160000" cy="1591579"/>
                  <wp:effectExtent l="0" t="0" r="0" b="8890"/>
                  <wp:docPr id="299" name="Grafik 299" descr="F:\BFS pädagogische Kommission 2\Bilder\DSC_3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778.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22946" t="16468" r="9981" b="9399"/>
                          <a:stretch/>
                        </pic:blipFill>
                        <pic:spPr bwMode="auto">
                          <a:xfrm>
                            <a:off x="0" y="0"/>
                            <a:ext cx="2160000" cy="15915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8" w:type="dxa"/>
            <w:vMerge/>
          </w:tcPr>
          <w:p w:rsidR="0030492E" w:rsidRDefault="0030492E" w:rsidP="00AE7CC1">
            <w:pPr>
              <w:pStyle w:val="Listenabsatz"/>
              <w:ind w:left="0"/>
            </w:pPr>
          </w:p>
        </w:tc>
      </w:tr>
      <w:tr w:rsidR="0030492E" w:rsidTr="0030492E">
        <w:tc>
          <w:tcPr>
            <w:tcW w:w="1138" w:type="dxa"/>
            <w:vAlign w:val="center"/>
          </w:tcPr>
          <w:p w:rsidR="0030492E" w:rsidRDefault="0030492E" w:rsidP="00AE7CC1">
            <w:pPr>
              <w:pStyle w:val="Listenabsatz"/>
              <w:ind w:left="0"/>
              <w:jc w:val="center"/>
            </w:pPr>
            <w:r>
              <w:t>3</w:t>
            </w:r>
          </w:p>
        </w:tc>
        <w:tc>
          <w:tcPr>
            <w:tcW w:w="3666" w:type="dxa"/>
          </w:tcPr>
          <w:p w:rsidR="0030492E" w:rsidRDefault="0030492E" w:rsidP="00AE7CC1">
            <w:pPr>
              <w:pStyle w:val="Listenabsatz"/>
              <w:ind w:left="0"/>
              <w:jc w:val="center"/>
            </w:pPr>
            <w:r w:rsidRPr="00574737">
              <w:rPr>
                <w:noProof/>
              </w:rPr>
              <w:drawing>
                <wp:inline distT="0" distB="0" distL="0" distR="0" wp14:anchorId="02A25DF6" wp14:editId="29FB4C48">
                  <wp:extent cx="2160000" cy="1570798"/>
                  <wp:effectExtent l="0" t="0" r="0" b="0"/>
                  <wp:docPr id="300" name="Grafik 300" descr="F:\BFS pädagogische Kommission 2\Bilder\DSC_3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782.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4317" t="11176" r="3100" b="9648"/>
                          <a:stretch/>
                        </pic:blipFill>
                        <pic:spPr bwMode="auto">
                          <a:xfrm>
                            <a:off x="0" y="0"/>
                            <a:ext cx="2160000" cy="15707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8" w:type="dxa"/>
            <w:vMerge/>
          </w:tcPr>
          <w:p w:rsidR="0030492E" w:rsidRDefault="0030492E" w:rsidP="00AE7CC1">
            <w:pPr>
              <w:pStyle w:val="Listenabsatz"/>
              <w:ind w:left="0"/>
            </w:pPr>
          </w:p>
        </w:tc>
      </w:tr>
      <w:tr w:rsidR="0030492E" w:rsidTr="0030492E">
        <w:tc>
          <w:tcPr>
            <w:tcW w:w="1138" w:type="dxa"/>
            <w:vAlign w:val="center"/>
          </w:tcPr>
          <w:p w:rsidR="0030492E" w:rsidRDefault="0030492E" w:rsidP="00AE7CC1">
            <w:pPr>
              <w:pStyle w:val="Listenabsatz"/>
              <w:ind w:left="0"/>
              <w:jc w:val="center"/>
            </w:pPr>
            <w:r>
              <w:t>4</w:t>
            </w:r>
          </w:p>
        </w:tc>
        <w:tc>
          <w:tcPr>
            <w:tcW w:w="3666" w:type="dxa"/>
          </w:tcPr>
          <w:p w:rsidR="0030492E" w:rsidRDefault="0030492E" w:rsidP="00AE7CC1">
            <w:pPr>
              <w:pStyle w:val="Listenabsatz"/>
              <w:ind w:left="0"/>
              <w:jc w:val="center"/>
            </w:pPr>
            <w:r w:rsidRPr="00574737">
              <w:rPr>
                <w:noProof/>
              </w:rPr>
              <w:drawing>
                <wp:inline distT="0" distB="0" distL="0" distR="0" wp14:anchorId="28AA3C8D" wp14:editId="25E1C843">
                  <wp:extent cx="2160000" cy="1577317"/>
                  <wp:effectExtent l="0" t="0" r="0" b="4445"/>
                  <wp:docPr id="301" name="Grafik 301" descr="F:\BFS pädagogische Kommission 2\Bilder\DSC_3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DSC_3789.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2758" t="8420" r="4916" b="12356"/>
                          <a:stretch/>
                        </pic:blipFill>
                        <pic:spPr bwMode="auto">
                          <a:xfrm>
                            <a:off x="0" y="0"/>
                            <a:ext cx="2160000" cy="1577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8" w:type="dxa"/>
            <w:vMerge/>
          </w:tcPr>
          <w:p w:rsidR="0030492E" w:rsidRDefault="0030492E" w:rsidP="00AE7CC1">
            <w:pPr>
              <w:pStyle w:val="Listenabsatz"/>
              <w:ind w:left="0"/>
            </w:pPr>
          </w:p>
        </w:tc>
      </w:tr>
    </w:tbl>
    <w:p w:rsidR="006E7DD5" w:rsidRDefault="006E7DD5" w:rsidP="006E7DD5">
      <w:r>
        <w:tab/>
      </w:r>
    </w:p>
    <w:p w:rsidR="006E7DD5" w:rsidRDefault="006E7DD5" w:rsidP="006E7DD5">
      <w:pPr>
        <w:pStyle w:val="AufgabeLckentext"/>
        <w:ind w:left="708"/>
        <w:rPr>
          <w:sz w:val="12"/>
          <w:szCs w:val="12"/>
        </w:rPr>
      </w:pPr>
      <w:r>
        <w:t>_________________________________________________________________________________________________________________________________________________</w:t>
      </w:r>
      <w:r w:rsidR="001D2F64">
        <w:t>___________________________</w:t>
      </w:r>
      <w:r w:rsidR="00644C27">
        <w:t>_____</w:t>
      </w:r>
    </w:p>
    <w:p w:rsidR="006E7DD5" w:rsidRDefault="006E7DD5" w:rsidP="0030492E">
      <w:pPr>
        <w:pStyle w:val="Listenabsatz"/>
        <w:numPr>
          <w:ilvl w:val="0"/>
          <w:numId w:val="23"/>
        </w:numPr>
      </w:pPr>
      <w:r>
        <w:t>Erstellen Sie ein Informationsblatt über typische Messfehler für den Einsatz einer Messuhr mit Halter.</w:t>
      </w:r>
    </w:p>
    <w:p w:rsidR="0030492E" w:rsidRDefault="0030492E" w:rsidP="0030492E">
      <w:pPr>
        <w:pStyle w:val="Listenabsatz"/>
      </w:pPr>
    </w:p>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Messwerkzeuge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t>02.02.02.02</w:t>
            </w:r>
          </w:p>
        </w:tc>
      </w:tr>
      <w:tr w:rsidR="006E7DD5" w:rsidRPr="00B51DE9" w:rsidTr="00AE7CC1">
        <w:tc>
          <w:tcPr>
            <w:tcW w:w="7348" w:type="dxa"/>
            <w:gridSpan w:val="2"/>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Arbeits- und Sicherheitsregeln beachten und</w:t>
            </w:r>
            <w:r w:rsidR="00B6081C">
              <w:t xml:space="preserve"> ihre Konsequenzen reflektieren</w:t>
            </w:r>
          </w:p>
          <w:p w:rsidR="006E7DD5" w:rsidRDefault="006E7DD5" w:rsidP="00AE7CC1">
            <w:pPr>
              <w:pStyle w:val="Kopf8ptafz"/>
            </w:pPr>
            <w:r>
              <w:t>Werkzeuge, Geräte und Ve</w:t>
            </w:r>
            <w:r w:rsidR="00B6081C">
              <w:t>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AE7CC1">
                  <w:pPr>
                    <w:pStyle w:val="TabelleKopfmitte"/>
                  </w:pPr>
                  <w:r w:rsidRPr="00B51DE9">
                    <w:t>L</w:t>
                  </w:r>
                  <w:r>
                    <w:t>ösung</w:t>
                  </w:r>
                </w:p>
              </w:tc>
            </w:tr>
          </w:tbl>
          <w:p w:rsidR="006E7DD5" w:rsidRPr="00B51DE9" w:rsidRDefault="006E7DD5" w:rsidP="00AE7CC1"/>
        </w:tc>
      </w:tr>
    </w:tbl>
    <w:p w:rsidR="006E7DD5" w:rsidRDefault="00DB322F" w:rsidP="006E7DD5">
      <w:r w:rsidRPr="009269EA">
        <w:rPr>
          <w:b/>
          <w:noProof/>
          <w:sz w:val="24"/>
          <w:lang w:eastAsia="de-DE"/>
        </w:rPr>
        <w:drawing>
          <wp:anchor distT="0" distB="0" distL="114300" distR="114300" simplePos="0" relativeHeight="251810816" behindDoc="0" locked="0" layoutInCell="0" allowOverlap="1" wp14:anchorId="61CC806A" wp14:editId="7D6746AF">
            <wp:simplePos x="0" y="0"/>
            <wp:positionH relativeFrom="rightMargin">
              <wp:posOffset>488950</wp:posOffset>
            </wp:positionH>
            <wp:positionV relativeFrom="paragraph">
              <wp:posOffset>26670</wp:posOffset>
            </wp:positionV>
            <wp:extent cx="348615" cy="320040"/>
            <wp:effectExtent l="0" t="0" r="0" b="3810"/>
            <wp:wrapNone/>
            <wp:docPr id="30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B3484" w:rsidRPr="009269EA">
        <w:rPr>
          <w:b/>
          <w:noProof/>
          <w:sz w:val="24"/>
          <w:lang w:eastAsia="de-DE"/>
        </w:rPr>
        <w:drawing>
          <wp:anchor distT="0" distB="0" distL="114300" distR="114300" simplePos="0" relativeHeight="251809792" behindDoc="0" locked="0" layoutInCell="0" allowOverlap="1" wp14:anchorId="7E0FA227" wp14:editId="38CCB8AA">
            <wp:simplePos x="0" y="0"/>
            <wp:positionH relativeFrom="rightMargin">
              <wp:posOffset>128905</wp:posOffset>
            </wp:positionH>
            <wp:positionV relativeFrom="paragraph">
              <wp:posOffset>26670</wp:posOffset>
            </wp:positionV>
            <wp:extent cx="349885" cy="320675"/>
            <wp:effectExtent l="0" t="0" r="0" b="3175"/>
            <wp:wrapNone/>
            <wp:docPr id="30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9269EA" w:rsidRDefault="006E7DD5" w:rsidP="006E7DD5">
      <w:pPr>
        <w:rPr>
          <w:b/>
        </w:rPr>
      </w:pPr>
      <w:r w:rsidRPr="009269EA">
        <w:rPr>
          <w:b/>
        </w:rPr>
        <w:t>Messschieber</w:t>
      </w:r>
    </w:p>
    <w:p w:rsidR="006E7DD5" w:rsidRDefault="002B3484" w:rsidP="006E7DD5">
      <w:r>
        <w:rPr>
          <w:noProof/>
          <w:sz w:val="24"/>
          <w:lang w:eastAsia="de-DE"/>
        </w:rPr>
        <w:drawing>
          <wp:anchor distT="0" distB="0" distL="114300" distR="114300" simplePos="0" relativeHeight="251806720" behindDoc="0" locked="0" layoutInCell="0" allowOverlap="1" wp14:anchorId="20D52D66" wp14:editId="2D3B5B27">
            <wp:simplePos x="0" y="0"/>
            <wp:positionH relativeFrom="rightMargin">
              <wp:posOffset>529590</wp:posOffset>
            </wp:positionH>
            <wp:positionV relativeFrom="paragraph">
              <wp:posOffset>98425</wp:posOffset>
            </wp:positionV>
            <wp:extent cx="302260" cy="323850"/>
            <wp:effectExtent l="0" t="0" r="2540" b="0"/>
            <wp:wrapNone/>
            <wp:docPr id="30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4144">
        <w:rPr>
          <w:noProof/>
          <w:color w:val="000000"/>
          <w:sz w:val="24"/>
          <w:lang w:eastAsia="de-DE"/>
        </w:rPr>
        <w:drawing>
          <wp:anchor distT="0" distB="0" distL="114300" distR="114300" simplePos="0" relativeHeight="251833344" behindDoc="0" locked="0" layoutInCell="0" allowOverlap="1" wp14:anchorId="5924AA61" wp14:editId="6EA92274">
            <wp:simplePos x="0" y="0"/>
            <wp:positionH relativeFrom="rightMargin">
              <wp:posOffset>155575</wp:posOffset>
            </wp:positionH>
            <wp:positionV relativeFrom="paragraph">
              <wp:posOffset>99060</wp:posOffset>
            </wp:positionV>
            <wp:extent cx="323850" cy="323850"/>
            <wp:effectExtent l="0" t="0" r="0" b="0"/>
            <wp:wrapNone/>
            <wp:docPr id="306"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 w:rsidR="006E7DD5" w:rsidRDefault="006E7DD5" w:rsidP="0030492E">
      <w:pPr>
        <w:pStyle w:val="Listenabsatz"/>
        <w:numPr>
          <w:ilvl w:val="0"/>
          <w:numId w:val="25"/>
        </w:numPr>
        <w:rPr>
          <w:color w:val="000000"/>
        </w:rPr>
      </w:pPr>
      <w:r w:rsidRPr="000F2A8D">
        <w:rPr>
          <w:color w:val="000000"/>
        </w:rPr>
        <w:t xml:space="preserve">Das gängigste Messwerkzeug für die Überprüfung von Bauteilen in der Kfz-Werkstatt </w:t>
      </w:r>
      <w:r>
        <w:rPr>
          <w:color w:val="000000"/>
        </w:rPr>
        <w:t>ist der</w:t>
      </w:r>
      <w:r w:rsidRPr="000F2A8D">
        <w:rPr>
          <w:color w:val="000000"/>
        </w:rPr>
        <w:t xml:space="preserve"> Messschieber. Beschriften Sie diejenigen Stellen am Messschieber, mit denen man Innen-, Außen- und Tiefenmessungen durchführen </w:t>
      </w:r>
      <w:r w:rsidRPr="000F2A8D">
        <w:rPr>
          <w:iCs/>
          <w:color w:val="000000"/>
        </w:rPr>
        <w:t>kann</w:t>
      </w:r>
      <w:r w:rsidRPr="000F2A8D">
        <w:rPr>
          <w:i/>
          <w:iCs/>
          <w:color w:val="000000"/>
        </w:rPr>
        <w:t xml:space="preserve">. </w:t>
      </w:r>
      <w:r w:rsidRPr="000F2A8D">
        <w:rPr>
          <w:color w:val="000000"/>
        </w:rPr>
        <w:t>Benennen Sie ebenfalls die mit Bezugsstrichen g</w:t>
      </w:r>
      <w:r w:rsidRPr="000F2A8D">
        <w:rPr>
          <w:color w:val="000000"/>
        </w:rPr>
        <w:t>e</w:t>
      </w:r>
      <w:r w:rsidRPr="000F2A8D">
        <w:rPr>
          <w:color w:val="000000"/>
        </w:rPr>
        <w:t xml:space="preserve">kennzeichneten </w:t>
      </w:r>
      <w:r>
        <w:rPr>
          <w:color w:val="000000"/>
        </w:rPr>
        <w:t>Bestandt</w:t>
      </w:r>
      <w:r w:rsidRPr="000F2A8D">
        <w:rPr>
          <w:color w:val="000000"/>
        </w:rPr>
        <w:t>eile.</w:t>
      </w:r>
    </w:p>
    <w:p w:rsidR="00ED0396" w:rsidRDefault="00ED0396" w:rsidP="00ED0396">
      <w:pPr>
        <w:pStyle w:val="Listenabsatz"/>
        <w:rPr>
          <w:color w:val="000000"/>
        </w:rPr>
      </w:pPr>
    </w:p>
    <w:tbl>
      <w:tblPr>
        <w:tblStyle w:val="Tabellenraster"/>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66"/>
      </w:tblGrid>
      <w:tr w:rsidR="00ED0396" w:rsidTr="00ED0396">
        <w:tc>
          <w:tcPr>
            <w:tcW w:w="7510" w:type="dxa"/>
          </w:tcPr>
          <w:p w:rsidR="00ED0396" w:rsidRDefault="00ED0396" w:rsidP="00ED0396">
            <w:pPr>
              <w:pStyle w:val="Listenabsatz"/>
              <w:ind w:left="0"/>
              <w:rPr>
                <w:color w:val="000000"/>
              </w:rPr>
            </w:pPr>
            <w:r>
              <w:t>Innenmessung</w:t>
            </w:r>
          </w:p>
        </w:tc>
      </w:tr>
    </w:tbl>
    <w:p w:rsidR="00071096" w:rsidRPr="000E3646" w:rsidRDefault="00071096" w:rsidP="00071096">
      <w:pPr>
        <w:pStyle w:val="Marginaliegrau"/>
        <w:framePr w:wrap="around" w:x="8743" w:y="1866"/>
      </w:pPr>
      <w:r>
        <w:t>Quelle: Fachkunde Kraf</w:t>
      </w:r>
      <w:r>
        <w:t>t</w:t>
      </w:r>
      <w:r>
        <w:t>fahrzeugtechnik, 30. Aufl., Europa-Nr. 20108, Verlag Europa-Lehrmittel, S. 102.</w:t>
      </w:r>
    </w:p>
    <w:tbl>
      <w:tblPr>
        <w:tblStyle w:val="Tabellenraster"/>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66"/>
      </w:tblGrid>
      <w:tr w:rsidR="00ED0396" w:rsidTr="00ED0396">
        <w:tc>
          <w:tcPr>
            <w:tcW w:w="7510" w:type="dxa"/>
          </w:tcPr>
          <w:p w:rsidR="00ED0396" w:rsidRDefault="00ED0396" w:rsidP="00ED0396">
            <w:pPr>
              <w:pStyle w:val="Listenabsatz"/>
              <w:ind w:left="0"/>
              <w:rPr>
                <w:color w:val="000000"/>
              </w:rPr>
            </w:pPr>
            <w:r>
              <w:rPr>
                <w:noProof/>
              </w:rPr>
              <w:drawing>
                <wp:inline distT="0" distB="0" distL="0" distR="0" wp14:anchorId="699BA676" wp14:editId="134DF37B">
                  <wp:extent cx="4221797" cy="2447925"/>
                  <wp:effectExtent l="0" t="0" r="7620" b="0"/>
                  <wp:docPr id="308" name="Grafik 308" descr="E:\BFS pädagogische Kommission 2\Bilder\Messschieber\Messschieber - A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FS pädagogische Kommission 2\Bilder\Messschieber\Messschieber - AB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24663" cy="2449587"/>
                          </a:xfrm>
                          <a:prstGeom prst="rect">
                            <a:avLst/>
                          </a:prstGeom>
                          <a:noFill/>
                          <a:ln>
                            <a:noFill/>
                          </a:ln>
                        </pic:spPr>
                      </pic:pic>
                    </a:graphicData>
                  </a:graphic>
                </wp:inline>
              </w:drawing>
            </w:r>
          </w:p>
        </w:tc>
      </w:tr>
      <w:tr w:rsidR="00ED0396" w:rsidTr="00ED0396">
        <w:tc>
          <w:tcPr>
            <w:tcW w:w="7510" w:type="dxa"/>
          </w:tcPr>
          <w:p w:rsidR="00ED0396" w:rsidRDefault="00ED0396" w:rsidP="00ED0396">
            <w:pPr>
              <w:pStyle w:val="Listenabsatz"/>
              <w:ind w:left="0"/>
              <w:rPr>
                <w:color w:val="000000"/>
              </w:rPr>
            </w:pPr>
            <w:r>
              <w:t>Außenmessung                                                                                                    Tiefenmessung</w:t>
            </w:r>
          </w:p>
        </w:tc>
      </w:tr>
    </w:tbl>
    <w:p w:rsidR="006E7DD5" w:rsidRDefault="006E7DD5" w:rsidP="006E7DD5">
      <w:r>
        <w:t xml:space="preserve">           </w:t>
      </w:r>
      <w:r>
        <w:tab/>
      </w:r>
      <w:r>
        <w:tab/>
      </w:r>
      <w:r>
        <w:tab/>
        <w:t xml:space="preserve">                       </w:t>
      </w:r>
      <w:r>
        <w:tab/>
      </w:r>
      <w:r>
        <w:tab/>
        <w:t xml:space="preserve">  </w:t>
      </w:r>
    </w:p>
    <w:p w:rsidR="006E7DD5" w:rsidRDefault="006E7DD5" w:rsidP="0030492E">
      <w:pPr>
        <w:pStyle w:val="Listenabsatz"/>
        <w:numPr>
          <w:ilvl w:val="0"/>
          <w:numId w:val="25"/>
        </w:numPr>
      </w:pPr>
      <w:r>
        <w:t xml:space="preserve">Welche Aufgabe hat der </w:t>
      </w:r>
      <w:proofErr w:type="spellStart"/>
      <w:r>
        <w:t>Nonius</w:t>
      </w:r>
      <w:proofErr w:type="spellEnd"/>
      <w:r>
        <w:t xml:space="preserve"> bei einem Messschieber?</w:t>
      </w:r>
      <w:r>
        <w:rPr>
          <w:noProof/>
          <w:sz w:val="24"/>
          <w:lang w:eastAsia="de-DE"/>
        </w:rPr>
        <w:drawing>
          <wp:anchor distT="0" distB="0" distL="114300" distR="114300" simplePos="0" relativeHeight="251831296" behindDoc="0" locked="0" layoutInCell="0" allowOverlap="1" wp14:anchorId="30827DC4" wp14:editId="191F9801">
            <wp:simplePos x="0" y="0"/>
            <wp:positionH relativeFrom="rightMargin">
              <wp:posOffset>107950</wp:posOffset>
            </wp:positionH>
            <wp:positionV relativeFrom="paragraph">
              <wp:posOffset>0</wp:posOffset>
            </wp:positionV>
            <wp:extent cx="323850" cy="323850"/>
            <wp:effectExtent l="0" t="0" r="0" b="0"/>
            <wp:wrapNone/>
            <wp:docPr id="30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A53428" w:rsidRDefault="006E7DD5" w:rsidP="006E7DD5">
      <w:pPr>
        <w:rPr>
          <w:sz w:val="8"/>
          <w:szCs w:val="8"/>
        </w:rPr>
      </w:pPr>
      <w:r>
        <w:tab/>
      </w:r>
    </w:p>
    <w:p w:rsidR="006E7DD5" w:rsidRDefault="006E7DD5" w:rsidP="006E7DD5">
      <w:pPr>
        <w:spacing w:line="360" w:lineRule="auto"/>
      </w:pPr>
      <w:r>
        <w:tab/>
        <w:t xml:space="preserve">Der </w:t>
      </w:r>
      <w:proofErr w:type="spellStart"/>
      <w:r>
        <w:t>Nonius</w:t>
      </w:r>
      <w:proofErr w:type="spellEnd"/>
      <w:r>
        <w:t xml:space="preserve"> ist ein Hilfsmaßstab zum genauen Ablesen des Messergebni</w:t>
      </w:r>
      <w:r>
        <w:t>s</w:t>
      </w:r>
      <w:r>
        <w:t xml:space="preserve">ses. </w:t>
      </w:r>
    </w:p>
    <w:p w:rsidR="006E7DD5" w:rsidRPr="00A53428" w:rsidRDefault="006E7DD5" w:rsidP="006E7DD5">
      <w:pPr>
        <w:rPr>
          <w:sz w:val="12"/>
          <w:szCs w:val="12"/>
        </w:rPr>
      </w:pPr>
    </w:p>
    <w:p w:rsidR="006E7DD5" w:rsidRPr="00A53428" w:rsidRDefault="006E7DD5" w:rsidP="0030492E">
      <w:pPr>
        <w:pStyle w:val="Listenabsatz"/>
        <w:numPr>
          <w:ilvl w:val="0"/>
          <w:numId w:val="25"/>
        </w:numPr>
      </w:pPr>
      <w:r>
        <w:t xml:space="preserve">Die Messgenauigkeit des Messschiebers wird durch den </w:t>
      </w:r>
      <w:proofErr w:type="spellStart"/>
      <w:r>
        <w:t>Nonius</w:t>
      </w:r>
      <w:proofErr w:type="spellEnd"/>
      <w:r>
        <w:t xml:space="preserve"> ermö</w:t>
      </w:r>
      <w:r>
        <w:t>g</w:t>
      </w:r>
      <w:r>
        <w:t>licht. Wel</w:t>
      </w:r>
      <w:r>
        <w:rPr>
          <w:noProof/>
          <w:sz w:val="24"/>
          <w:lang w:eastAsia="de-DE"/>
        </w:rPr>
        <w:drawing>
          <wp:anchor distT="0" distB="0" distL="114300" distR="114300" simplePos="0" relativeHeight="251812864" behindDoc="0" locked="0" layoutInCell="0" allowOverlap="1" wp14:anchorId="6C1722FF" wp14:editId="4EA67929">
            <wp:simplePos x="0" y="0"/>
            <wp:positionH relativeFrom="rightMargin">
              <wp:posOffset>107950</wp:posOffset>
            </wp:positionH>
            <wp:positionV relativeFrom="paragraph">
              <wp:posOffset>0</wp:posOffset>
            </wp:positionV>
            <wp:extent cx="323850" cy="323850"/>
            <wp:effectExtent l="0" t="0" r="0" b="0"/>
            <wp:wrapNone/>
            <wp:docPr id="31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che Messgenauigkeit ist oben dargestellt und welche weiteren sind üblich?</w:t>
      </w:r>
    </w:p>
    <w:p w:rsidR="006E7DD5" w:rsidRPr="00A31E9B" w:rsidRDefault="006E7DD5" w:rsidP="006E7DD5">
      <w:pPr>
        <w:ind w:left="720"/>
        <w:rPr>
          <w:sz w:val="8"/>
          <w:szCs w:val="8"/>
        </w:rPr>
      </w:pPr>
    </w:p>
    <w:p w:rsidR="006E7DD5" w:rsidRDefault="006E7DD5" w:rsidP="006E7DD5">
      <w:pPr>
        <w:spacing w:line="360" w:lineRule="auto"/>
        <w:ind w:firstLine="708"/>
      </w:pPr>
      <w:r>
        <w:t>1/20 mm ist dargestellt. Üblich sind noch 1/10 mm und 1/50 mm.</w:t>
      </w:r>
    </w:p>
    <w:p w:rsidR="006E7DD5" w:rsidRPr="009A0E1A" w:rsidRDefault="006E7DD5" w:rsidP="006E7DD5">
      <w:pPr>
        <w:pStyle w:val="Kopfzeile"/>
        <w:tabs>
          <w:tab w:val="clear" w:pos="4536"/>
          <w:tab w:val="clear" w:pos="9072"/>
        </w:tabs>
        <w:overflowPunct/>
        <w:autoSpaceDE/>
        <w:autoSpaceDN/>
        <w:adjustRightInd/>
        <w:textAlignment w:val="auto"/>
        <w:rPr>
          <w:sz w:val="12"/>
          <w:szCs w:val="12"/>
        </w:rPr>
      </w:pPr>
    </w:p>
    <w:p w:rsidR="006E7DD5" w:rsidRDefault="006E7DD5" w:rsidP="0030492E">
      <w:pPr>
        <w:pStyle w:val="Kopfzeile"/>
        <w:numPr>
          <w:ilvl w:val="0"/>
          <w:numId w:val="25"/>
        </w:numPr>
        <w:tabs>
          <w:tab w:val="clear" w:pos="4536"/>
          <w:tab w:val="clear" w:pos="9072"/>
        </w:tabs>
        <w:overflowPunct/>
        <w:autoSpaceDE/>
        <w:autoSpaceDN/>
        <w:adjustRightInd/>
        <w:textAlignment w:val="auto"/>
      </w:pPr>
      <w:r>
        <w:t>Geben Sie an, an welchen Bestandteilen der Bremsanlage mit dem Mes</w:t>
      </w:r>
      <w:r>
        <w:t>s</w:t>
      </w:r>
      <w:r>
        <w:t>schieber folgende Messungen durchgeführt werden können.</w:t>
      </w:r>
      <w:r>
        <w:rPr>
          <w:noProof/>
          <w:sz w:val="24"/>
        </w:rPr>
        <w:drawing>
          <wp:anchor distT="0" distB="0" distL="114300" distR="114300" simplePos="0" relativeHeight="251811840" behindDoc="0" locked="0" layoutInCell="0" allowOverlap="1" wp14:anchorId="638302B8" wp14:editId="340C2B1B">
            <wp:simplePos x="0" y="0"/>
            <wp:positionH relativeFrom="rightMargin">
              <wp:posOffset>107950</wp:posOffset>
            </wp:positionH>
            <wp:positionV relativeFrom="paragraph">
              <wp:posOffset>0</wp:posOffset>
            </wp:positionV>
            <wp:extent cx="323850" cy="323850"/>
            <wp:effectExtent l="0" t="0" r="0" b="0"/>
            <wp:wrapNone/>
            <wp:docPr id="31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2905DC" w:rsidRDefault="006E7DD5" w:rsidP="006E7DD5">
      <w:pPr>
        <w:pStyle w:val="Kopfzeile"/>
        <w:tabs>
          <w:tab w:val="clear" w:pos="4536"/>
          <w:tab w:val="clear" w:pos="9072"/>
        </w:tabs>
        <w:ind w:left="360"/>
        <w:rPr>
          <w:sz w:val="12"/>
        </w:rPr>
      </w:pPr>
    </w:p>
    <w:tbl>
      <w:tblPr>
        <w:tblW w:w="6719" w:type="dxa"/>
        <w:tblInd w:w="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50"/>
        <w:gridCol w:w="3969"/>
      </w:tblGrid>
      <w:tr w:rsidR="006E7DD5" w:rsidTr="00ED0396">
        <w:trPr>
          <w:trHeight w:val="340"/>
        </w:trPr>
        <w:tc>
          <w:tcPr>
            <w:tcW w:w="2750" w:type="dxa"/>
            <w:shd w:val="clear" w:color="auto" w:fill="F2F2F2" w:themeFill="background1" w:themeFillShade="F2"/>
            <w:vAlign w:val="center"/>
          </w:tcPr>
          <w:p w:rsidR="006E7DD5" w:rsidRDefault="006E7DD5" w:rsidP="00AE7CC1">
            <w:pPr>
              <w:pStyle w:val="Kopfzeile"/>
              <w:tabs>
                <w:tab w:val="clear" w:pos="4536"/>
                <w:tab w:val="clear" w:pos="9072"/>
              </w:tabs>
              <w:jc w:val="center"/>
            </w:pPr>
            <w:r>
              <w:t>Messung</w:t>
            </w:r>
          </w:p>
        </w:tc>
        <w:tc>
          <w:tcPr>
            <w:tcW w:w="3969" w:type="dxa"/>
            <w:shd w:val="clear" w:color="auto" w:fill="F2F2F2" w:themeFill="background1" w:themeFillShade="F2"/>
            <w:vAlign w:val="center"/>
          </w:tcPr>
          <w:p w:rsidR="006E7DD5" w:rsidRDefault="006E7DD5" w:rsidP="00AE7CC1">
            <w:pPr>
              <w:pStyle w:val="Kopfzeile"/>
              <w:tabs>
                <w:tab w:val="clear" w:pos="4536"/>
                <w:tab w:val="clear" w:pos="9072"/>
              </w:tabs>
              <w:jc w:val="center"/>
            </w:pPr>
            <w:r>
              <w:t>Beispiel</w:t>
            </w:r>
          </w:p>
        </w:tc>
      </w:tr>
      <w:tr w:rsidR="006E7DD5" w:rsidTr="00ED0396">
        <w:trPr>
          <w:trHeight w:val="340"/>
        </w:trPr>
        <w:tc>
          <w:tcPr>
            <w:tcW w:w="2750" w:type="dxa"/>
            <w:vAlign w:val="center"/>
          </w:tcPr>
          <w:p w:rsidR="006E7DD5" w:rsidRDefault="006E7DD5" w:rsidP="00AE7CC1">
            <w:pPr>
              <w:pStyle w:val="Kopfzeile"/>
              <w:tabs>
                <w:tab w:val="clear" w:pos="4536"/>
                <w:tab w:val="clear" w:pos="9072"/>
              </w:tabs>
            </w:pPr>
            <w:r>
              <w:t xml:space="preserve">Außenmessung </w:t>
            </w:r>
          </w:p>
        </w:tc>
        <w:tc>
          <w:tcPr>
            <w:tcW w:w="3969" w:type="dxa"/>
            <w:vAlign w:val="center"/>
          </w:tcPr>
          <w:p w:rsidR="006E7DD5" w:rsidRDefault="006E7DD5" w:rsidP="00AE7CC1">
            <w:pPr>
              <w:pStyle w:val="Kopfzeile"/>
              <w:tabs>
                <w:tab w:val="clear" w:pos="4536"/>
                <w:tab w:val="clear" w:pos="9072"/>
              </w:tabs>
            </w:pPr>
            <w:r>
              <w:t>Bremsscheibendicke</w:t>
            </w:r>
          </w:p>
        </w:tc>
      </w:tr>
      <w:tr w:rsidR="006E7DD5" w:rsidTr="00ED0396">
        <w:trPr>
          <w:trHeight w:val="340"/>
        </w:trPr>
        <w:tc>
          <w:tcPr>
            <w:tcW w:w="2750" w:type="dxa"/>
            <w:vAlign w:val="center"/>
          </w:tcPr>
          <w:p w:rsidR="006E7DD5" w:rsidRDefault="006E7DD5" w:rsidP="00AE7CC1">
            <w:pPr>
              <w:pStyle w:val="Kopfzeile"/>
              <w:tabs>
                <w:tab w:val="clear" w:pos="4536"/>
                <w:tab w:val="clear" w:pos="9072"/>
              </w:tabs>
            </w:pPr>
            <w:r>
              <w:t xml:space="preserve">Innenmessung </w:t>
            </w:r>
          </w:p>
        </w:tc>
        <w:tc>
          <w:tcPr>
            <w:tcW w:w="3969" w:type="dxa"/>
            <w:vAlign w:val="center"/>
          </w:tcPr>
          <w:p w:rsidR="006E7DD5" w:rsidRDefault="006E7DD5" w:rsidP="00AE7CC1">
            <w:pPr>
              <w:pStyle w:val="Kopfzeile"/>
              <w:tabs>
                <w:tab w:val="clear" w:pos="4536"/>
                <w:tab w:val="clear" w:pos="9072"/>
              </w:tabs>
            </w:pPr>
            <w:r>
              <w:t>Radlager, Bremstrommel</w:t>
            </w:r>
          </w:p>
        </w:tc>
      </w:tr>
      <w:tr w:rsidR="006E7DD5" w:rsidTr="00ED0396">
        <w:trPr>
          <w:trHeight w:val="340"/>
        </w:trPr>
        <w:tc>
          <w:tcPr>
            <w:tcW w:w="2750" w:type="dxa"/>
            <w:vAlign w:val="center"/>
          </w:tcPr>
          <w:p w:rsidR="006E7DD5" w:rsidRDefault="006E7DD5" w:rsidP="00AE7CC1">
            <w:pPr>
              <w:pStyle w:val="Kopfzeile"/>
              <w:tabs>
                <w:tab w:val="clear" w:pos="4536"/>
                <w:tab w:val="clear" w:pos="9072"/>
              </w:tabs>
            </w:pPr>
            <w:r>
              <w:t>Tiefenmessung</w:t>
            </w:r>
          </w:p>
        </w:tc>
        <w:tc>
          <w:tcPr>
            <w:tcW w:w="3969" w:type="dxa"/>
            <w:vAlign w:val="center"/>
          </w:tcPr>
          <w:p w:rsidR="006E7DD5" w:rsidRDefault="006E7DD5" w:rsidP="00AE7CC1">
            <w:pPr>
              <w:pStyle w:val="Kopfzeile"/>
              <w:tabs>
                <w:tab w:val="clear" w:pos="4536"/>
                <w:tab w:val="clear" w:pos="9072"/>
              </w:tabs>
            </w:pPr>
            <w:r>
              <w:t>Bremsbelagsstärke</w:t>
            </w:r>
          </w:p>
        </w:tc>
      </w:tr>
    </w:tbl>
    <w:p w:rsidR="006E7DD5" w:rsidRDefault="006E7DD5" w:rsidP="006E7DD5">
      <w:pPr>
        <w:pStyle w:val="Kopfzeile"/>
        <w:tabs>
          <w:tab w:val="clear" w:pos="4536"/>
          <w:tab w:val="clear" w:pos="9072"/>
        </w:tabs>
        <w:ind w:left="360"/>
        <w:rPr>
          <w:sz w:val="24"/>
          <w:szCs w:val="24"/>
        </w:rPr>
      </w:pPr>
    </w:p>
    <w:p w:rsidR="006E7DD5" w:rsidRDefault="006E7DD5" w:rsidP="006E7DD5">
      <w:pPr>
        <w:pStyle w:val="Kopfzeile"/>
        <w:tabs>
          <w:tab w:val="clear" w:pos="4536"/>
          <w:tab w:val="clear" w:pos="9072"/>
        </w:tabs>
        <w:ind w:left="360"/>
        <w:rPr>
          <w:sz w:val="24"/>
          <w:szCs w:val="24"/>
        </w:rPr>
      </w:pPr>
    </w:p>
    <w:p w:rsidR="006E7DD5" w:rsidRDefault="006E7DD5" w:rsidP="006E7DD5">
      <w:pPr>
        <w:pStyle w:val="Kopfzeile"/>
        <w:tabs>
          <w:tab w:val="clear" w:pos="4536"/>
          <w:tab w:val="clear" w:pos="9072"/>
        </w:tabs>
        <w:ind w:left="360"/>
        <w:rPr>
          <w:sz w:val="24"/>
          <w:szCs w:val="24"/>
        </w:rPr>
      </w:pPr>
    </w:p>
    <w:p w:rsidR="006E7DD5" w:rsidRDefault="006E7DD5" w:rsidP="006E7DD5">
      <w:pPr>
        <w:pStyle w:val="Kopfzeile"/>
        <w:tabs>
          <w:tab w:val="clear" w:pos="4536"/>
          <w:tab w:val="clear" w:pos="9072"/>
        </w:tabs>
        <w:ind w:left="360"/>
        <w:rPr>
          <w:sz w:val="24"/>
          <w:szCs w:val="24"/>
        </w:rPr>
      </w:pPr>
    </w:p>
    <w:p w:rsidR="006E7DD5" w:rsidRDefault="006E7DD5" w:rsidP="006E7DD5">
      <w:pPr>
        <w:pStyle w:val="Kopfzeile"/>
        <w:tabs>
          <w:tab w:val="clear" w:pos="4536"/>
          <w:tab w:val="clear" w:pos="9072"/>
        </w:tabs>
        <w:ind w:left="360"/>
        <w:rPr>
          <w:sz w:val="24"/>
          <w:szCs w:val="24"/>
        </w:rPr>
      </w:pPr>
    </w:p>
    <w:p w:rsidR="006E7DD5" w:rsidRDefault="006E7DD5" w:rsidP="0030492E">
      <w:pPr>
        <w:pStyle w:val="Listenabsatz"/>
        <w:numPr>
          <w:ilvl w:val="0"/>
          <w:numId w:val="25"/>
        </w:numPr>
      </w:pPr>
      <w:r>
        <w:lastRenderedPageBreak/>
        <w:t xml:space="preserve">Erläutern Sie mit eigenen </w:t>
      </w:r>
      <w:r w:rsidR="00A1368F">
        <w:t>Worten, wie ein Messwert bei dem</w:t>
      </w:r>
      <w:r>
        <w:t xml:space="preserve"> in Aufgabe 1 ab</w:t>
      </w:r>
      <w:r>
        <w:rPr>
          <w:noProof/>
          <w:sz w:val="24"/>
          <w:lang w:eastAsia="de-DE"/>
        </w:rPr>
        <w:drawing>
          <wp:anchor distT="0" distB="0" distL="114300" distR="114300" simplePos="0" relativeHeight="251813888" behindDoc="0" locked="0" layoutInCell="0" allowOverlap="1" wp14:anchorId="51DE719D" wp14:editId="5DB986D3">
            <wp:simplePos x="0" y="0"/>
            <wp:positionH relativeFrom="rightMargin">
              <wp:posOffset>107950</wp:posOffset>
            </wp:positionH>
            <wp:positionV relativeFrom="paragraph">
              <wp:posOffset>0</wp:posOffset>
            </wp:positionV>
            <wp:extent cx="323850" cy="323850"/>
            <wp:effectExtent l="0" t="0" r="0" b="0"/>
            <wp:wrapNone/>
            <wp:docPr id="31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gebildeten Messschieber abgelesen wird.</w:t>
      </w:r>
    </w:p>
    <w:p w:rsidR="006E7DD5" w:rsidRPr="006115CA" w:rsidRDefault="006E7DD5" w:rsidP="006E7DD5">
      <w:pPr>
        <w:pStyle w:val="Listenabsatz"/>
        <w:rPr>
          <w:sz w:val="8"/>
          <w:szCs w:val="8"/>
        </w:rPr>
      </w:pPr>
    </w:p>
    <w:p w:rsidR="006E7DD5" w:rsidRDefault="006E7DD5" w:rsidP="006E7DD5">
      <w:pPr>
        <w:pStyle w:val="Listenabsatz"/>
        <w:spacing w:line="360" w:lineRule="auto"/>
      </w:pPr>
      <w:r>
        <w:t>Beim Ablesen eines Me</w:t>
      </w:r>
      <w:r w:rsidR="00B6081C">
        <w:t xml:space="preserve">sswertes wird der </w:t>
      </w:r>
      <w:proofErr w:type="spellStart"/>
      <w:r w:rsidR="00B6081C">
        <w:t>Nonius</w:t>
      </w:r>
      <w:proofErr w:type="spellEnd"/>
      <w:r w:rsidR="00B6081C">
        <w:t xml:space="preserve"> mit dem</w:t>
      </w:r>
      <w:r>
        <w:t xml:space="preserve"> Nullstrich als Komma betrachtet. Links auf der Hauptskala (Strichskala) liest man die ganzen Millimeter ab. Beim Ablesen sucht man rechts vom Nullstrich den Teilstrich des </w:t>
      </w:r>
      <w:proofErr w:type="spellStart"/>
      <w:r>
        <w:t>Nonius</w:t>
      </w:r>
      <w:proofErr w:type="spellEnd"/>
      <w:r>
        <w:t xml:space="preserve"> aus, der sich mit einem Teilstrich der Strichskala am deutlichsten gegenübersteht. De</w:t>
      </w:r>
      <w:r w:rsidR="00B6081C">
        <w:t xml:space="preserve">r abgelesene Wert der ganzen Millimeter </w:t>
      </w:r>
      <w:r>
        <w:t>und der zehntel werden addiert.</w:t>
      </w:r>
    </w:p>
    <w:p w:rsidR="006E7DD5" w:rsidRDefault="006E7DD5" w:rsidP="006E7DD5">
      <w:pPr>
        <w:pStyle w:val="Listenabsatz"/>
      </w:pPr>
    </w:p>
    <w:p w:rsidR="006E7DD5" w:rsidRDefault="006E7DD5" w:rsidP="0030492E">
      <w:pPr>
        <w:pStyle w:val="Listenabsatz"/>
        <w:numPr>
          <w:ilvl w:val="0"/>
          <w:numId w:val="25"/>
        </w:numPr>
      </w:pPr>
      <w:r>
        <w:t>Lesen Sie die Messwerte am Messschieber ab und tragen Sie Ihre Mes</w:t>
      </w:r>
      <w:r>
        <w:t>s</w:t>
      </w:r>
      <w:r>
        <w:t>ergebnisse in die Leerzeilen ein.</w:t>
      </w:r>
    </w:p>
    <w:p w:rsidR="006E7DD5" w:rsidRDefault="006E7DD5" w:rsidP="006E7DD5">
      <w:pPr>
        <w:pStyle w:val="Listenabsatz"/>
        <w:rPr>
          <w:sz w:val="12"/>
          <w:szCs w:val="12"/>
        </w:rPr>
      </w:pPr>
    </w:p>
    <w:tbl>
      <w:tblPr>
        <w:tblStyle w:val="Tabellenraster"/>
        <w:tblW w:w="0" w:type="auto"/>
        <w:tblInd w:w="720" w:type="dxa"/>
        <w:tblLook w:val="04A0" w:firstRow="1" w:lastRow="0" w:firstColumn="1" w:lastColumn="0" w:noHBand="0" w:noVBand="1"/>
      </w:tblPr>
      <w:tblGrid>
        <w:gridCol w:w="3906"/>
        <w:gridCol w:w="1775"/>
      </w:tblGrid>
      <w:tr w:rsidR="006E7DD5" w:rsidRPr="00E87E9A" w:rsidTr="00AA2AFD">
        <w:tc>
          <w:tcPr>
            <w:tcW w:w="3617" w:type="dxa"/>
            <w:shd w:val="pct5" w:color="auto" w:fill="auto"/>
          </w:tcPr>
          <w:p w:rsidR="006E7DD5" w:rsidRPr="00E87E9A" w:rsidRDefault="006E7DD5" w:rsidP="00AE7CC1">
            <w:pPr>
              <w:pStyle w:val="Listenabsatz"/>
              <w:ind w:left="0"/>
              <w:jc w:val="center"/>
              <w:rPr>
                <w:b/>
                <w:sz w:val="24"/>
                <w:szCs w:val="12"/>
              </w:rPr>
            </w:pPr>
            <w:r w:rsidRPr="00E87E9A">
              <w:rPr>
                <w:b/>
                <w:sz w:val="24"/>
                <w:szCs w:val="12"/>
              </w:rPr>
              <w:t>Abbildung</w:t>
            </w:r>
          </w:p>
        </w:tc>
        <w:tc>
          <w:tcPr>
            <w:tcW w:w="1775" w:type="dxa"/>
            <w:shd w:val="pct5" w:color="auto" w:fill="auto"/>
          </w:tcPr>
          <w:p w:rsidR="006E7DD5" w:rsidRPr="00E87E9A" w:rsidRDefault="006E7DD5" w:rsidP="00AE7CC1">
            <w:pPr>
              <w:pStyle w:val="Listenabsatz"/>
              <w:ind w:left="0"/>
              <w:jc w:val="center"/>
              <w:rPr>
                <w:b/>
                <w:sz w:val="24"/>
                <w:szCs w:val="12"/>
              </w:rPr>
            </w:pPr>
            <w:r w:rsidRPr="00E87E9A">
              <w:rPr>
                <w:b/>
                <w:sz w:val="24"/>
                <w:szCs w:val="12"/>
              </w:rPr>
              <w:t>Messwert</w:t>
            </w:r>
          </w:p>
        </w:tc>
      </w:tr>
      <w:tr w:rsidR="006E7DD5" w:rsidRPr="00E87E9A" w:rsidTr="00AE7CC1">
        <w:tc>
          <w:tcPr>
            <w:tcW w:w="3617" w:type="dxa"/>
            <w:vAlign w:val="center"/>
          </w:tcPr>
          <w:p w:rsidR="006E7DD5" w:rsidRDefault="006E7DD5" w:rsidP="00AE7CC1">
            <w:pPr>
              <w:pStyle w:val="Listenabsatz"/>
              <w:ind w:left="0"/>
              <w:jc w:val="center"/>
              <w:rPr>
                <w:sz w:val="12"/>
                <w:szCs w:val="12"/>
              </w:rPr>
            </w:pPr>
            <w:r w:rsidRPr="00A02831">
              <w:rPr>
                <w:noProof/>
              </w:rPr>
              <w:drawing>
                <wp:inline distT="0" distB="0" distL="0" distR="0" wp14:anchorId="317630FC" wp14:editId="1E41EF58">
                  <wp:extent cx="2340000" cy="1252061"/>
                  <wp:effectExtent l="0" t="0" r="3175" b="5715"/>
                  <wp:docPr id="313" name="Grafik 313" descr="F:\BFS pädagogische Kommission 2\Bilder\DSC_3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198.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6825" t="28996" r="22500" b="38360"/>
                          <a:stretch/>
                        </pic:blipFill>
                        <pic:spPr bwMode="auto">
                          <a:xfrm>
                            <a:off x="0" y="0"/>
                            <a:ext cx="2340000" cy="12520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Default="006E7DD5" w:rsidP="00AE7CC1">
            <w:pPr>
              <w:jc w:val="center"/>
            </w:pPr>
            <w:r>
              <w:t>22,1 mm</w:t>
            </w:r>
          </w:p>
        </w:tc>
      </w:tr>
      <w:tr w:rsidR="006E7DD5" w:rsidRPr="00E87E9A" w:rsidTr="00AE7CC1">
        <w:tc>
          <w:tcPr>
            <w:tcW w:w="3617" w:type="dxa"/>
          </w:tcPr>
          <w:p w:rsidR="006E7DD5" w:rsidRDefault="006E7DD5" w:rsidP="00AE7CC1">
            <w:pPr>
              <w:pStyle w:val="Listenabsatz"/>
              <w:ind w:left="0"/>
              <w:jc w:val="center"/>
              <w:rPr>
                <w:sz w:val="12"/>
                <w:szCs w:val="12"/>
              </w:rPr>
            </w:pPr>
            <w:r w:rsidRPr="003155F9">
              <w:rPr>
                <w:noProof/>
              </w:rPr>
              <w:drawing>
                <wp:inline distT="0" distB="0" distL="0" distR="0" wp14:anchorId="6287B47F" wp14:editId="0B244874">
                  <wp:extent cx="2340000" cy="1217012"/>
                  <wp:effectExtent l="0" t="0" r="3175" b="2540"/>
                  <wp:docPr id="314" name="Grafik 314" descr="F:\BFS pädagogische Kommission 2\Bilder\DSC_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201.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5668" t="33901" r="32710" b="33628"/>
                          <a:stretch/>
                        </pic:blipFill>
                        <pic:spPr bwMode="auto">
                          <a:xfrm>
                            <a:off x="0" y="0"/>
                            <a:ext cx="2340000" cy="12170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jc w:val="center"/>
              <w:rPr>
                <w:sz w:val="24"/>
                <w:szCs w:val="24"/>
              </w:rPr>
            </w:pPr>
            <w:r>
              <w:t>19,5 mm</w:t>
            </w:r>
          </w:p>
        </w:tc>
      </w:tr>
      <w:tr w:rsidR="006E7DD5" w:rsidRPr="00E87E9A" w:rsidTr="00AE7CC1">
        <w:tc>
          <w:tcPr>
            <w:tcW w:w="3617" w:type="dxa"/>
          </w:tcPr>
          <w:p w:rsidR="006E7DD5" w:rsidRPr="003155F9" w:rsidRDefault="006E7DD5" w:rsidP="00AE7CC1">
            <w:pPr>
              <w:pStyle w:val="Listenabsatz"/>
              <w:ind w:left="0"/>
              <w:jc w:val="center"/>
              <w:rPr>
                <w:noProof/>
              </w:rPr>
            </w:pPr>
            <w:r w:rsidRPr="003155F9">
              <w:rPr>
                <w:noProof/>
              </w:rPr>
              <w:drawing>
                <wp:inline distT="0" distB="0" distL="0" distR="0" wp14:anchorId="09FC353A" wp14:editId="2B92B68E">
                  <wp:extent cx="2340000" cy="1251962"/>
                  <wp:effectExtent l="0" t="0" r="3175" b="5715"/>
                  <wp:docPr id="315" name="Grafik 315" descr="F:\BFS pädagogische Kommission 2\Bilder\DSC_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204.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9109" t="31767" r="22664" b="37554"/>
                          <a:stretch/>
                        </pic:blipFill>
                        <pic:spPr bwMode="auto">
                          <a:xfrm>
                            <a:off x="0" y="0"/>
                            <a:ext cx="2340000" cy="12519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Default="00B6081C" w:rsidP="00AE7CC1">
            <w:pPr>
              <w:pStyle w:val="Listenabsatz"/>
              <w:ind w:left="0"/>
              <w:jc w:val="center"/>
            </w:pPr>
            <w:r>
              <w:t>34,0</w:t>
            </w:r>
            <w:r w:rsidR="006E7DD5">
              <w:t xml:space="preserve"> mm</w:t>
            </w:r>
          </w:p>
        </w:tc>
      </w:tr>
    </w:tbl>
    <w:p w:rsidR="006E7DD5" w:rsidRDefault="006E7DD5" w:rsidP="006E7DD5">
      <w:pPr>
        <w:pStyle w:val="Listenabsatz"/>
        <w:rPr>
          <w:sz w:val="12"/>
          <w:szCs w:val="12"/>
        </w:rPr>
      </w:pPr>
    </w:p>
    <w:p w:rsidR="006E7DD5" w:rsidRDefault="006E7DD5" w:rsidP="0030492E">
      <w:pPr>
        <w:pStyle w:val="Listenabsatz"/>
        <w:numPr>
          <w:ilvl w:val="0"/>
          <w:numId w:val="25"/>
        </w:numPr>
      </w:pPr>
      <w:r>
        <w:t>Welche Unfallgefahren bestehen beim Umgang mit einem Messschieber?</w:t>
      </w:r>
    </w:p>
    <w:p w:rsidR="006E7DD5" w:rsidRDefault="006E7DD5" w:rsidP="006E7DD5">
      <w:pPr>
        <w:pStyle w:val="Listenabsatz"/>
        <w:rPr>
          <w:sz w:val="8"/>
          <w:szCs w:val="8"/>
        </w:rPr>
      </w:pPr>
    </w:p>
    <w:p w:rsidR="006E7DD5" w:rsidRDefault="006E7DD5" w:rsidP="0030492E">
      <w:pPr>
        <w:pStyle w:val="Listenabsatz"/>
        <w:numPr>
          <w:ilvl w:val="0"/>
          <w:numId w:val="20"/>
        </w:numPr>
        <w:spacing w:line="360" w:lineRule="auto"/>
        <w:ind w:left="1434" w:hanging="357"/>
      </w:pPr>
      <w:r>
        <w:t>Die Spitzen der Innenschenkel sind scharf und können zu gefährl</w:t>
      </w:r>
      <w:r>
        <w:t>i</w:t>
      </w:r>
      <w:r>
        <w:t>chen Verletzungen führen.</w:t>
      </w:r>
    </w:p>
    <w:p w:rsidR="006E7DD5" w:rsidRDefault="006E7DD5" w:rsidP="0030492E">
      <w:pPr>
        <w:pStyle w:val="Listenabsatz"/>
        <w:numPr>
          <w:ilvl w:val="0"/>
          <w:numId w:val="20"/>
        </w:numPr>
        <w:spacing w:line="360" w:lineRule="auto"/>
        <w:ind w:left="1434" w:hanging="357"/>
      </w:pPr>
      <w:r>
        <w:t>Messschieber müssen nach der Benutzung wieder in die Schut</w:t>
      </w:r>
      <w:r>
        <w:t>z</w:t>
      </w:r>
      <w:r>
        <w:t>hülle/Aufbewahrungsbox gelegt werden, wenn man diese in der Jackentasche tragen möchte.</w:t>
      </w:r>
    </w:p>
    <w:p w:rsidR="006E7DD5" w:rsidRDefault="006E7DD5" w:rsidP="0030492E">
      <w:pPr>
        <w:pStyle w:val="Listenabsatz"/>
        <w:numPr>
          <w:ilvl w:val="0"/>
          <w:numId w:val="20"/>
        </w:numPr>
        <w:spacing w:line="360" w:lineRule="auto"/>
        <w:ind w:left="1434" w:hanging="357"/>
      </w:pPr>
      <w:r>
        <w:t>Niemals in eine Hosentasche stecken!</w:t>
      </w:r>
    </w:p>
    <w:p w:rsidR="006E7DD5" w:rsidRDefault="006E7DD5" w:rsidP="0030492E">
      <w:pPr>
        <w:pStyle w:val="Listenabsatz"/>
        <w:numPr>
          <w:ilvl w:val="0"/>
          <w:numId w:val="20"/>
        </w:numPr>
        <w:spacing w:line="360" w:lineRule="auto"/>
        <w:ind w:left="1434" w:hanging="357"/>
      </w:pPr>
      <w:r>
        <w:t>Die Mess- und Prüfflächen sollen sauber sein, sonst besteht Ve</w:t>
      </w:r>
      <w:r>
        <w:t>r</w:t>
      </w:r>
      <w:r>
        <w:t>letzungsgefahr.</w:t>
      </w:r>
    </w:p>
    <w:p w:rsidR="00C02B3A" w:rsidRDefault="00C02B3A">
      <w:pPr>
        <w:spacing w:line="240" w:lineRule="exact"/>
      </w:pPr>
      <w:r>
        <w:br w:type="page"/>
      </w:r>
    </w:p>
    <w:p w:rsidR="006E7DD5" w:rsidRDefault="006E7DD5" w:rsidP="0030492E">
      <w:pPr>
        <w:pStyle w:val="Listenabsatz"/>
        <w:numPr>
          <w:ilvl w:val="0"/>
          <w:numId w:val="25"/>
        </w:numPr>
      </w:pPr>
      <w:r>
        <w:rPr>
          <w:noProof/>
          <w:sz w:val="24"/>
          <w:lang w:eastAsia="de-DE"/>
        </w:rPr>
        <w:lastRenderedPageBreak/>
        <w:drawing>
          <wp:anchor distT="0" distB="0" distL="114300" distR="114300" simplePos="0" relativeHeight="251825152" behindDoc="0" locked="0" layoutInCell="0" allowOverlap="1" wp14:anchorId="3672402D" wp14:editId="5814C8FA">
            <wp:simplePos x="0" y="0"/>
            <wp:positionH relativeFrom="rightMargin">
              <wp:posOffset>143933</wp:posOffset>
            </wp:positionH>
            <wp:positionV relativeFrom="paragraph">
              <wp:posOffset>490220</wp:posOffset>
            </wp:positionV>
            <wp:extent cx="323850" cy="323850"/>
            <wp:effectExtent l="0" t="0" r="0" b="0"/>
            <wp:wrapNone/>
            <wp:docPr id="316"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19008" behindDoc="0" locked="0" layoutInCell="0" allowOverlap="1" wp14:anchorId="306EF55D" wp14:editId="2BC7C2C2">
            <wp:simplePos x="0" y="0"/>
            <wp:positionH relativeFrom="rightMargin">
              <wp:posOffset>467995</wp:posOffset>
            </wp:positionH>
            <wp:positionV relativeFrom="paragraph">
              <wp:posOffset>0</wp:posOffset>
            </wp:positionV>
            <wp:extent cx="348615" cy="320040"/>
            <wp:effectExtent l="0" t="0" r="0" b="3810"/>
            <wp:wrapNone/>
            <wp:docPr id="3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14912" behindDoc="0" locked="0" layoutInCell="0" allowOverlap="1" wp14:anchorId="29875B61" wp14:editId="48C955FB">
            <wp:simplePos x="0" y="0"/>
            <wp:positionH relativeFrom="rightMargin">
              <wp:posOffset>107950</wp:posOffset>
            </wp:positionH>
            <wp:positionV relativeFrom="paragraph">
              <wp:posOffset>0</wp:posOffset>
            </wp:positionV>
            <wp:extent cx="348615" cy="320040"/>
            <wp:effectExtent l="0" t="0" r="0" b="3810"/>
            <wp:wrapNone/>
            <wp:docPr id="3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Elektronische Messschieber sind durch große Ziffern schnell ablesbar. Im Vergleich zum analogen Messschieber bietet dieser einige Vorteile. Erlä</w:t>
      </w:r>
      <w:r>
        <w:t>u</w:t>
      </w:r>
      <w:r>
        <w:t>tern Sie, worauf beim Umgang mit diesen Messschiebern bei einer Ve</w:t>
      </w:r>
      <w:r>
        <w:t>r</w:t>
      </w:r>
      <w:r>
        <w:t>gleichsmessung zu achten ist.</w:t>
      </w:r>
    </w:p>
    <w:p w:rsidR="006E7DD5" w:rsidRDefault="006E7DD5" w:rsidP="0030492E">
      <w:pPr>
        <w:pStyle w:val="Listenabsatz"/>
        <w:numPr>
          <w:ilvl w:val="0"/>
          <w:numId w:val="21"/>
        </w:numPr>
        <w:spacing w:line="360" w:lineRule="auto"/>
        <w:ind w:hanging="357"/>
      </w:pPr>
      <w:r>
        <w:t>Der Nullpunkt kann bei diesem Messschieber individuell festgelegt werden.</w:t>
      </w:r>
    </w:p>
    <w:p w:rsidR="006E7DD5" w:rsidRDefault="006E7DD5" w:rsidP="0030492E">
      <w:pPr>
        <w:pStyle w:val="Listenabsatz"/>
        <w:numPr>
          <w:ilvl w:val="0"/>
          <w:numId w:val="21"/>
        </w:numPr>
        <w:spacing w:line="360" w:lineRule="auto"/>
        <w:ind w:hanging="357"/>
      </w:pPr>
      <w:r>
        <w:t>Bei der Durchführung der Vergleichsmessung gilt folgende Vorg</w:t>
      </w:r>
      <w:r>
        <w:t>e</w:t>
      </w:r>
      <w:r>
        <w:t>hensweise:</w:t>
      </w:r>
    </w:p>
    <w:p w:rsidR="006E7DD5" w:rsidRDefault="006E7DD5" w:rsidP="0030492E">
      <w:pPr>
        <w:pStyle w:val="Listenabsatz"/>
        <w:numPr>
          <w:ilvl w:val="1"/>
          <w:numId w:val="21"/>
        </w:numPr>
        <w:spacing w:line="360" w:lineRule="auto"/>
        <w:ind w:hanging="357"/>
      </w:pPr>
      <w:r>
        <w:t>Einschalten des Messschiebers</w:t>
      </w:r>
    </w:p>
    <w:p w:rsidR="006E7DD5" w:rsidRDefault="006E7DD5" w:rsidP="0030492E">
      <w:pPr>
        <w:pStyle w:val="Listenabsatz"/>
        <w:numPr>
          <w:ilvl w:val="1"/>
          <w:numId w:val="21"/>
        </w:numPr>
        <w:spacing w:line="360" w:lineRule="auto"/>
        <w:ind w:hanging="357"/>
      </w:pPr>
      <w:r>
        <w:t>Auswahl der Maßeinstellung vornehmen</w:t>
      </w:r>
    </w:p>
    <w:p w:rsidR="006E7DD5" w:rsidRDefault="006E7DD5" w:rsidP="0030492E">
      <w:pPr>
        <w:pStyle w:val="Listenabsatz"/>
        <w:numPr>
          <w:ilvl w:val="1"/>
          <w:numId w:val="21"/>
        </w:numPr>
        <w:spacing w:line="360" w:lineRule="auto"/>
        <w:ind w:hanging="357"/>
      </w:pPr>
      <w:r>
        <w:t>Messschenkel soweit wie die Vergleichsstrecke ist ause</w:t>
      </w:r>
      <w:r>
        <w:t>i</w:t>
      </w:r>
      <w:r>
        <w:t>nanderschieben und Nullstellung aktivieren (Zero Knopf)</w:t>
      </w:r>
    </w:p>
    <w:p w:rsidR="006E7DD5" w:rsidRDefault="006E7DD5" w:rsidP="0030492E">
      <w:pPr>
        <w:pStyle w:val="Listenabsatz"/>
        <w:numPr>
          <w:ilvl w:val="1"/>
          <w:numId w:val="21"/>
        </w:numPr>
        <w:spacing w:line="360" w:lineRule="auto"/>
        <w:ind w:hanging="357"/>
      </w:pPr>
      <w:r>
        <w:t>Messen der vergleichenden Strecke</w:t>
      </w:r>
    </w:p>
    <w:p w:rsidR="006E7DD5" w:rsidRDefault="006E7DD5" w:rsidP="0030492E">
      <w:pPr>
        <w:pStyle w:val="Listenabsatz"/>
        <w:numPr>
          <w:ilvl w:val="1"/>
          <w:numId w:val="21"/>
        </w:numPr>
        <w:spacing w:line="360" w:lineRule="auto"/>
        <w:ind w:hanging="357"/>
      </w:pPr>
      <w:r>
        <w:t>Display zeigt die Differenz der beiden Messungen an.</w:t>
      </w:r>
    </w:p>
    <w:p w:rsidR="006E7DD5" w:rsidRDefault="006E7DD5" w:rsidP="006E7DD5">
      <w:pPr>
        <w:pStyle w:val="Listenabsatz"/>
      </w:pPr>
    </w:p>
    <w:p w:rsidR="006E7DD5" w:rsidRDefault="00644C27" w:rsidP="0030492E">
      <w:pPr>
        <w:pStyle w:val="Listenabsatz"/>
        <w:numPr>
          <w:ilvl w:val="0"/>
          <w:numId w:val="25"/>
        </w:numPr>
      </w:pPr>
      <w:r>
        <w:rPr>
          <w:noProof/>
          <w:lang w:eastAsia="de-DE"/>
        </w:rPr>
        <w:drawing>
          <wp:anchor distT="0" distB="0" distL="114300" distR="114300" simplePos="0" relativeHeight="252084224" behindDoc="0" locked="0" layoutInCell="1" allowOverlap="1" wp14:anchorId="08B2C5E5" wp14:editId="4D5E936B">
            <wp:simplePos x="0" y="0"/>
            <wp:positionH relativeFrom="column">
              <wp:posOffset>5148580</wp:posOffset>
            </wp:positionH>
            <wp:positionV relativeFrom="paragraph">
              <wp:posOffset>4445</wp:posOffset>
            </wp:positionV>
            <wp:extent cx="316865" cy="316865"/>
            <wp:effectExtent l="0" t="0" r="6985" b="6985"/>
            <wp:wrapNone/>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006E7DD5">
        <w:t xml:space="preserve">Welche Dickenänderung ergibt sich bei einer Bremsscheibe vorn von 22,4 mm, wenn </w:t>
      </w:r>
      <w:r w:rsidR="006E7DD5">
        <w:rPr>
          <w:noProof/>
          <w:sz w:val="24"/>
          <w:lang w:eastAsia="de-DE"/>
        </w:rPr>
        <w:drawing>
          <wp:anchor distT="0" distB="0" distL="114300" distR="114300" simplePos="0" relativeHeight="251815936" behindDoc="0" locked="0" layoutInCell="0" allowOverlap="1" wp14:anchorId="373907CA" wp14:editId="21EC917F">
            <wp:simplePos x="0" y="0"/>
            <wp:positionH relativeFrom="rightMargin">
              <wp:posOffset>107950</wp:posOffset>
            </wp:positionH>
            <wp:positionV relativeFrom="paragraph">
              <wp:posOffset>0</wp:posOffset>
            </wp:positionV>
            <wp:extent cx="345440" cy="323850"/>
            <wp:effectExtent l="0" t="0" r="0" b="0"/>
            <wp:wrapNone/>
            <wp:docPr id="31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sie von 10 °C auf 200 °C erwärmt wird?</w:t>
      </w:r>
    </w:p>
    <w:p w:rsidR="006E7DD5" w:rsidRPr="00823E21" w:rsidRDefault="006E7DD5" w:rsidP="006E7DD5">
      <w:pPr>
        <w:pStyle w:val="Listenabsatz"/>
        <w:rPr>
          <w:sz w:val="8"/>
          <w:szCs w:val="8"/>
        </w:rPr>
      </w:pPr>
    </w:p>
    <w:p w:rsidR="006E7DD5" w:rsidRDefault="006E7DD5" w:rsidP="006E7DD5">
      <w:pPr>
        <w:pStyle w:val="Listenabsatz"/>
      </w:pPr>
      <m:oMathPara>
        <m:oMath>
          <m:r>
            <w:rPr>
              <w:rFonts w:ascii="Cambria Math" w:hAnsi="Cambria Math"/>
            </w:rPr>
            <m:t xml:space="preserve">∆l= </m:t>
          </m:r>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 α* ∆T=22,4 mm*0,0000105</m:t>
          </m:r>
          <m:f>
            <m:fPr>
              <m:ctrlPr>
                <w:rPr>
                  <w:rFonts w:ascii="Cambria Math" w:hAnsi="Cambria Math"/>
                  <w:i/>
                </w:rPr>
              </m:ctrlPr>
            </m:fPr>
            <m:num>
              <m:r>
                <w:rPr>
                  <w:rFonts w:ascii="Cambria Math" w:hAnsi="Cambria Math"/>
                </w:rPr>
                <m:t>1</m:t>
              </m:r>
            </m:num>
            <m:den>
              <m:r>
                <w:rPr>
                  <w:rFonts w:ascii="Cambria Math" w:hAnsi="Cambria Math"/>
                </w:rPr>
                <m:t>K</m:t>
              </m:r>
            </m:den>
          </m:f>
          <m:r>
            <w:rPr>
              <w:rFonts w:ascii="Cambria Math" w:hAnsi="Cambria Math"/>
            </w:rPr>
            <m:t>*200 K=0,047 mm</m:t>
          </m:r>
        </m:oMath>
      </m:oMathPara>
    </w:p>
    <w:p w:rsidR="006E7DD5" w:rsidRPr="002F4144" w:rsidRDefault="006E7DD5" w:rsidP="006E7DD5">
      <w:pPr>
        <w:rPr>
          <w:sz w:val="12"/>
          <w:szCs w:val="12"/>
        </w:rPr>
      </w:pPr>
    </w:p>
    <w:p w:rsidR="006E7DD5" w:rsidRDefault="006E7DD5" w:rsidP="0030492E">
      <w:pPr>
        <w:pStyle w:val="Listenabsatz"/>
        <w:numPr>
          <w:ilvl w:val="0"/>
          <w:numId w:val="25"/>
        </w:numPr>
      </w:pPr>
      <w:r>
        <w:t>Erstellen Sie ein Informationsblatt über typische Messfehler für den Einsatz eines Messschiebers.</w:t>
      </w:r>
    </w:p>
    <w:p w:rsidR="006E7DD5" w:rsidRPr="00CE7DE8" w:rsidRDefault="006E7DD5" w:rsidP="006E7DD5">
      <w:pPr>
        <w:pStyle w:val="Listenabsatz"/>
        <w:rPr>
          <w:sz w:val="8"/>
          <w:szCs w:val="8"/>
        </w:rPr>
      </w:pPr>
    </w:p>
    <w:p w:rsidR="006E7DD5" w:rsidRDefault="006E7DD5" w:rsidP="006E7DD5"/>
    <w:p w:rsidR="006E7DD5" w:rsidRDefault="006E7DD5" w:rsidP="006E7DD5"/>
    <w:p w:rsidR="006E7DD5" w:rsidRDefault="006E7DD5" w:rsidP="006E7DD5"/>
    <w:p w:rsidR="006E7DD5" w:rsidRDefault="006E7DD5" w:rsidP="006E7DD5"/>
    <w:p w:rsidR="00867527" w:rsidRDefault="00867527">
      <w:pPr>
        <w:spacing w:line="240" w:lineRule="exact"/>
      </w:pPr>
      <w:r>
        <w:br w:type="page"/>
      </w:r>
    </w:p>
    <w:p w:rsidR="006E7DD5" w:rsidRDefault="006E7DD5" w:rsidP="006E7DD5">
      <w:r w:rsidRPr="00A856AA">
        <w:rPr>
          <w:b/>
          <w:noProof/>
          <w:sz w:val="24"/>
          <w:lang w:eastAsia="de-DE"/>
        </w:rPr>
        <w:lastRenderedPageBreak/>
        <w:drawing>
          <wp:anchor distT="0" distB="0" distL="114300" distR="114300" simplePos="0" relativeHeight="251821056" behindDoc="0" locked="0" layoutInCell="0" allowOverlap="1" wp14:anchorId="44EE99F4" wp14:editId="109501A8">
            <wp:simplePos x="0" y="0"/>
            <wp:positionH relativeFrom="rightMargin">
              <wp:posOffset>107315</wp:posOffset>
            </wp:positionH>
            <wp:positionV relativeFrom="paragraph">
              <wp:posOffset>0</wp:posOffset>
            </wp:positionV>
            <wp:extent cx="349885" cy="320675"/>
            <wp:effectExtent l="0" t="0" r="0" b="3175"/>
            <wp:wrapNone/>
            <wp:docPr id="488" name="Grafi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6AA">
        <w:rPr>
          <w:b/>
          <w:noProof/>
          <w:sz w:val="24"/>
          <w:lang w:eastAsia="de-DE"/>
        </w:rPr>
        <w:drawing>
          <wp:anchor distT="0" distB="0" distL="114300" distR="114300" simplePos="0" relativeHeight="251816960" behindDoc="0" locked="0" layoutInCell="0" allowOverlap="1" wp14:anchorId="3F6D3F9B" wp14:editId="5D2DF247">
            <wp:simplePos x="0" y="0"/>
            <wp:positionH relativeFrom="rightMargin">
              <wp:posOffset>-185843</wp:posOffset>
            </wp:positionH>
            <wp:positionV relativeFrom="paragraph">
              <wp:posOffset>0</wp:posOffset>
            </wp:positionV>
            <wp:extent cx="302260" cy="323850"/>
            <wp:effectExtent l="0" t="0" r="2540" b="0"/>
            <wp:wrapNone/>
            <wp:docPr id="50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6AA">
        <w:rPr>
          <w:b/>
        </w:rPr>
        <w:t>Bügelmessschraube</w:t>
      </w:r>
      <w:r w:rsidRPr="00A856AA">
        <w:rPr>
          <w:b/>
          <w:noProof/>
          <w:sz w:val="24"/>
          <w:lang w:eastAsia="de-DE"/>
        </w:rPr>
        <w:drawing>
          <wp:anchor distT="0" distB="0" distL="114300" distR="114300" simplePos="0" relativeHeight="251820032" behindDoc="0" locked="0" layoutInCell="0" allowOverlap="1" wp14:anchorId="46B466E2" wp14:editId="11DBC4D2">
            <wp:simplePos x="0" y="0"/>
            <wp:positionH relativeFrom="rightMargin">
              <wp:posOffset>828040</wp:posOffset>
            </wp:positionH>
            <wp:positionV relativeFrom="paragraph">
              <wp:posOffset>0</wp:posOffset>
            </wp:positionV>
            <wp:extent cx="349200" cy="320400"/>
            <wp:effectExtent l="0" t="0" r="0" b="3810"/>
            <wp:wrapNone/>
            <wp:docPr id="50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6AA">
        <w:rPr>
          <w:b/>
          <w:noProof/>
          <w:sz w:val="24"/>
          <w:lang w:eastAsia="de-DE"/>
        </w:rPr>
        <w:drawing>
          <wp:anchor distT="0" distB="0" distL="114300" distR="114300" simplePos="0" relativeHeight="251817984" behindDoc="0" locked="0" layoutInCell="0" allowOverlap="1" wp14:anchorId="371A622A" wp14:editId="0A34AFBD">
            <wp:simplePos x="0" y="0"/>
            <wp:positionH relativeFrom="rightMargin">
              <wp:posOffset>467995</wp:posOffset>
            </wp:positionH>
            <wp:positionV relativeFrom="paragraph">
              <wp:posOffset>0</wp:posOffset>
            </wp:positionV>
            <wp:extent cx="349885" cy="320675"/>
            <wp:effectExtent l="0" t="0" r="0" b="3175"/>
            <wp:wrapNone/>
            <wp:docPr id="50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 w:rsidR="006E7DD5" w:rsidRDefault="006E7DD5" w:rsidP="006E7DD5"/>
    <w:p w:rsidR="006E7DD5" w:rsidRDefault="006E7DD5" w:rsidP="0030492E">
      <w:pPr>
        <w:pStyle w:val="Listenabsatz"/>
        <w:numPr>
          <w:ilvl w:val="0"/>
          <w:numId w:val="26"/>
        </w:numPr>
      </w:pPr>
      <w:r w:rsidRPr="000F2A8D">
        <w:rPr>
          <w:color w:val="000000"/>
        </w:rPr>
        <w:t xml:space="preserve">Benennen Sie die mit Bezugsstrichen gekennzeichneten </w:t>
      </w:r>
      <w:r>
        <w:rPr>
          <w:color w:val="000000"/>
        </w:rPr>
        <w:t>Bestandt</w:t>
      </w:r>
      <w:r w:rsidRPr="000F2A8D">
        <w:rPr>
          <w:color w:val="000000"/>
        </w:rPr>
        <w:t>eile</w:t>
      </w:r>
      <w:r>
        <w:rPr>
          <w:color w:val="000000"/>
        </w:rPr>
        <w:t xml:space="preserve"> der dargestellten Bügelmessschraube</w:t>
      </w:r>
      <w:r w:rsidRPr="005013CC">
        <w:t>.</w:t>
      </w:r>
      <w:r>
        <w:t xml:space="preserve"> </w:t>
      </w:r>
      <w:r>
        <w:rPr>
          <w:noProof/>
          <w:sz w:val="24"/>
          <w:lang w:eastAsia="de-DE"/>
        </w:rPr>
        <w:drawing>
          <wp:anchor distT="0" distB="0" distL="114300" distR="114300" simplePos="0" relativeHeight="251826176" behindDoc="0" locked="0" layoutInCell="0" allowOverlap="1" wp14:anchorId="2246AE45" wp14:editId="0C9840EC">
            <wp:simplePos x="0" y="0"/>
            <wp:positionH relativeFrom="rightMargin">
              <wp:posOffset>107950</wp:posOffset>
            </wp:positionH>
            <wp:positionV relativeFrom="paragraph">
              <wp:posOffset>0</wp:posOffset>
            </wp:positionV>
            <wp:extent cx="323850" cy="323850"/>
            <wp:effectExtent l="0" t="0" r="0" b="0"/>
            <wp:wrapNone/>
            <wp:docPr id="50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Listenabsatz"/>
      </w:pPr>
    </w:p>
    <w:p w:rsidR="00071096" w:rsidRPr="000E3646" w:rsidRDefault="00071096" w:rsidP="00071096">
      <w:pPr>
        <w:pStyle w:val="Marginaliegrau"/>
        <w:framePr w:wrap="around" w:x="8818" w:y="3300"/>
      </w:pPr>
      <w:r>
        <w:t>Quelle: Fachkunde Kraf</w:t>
      </w:r>
      <w:r>
        <w:t>t</w:t>
      </w:r>
      <w:r>
        <w:t>fahrzeugtechnik, 30. Aufl., Europa-Nr. 20108, Verlag Europa-Lehrmittel, S. 104.</w:t>
      </w:r>
    </w:p>
    <w:p w:rsidR="006E7DD5" w:rsidRDefault="006E7DD5" w:rsidP="00071096">
      <w:pPr>
        <w:pStyle w:val="Listenabsatz"/>
        <w:ind w:left="708"/>
      </w:pPr>
      <w:r>
        <w:rPr>
          <w:noProof/>
          <w:lang w:eastAsia="de-DE"/>
        </w:rPr>
        <w:drawing>
          <wp:inline distT="0" distB="0" distL="0" distR="0" wp14:anchorId="1D664574" wp14:editId="7783354D">
            <wp:extent cx="4679950" cy="3426405"/>
            <wp:effectExtent l="0" t="0" r="6350" b="3175"/>
            <wp:docPr id="504" name="Grafik 504" descr="E:\BFS pädagogische Kommission 2\Bilder\Bügelmesschraube\Bügelmesschraube - A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FS pädagogische Kommission 2\Bilder\Bügelmesschraube\Bügelmesschraube - AB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79950" cy="3426405"/>
                    </a:xfrm>
                    <a:prstGeom prst="rect">
                      <a:avLst/>
                    </a:prstGeom>
                    <a:noFill/>
                    <a:ln>
                      <a:noFill/>
                    </a:ln>
                  </pic:spPr>
                </pic:pic>
              </a:graphicData>
            </a:graphic>
          </wp:inline>
        </w:drawing>
      </w:r>
    </w:p>
    <w:p w:rsidR="006E7DD5" w:rsidRDefault="006E7DD5" w:rsidP="00C02B3A"/>
    <w:p w:rsidR="006E7DD5" w:rsidRDefault="006E7DD5" w:rsidP="0030492E">
      <w:pPr>
        <w:pStyle w:val="Listenabsatz"/>
        <w:numPr>
          <w:ilvl w:val="0"/>
          <w:numId w:val="26"/>
        </w:numPr>
      </w:pPr>
      <w:r>
        <w:t>Beschreiben Sie mit eigenen Worten, wie ein Messwert bei der in Aufgabe 1 ab</w:t>
      </w:r>
      <w:r>
        <w:rPr>
          <w:noProof/>
          <w:sz w:val="24"/>
          <w:lang w:eastAsia="de-DE"/>
        </w:rPr>
        <w:drawing>
          <wp:anchor distT="0" distB="0" distL="114300" distR="114300" simplePos="0" relativeHeight="251824128" behindDoc="0" locked="0" layoutInCell="0" allowOverlap="1" wp14:anchorId="4EA1A754" wp14:editId="2A9D2206">
            <wp:simplePos x="0" y="0"/>
            <wp:positionH relativeFrom="rightMargin">
              <wp:posOffset>107950</wp:posOffset>
            </wp:positionH>
            <wp:positionV relativeFrom="paragraph">
              <wp:posOffset>0</wp:posOffset>
            </wp:positionV>
            <wp:extent cx="323850" cy="323850"/>
            <wp:effectExtent l="0" t="0" r="0" b="0"/>
            <wp:wrapNone/>
            <wp:docPr id="50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gebildeten Bügelmessschraube abgelesen wird.</w:t>
      </w:r>
    </w:p>
    <w:p w:rsidR="006E7DD5" w:rsidRPr="00E24031" w:rsidRDefault="006E7DD5" w:rsidP="006E7DD5">
      <w:pPr>
        <w:pStyle w:val="Listenabsatz"/>
        <w:rPr>
          <w:sz w:val="8"/>
          <w:szCs w:val="8"/>
        </w:rPr>
      </w:pPr>
    </w:p>
    <w:p w:rsidR="006E7DD5" w:rsidRDefault="006E7DD5" w:rsidP="006E7DD5">
      <w:pPr>
        <w:pStyle w:val="Listenabsatz"/>
        <w:spacing w:line="360" w:lineRule="auto"/>
      </w:pPr>
      <w:r>
        <w:t>Auf der Skalenhülse befindet sich die Millimeterteilung, auf der die halben und ganzen Millimeter abgelesen werden. Die Skala auf der Messspindel ist mit Teilstrichen für die Messgenauigkeit versehen. Sind wie in der A</w:t>
      </w:r>
      <w:r>
        <w:t>b</w:t>
      </w:r>
      <w:r>
        <w:t>bildung der Bügelmessschraube dargestellt, 50 Teilstriche auf der Skale</w:t>
      </w:r>
      <w:r>
        <w:t>n</w:t>
      </w:r>
      <w:r>
        <w:t xml:space="preserve">trommel angebracht, entspricht ein Teilstrich 0,01 mm. Der abgelesene Wert der ganzen </w:t>
      </w:r>
      <w:r w:rsidR="00B6081C">
        <w:t>Millimeter,</w:t>
      </w:r>
      <w:r>
        <w:t xml:space="preserve"> der halben und der hundertstel werden a</w:t>
      </w:r>
      <w:r>
        <w:t>d</w:t>
      </w:r>
      <w:r>
        <w:t xml:space="preserve">diert. </w:t>
      </w:r>
    </w:p>
    <w:p w:rsidR="006E7DD5" w:rsidRPr="00287DD4" w:rsidRDefault="006E7DD5" w:rsidP="006E7DD5">
      <w:pPr>
        <w:pStyle w:val="Listenabsatz"/>
        <w:rPr>
          <w:sz w:val="12"/>
          <w:szCs w:val="12"/>
        </w:rPr>
      </w:pPr>
    </w:p>
    <w:p w:rsidR="006E7DD5" w:rsidRDefault="00B6081C" w:rsidP="0030492E">
      <w:pPr>
        <w:pStyle w:val="Listenabsatz"/>
        <w:numPr>
          <w:ilvl w:val="0"/>
          <w:numId w:val="26"/>
        </w:numPr>
      </w:pPr>
      <w:r>
        <w:t>Wodurch wird</w:t>
      </w:r>
      <w:r w:rsidR="006E7DD5" w:rsidRPr="000F3EB1">
        <w:t xml:space="preserve"> bei der Messschraube die Ablesegenauigkeit von 1/100 mm er</w:t>
      </w:r>
      <w:r w:rsidR="006E7DD5">
        <w:rPr>
          <w:noProof/>
          <w:sz w:val="24"/>
          <w:lang w:eastAsia="de-DE"/>
        </w:rPr>
        <w:drawing>
          <wp:anchor distT="0" distB="0" distL="114300" distR="114300" simplePos="0" relativeHeight="251832320" behindDoc="0" locked="0" layoutInCell="0" allowOverlap="1" wp14:anchorId="692F1838" wp14:editId="4EC10697">
            <wp:simplePos x="0" y="0"/>
            <wp:positionH relativeFrom="rightMargin">
              <wp:posOffset>107950</wp:posOffset>
            </wp:positionH>
            <wp:positionV relativeFrom="paragraph">
              <wp:posOffset>0</wp:posOffset>
            </wp:positionV>
            <wp:extent cx="323850" cy="323850"/>
            <wp:effectExtent l="0" t="0" r="0" b="0"/>
            <wp:wrapNone/>
            <wp:docPr id="50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0F3EB1">
        <w:t>reicht?</w:t>
      </w:r>
    </w:p>
    <w:p w:rsidR="006E7DD5" w:rsidRPr="001D7076" w:rsidRDefault="006E7DD5" w:rsidP="006E7DD5">
      <w:pPr>
        <w:pStyle w:val="Listenabsatz"/>
        <w:rPr>
          <w:sz w:val="8"/>
          <w:szCs w:val="8"/>
        </w:rPr>
      </w:pPr>
    </w:p>
    <w:p w:rsidR="006E7DD5" w:rsidRDefault="006E7DD5" w:rsidP="006E7DD5">
      <w:pPr>
        <w:pStyle w:val="Listenabsatz"/>
        <w:spacing w:line="360" w:lineRule="auto"/>
      </w:pPr>
      <w:r>
        <w:t>Die geschliffene Messspindel ermöglicht die Ablesegenauigkeit mit einer Gewindesteigerung von 0,5 mm je Umdrehung.</w:t>
      </w:r>
    </w:p>
    <w:p w:rsidR="006E7DD5" w:rsidRPr="00797B06" w:rsidRDefault="006E7DD5" w:rsidP="006E7DD5">
      <w:pPr>
        <w:pStyle w:val="Listenabsatz"/>
        <w:rPr>
          <w:sz w:val="8"/>
          <w:szCs w:val="8"/>
        </w:rPr>
      </w:pPr>
    </w:p>
    <w:p w:rsidR="006E7DD5" w:rsidRDefault="006E7DD5" w:rsidP="0030492E">
      <w:pPr>
        <w:pStyle w:val="Listenabsatz"/>
        <w:numPr>
          <w:ilvl w:val="0"/>
          <w:numId w:val="26"/>
        </w:numPr>
      </w:pPr>
      <w:r w:rsidRPr="00797B06">
        <w:t xml:space="preserve">Bei der </w:t>
      </w:r>
      <w:r>
        <w:t xml:space="preserve">Bügelmessschraube ist die </w:t>
      </w:r>
      <w:r w:rsidRPr="00797B06">
        <w:t xml:space="preserve">Messspindel </w:t>
      </w:r>
      <w:r>
        <w:t>mit</w:t>
      </w:r>
      <w:r w:rsidRPr="00797B06">
        <w:t xml:space="preserve"> zwei verschiedene</w:t>
      </w:r>
      <w:r>
        <w:t>n</w:t>
      </w:r>
      <w:r w:rsidRPr="00797B06">
        <w:t xml:space="preserve"> Gewindesteigungen</w:t>
      </w:r>
      <w:r>
        <w:t xml:space="preserve"> </w:t>
      </w:r>
      <w:r w:rsidRPr="00797B06">
        <w:t>gebräuchlich</w:t>
      </w:r>
      <w:r>
        <w:t xml:space="preserve">. </w:t>
      </w:r>
      <w:r>
        <w:rPr>
          <w:noProof/>
          <w:sz w:val="24"/>
          <w:lang w:eastAsia="de-DE"/>
        </w:rPr>
        <w:drawing>
          <wp:anchor distT="0" distB="0" distL="114300" distR="114300" simplePos="0" relativeHeight="251823104" behindDoc="0" locked="0" layoutInCell="0" allowOverlap="1" wp14:anchorId="5E26BE6C" wp14:editId="0F6420D6">
            <wp:simplePos x="0" y="0"/>
            <wp:positionH relativeFrom="rightMargin">
              <wp:posOffset>467995</wp:posOffset>
            </wp:positionH>
            <wp:positionV relativeFrom="paragraph">
              <wp:posOffset>0</wp:posOffset>
            </wp:positionV>
            <wp:extent cx="348615" cy="320040"/>
            <wp:effectExtent l="0" t="0" r="0" b="3810"/>
            <wp:wrapNone/>
            <wp:docPr id="50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22080" behindDoc="0" locked="0" layoutInCell="0" allowOverlap="1" wp14:anchorId="0F4C5EED" wp14:editId="7FE271E0">
            <wp:simplePos x="0" y="0"/>
            <wp:positionH relativeFrom="rightMargin">
              <wp:posOffset>107950</wp:posOffset>
            </wp:positionH>
            <wp:positionV relativeFrom="paragraph">
              <wp:posOffset>0</wp:posOffset>
            </wp:positionV>
            <wp:extent cx="348615" cy="320040"/>
            <wp:effectExtent l="0" t="0" r="0" b="3810"/>
            <wp:wrapNone/>
            <wp:docPr id="51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Vervollständigen Sie die Tabelle.</w:t>
      </w:r>
    </w:p>
    <w:p w:rsidR="006E7DD5" w:rsidRPr="00CD0961" w:rsidRDefault="006E7DD5" w:rsidP="006E7DD5">
      <w:pPr>
        <w:pStyle w:val="Listenabsatz"/>
        <w:rPr>
          <w:sz w:val="8"/>
          <w:szCs w:val="8"/>
        </w:rPr>
      </w:pPr>
    </w:p>
    <w:tbl>
      <w:tblPr>
        <w:tblStyle w:val="Tabellenraster"/>
        <w:tblW w:w="0" w:type="auto"/>
        <w:tblInd w:w="720" w:type="dxa"/>
        <w:tblLook w:val="04A0" w:firstRow="1" w:lastRow="0" w:firstColumn="1" w:lastColumn="0" w:noHBand="0" w:noVBand="1"/>
      </w:tblPr>
      <w:tblGrid>
        <w:gridCol w:w="2409"/>
        <w:gridCol w:w="2228"/>
        <w:gridCol w:w="2229"/>
      </w:tblGrid>
      <w:tr w:rsidR="006E7DD5" w:rsidTr="00AE7CC1">
        <w:tc>
          <w:tcPr>
            <w:tcW w:w="2503" w:type="dxa"/>
            <w:vAlign w:val="center"/>
          </w:tcPr>
          <w:p w:rsidR="006E7DD5" w:rsidRDefault="006E7DD5" w:rsidP="00AE7CC1">
            <w:pPr>
              <w:pStyle w:val="Listenabsatz"/>
              <w:ind w:left="0"/>
            </w:pPr>
            <w:r w:rsidRPr="00797B06">
              <w:t>Gewindesteigung</w:t>
            </w:r>
          </w:p>
        </w:tc>
        <w:tc>
          <w:tcPr>
            <w:tcW w:w="2503" w:type="dxa"/>
            <w:vAlign w:val="center"/>
          </w:tcPr>
          <w:p w:rsidR="006E7DD5" w:rsidRDefault="006E7DD5" w:rsidP="00AE7CC1">
            <w:pPr>
              <w:pStyle w:val="Listenabsatz"/>
              <w:ind w:left="0"/>
              <w:jc w:val="center"/>
            </w:pPr>
            <w:r w:rsidRPr="00456E8D">
              <w:t>0,5 mm</w:t>
            </w:r>
          </w:p>
        </w:tc>
        <w:tc>
          <w:tcPr>
            <w:tcW w:w="2504" w:type="dxa"/>
            <w:vAlign w:val="center"/>
          </w:tcPr>
          <w:p w:rsidR="006E7DD5" w:rsidRDefault="006E7DD5" w:rsidP="00AE7CC1">
            <w:pPr>
              <w:pStyle w:val="Listenabsatz"/>
              <w:ind w:left="0"/>
              <w:jc w:val="center"/>
            </w:pPr>
            <w:r>
              <w:t>1</w:t>
            </w:r>
            <w:r w:rsidRPr="00456E8D">
              <w:t xml:space="preserve"> mm</w:t>
            </w:r>
          </w:p>
        </w:tc>
      </w:tr>
      <w:tr w:rsidR="006E7DD5" w:rsidTr="00AE7CC1">
        <w:tc>
          <w:tcPr>
            <w:tcW w:w="2503" w:type="dxa"/>
            <w:vAlign w:val="center"/>
          </w:tcPr>
          <w:p w:rsidR="006E7DD5" w:rsidRDefault="006E7DD5" w:rsidP="00AE7CC1">
            <w:pPr>
              <w:pStyle w:val="Listenabsatz"/>
              <w:ind w:left="0"/>
            </w:pPr>
            <w:r w:rsidRPr="00797B06">
              <w:t>Maßänderung pro U</w:t>
            </w:r>
            <w:r w:rsidRPr="00797B06">
              <w:t>m</w:t>
            </w:r>
            <w:r>
              <w:t>drehung der Messspi</w:t>
            </w:r>
            <w:r>
              <w:t>n</w:t>
            </w:r>
            <w:r w:rsidRPr="00797B06">
              <w:t>del</w:t>
            </w:r>
          </w:p>
        </w:tc>
        <w:tc>
          <w:tcPr>
            <w:tcW w:w="2503" w:type="dxa"/>
            <w:vAlign w:val="center"/>
          </w:tcPr>
          <w:p w:rsidR="006E7DD5" w:rsidRDefault="006E7DD5" w:rsidP="00AE7CC1">
            <w:pPr>
              <w:pStyle w:val="Listenabsatz"/>
              <w:ind w:left="0"/>
              <w:jc w:val="center"/>
            </w:pPr>
            <w:r>
              <w:t>0,5</w:t>
            </w:r>
          </w:p>
        </w:tc>
        <w:tc>
          <w:tcPr>
            <w:tcW w:w="2504" w:type="dxa"/>
            <w:vAlign w:val="center"/>
          </w:tcPr>
          <w:p w:rsidR="006E7DD5" w:rsidRDefault="006E7DD5" w:rsidP="00AE7CC1">
            <w:pPr>
              <w:pStyle w:val="Listenabsatz"/>
              <w:ind w:left="0"/>
              <w:jc w:val="center"/>
            </w:pPr>
            <w:r>
              <w:t>1</w:t>
            </w:r>
          </w:p>
        </w:tc>
      </w:tr>
      <w:tr w:rsidR="006E7DD5" w:rsidTr="00AE7CC1">
        <w:tc>
          <w:tcPr>
            <w:tcW w:w="2503" w:type="dxa"/>
            <w:vAlign w:val="center"/>
          </w:tcPr>
          <w:p w:rsidR="006E7DD5" w:rsidRDefault="006E7DD5" w:rsidP="00AE7CC1">
            <w:pPr>
              <w:pStyle w:val="Listenabsatz"/>
              <w:ind w:left="0"/>
            </w:pPr>
            <w:r w:rsidRPr="00797B06">
              <w:t>Anzahl der Striche auf der Skalentrommel</w:t>
            </w:r>
          </w:p>
        </w:tc>
        <w:tc>
          <w:tcPr>
            <w:tcW w:w="2503" w:type="dxa"/>
            <w:vAlign w:val="center"/>
          </w:tcPr>
          <w:p w:rsidR="006E7DD5" w:rsidRDefault="006E7DD5" w:rsidP="00AE7CC1">
            <w:pPr>
              <w:pStyle w:val="Listenabsatz"/>
              <w:ind w:left="0"/>
              <w:jc w:val="center"/>
            </w:pPr>
            <w:r>
              <w:t>50</w:t>
            </w:r>
          </w:p>
        </w:tc>
        <w:tc>
          <w:tcPr>
            <w:tcW w:w="2504" w:type="dxa"/>
            <w:vAlign w:val="center"/>
          </w:tcPr>
          <w:p w:rsidR="006E7DD5" w:rsidRDefault="006E7DD5" w:rsidP="00AE7CC1">
            <w:pPr>
              <w:pStyle w:val="Listenabsatz"/>
              <w:ind w:left="0"/>
              <w:jc w:val="center"/>
            </w:pPr>
            <w:r>
              <w:t>100</w:t>
            </w:r>
          </w:p>
        </w:tc>
      </w:tr>
      <w:tr w:rsidR="006E7DD5" w:rsidTr="00AE7CC1">
        <w:tc>
          <w:tcPr>
            <w:tcW w:w="2503" w:type="dxa"/>
            <w:vAlign w:val="center"/>
          </w:tcPr>
          <w:p w:rsidR="006E7DD5" w:rsidRDefault="006E7DD5" w:rsidP="00AE7CC1">
            <w:pPr>
              <w:pStyle w:val="Listenabsatz"/>
              <w:ind w:left="0"/>
            </w:pPr>
            <w:r>
              <w:t>Ablesegenauigkeit</w:t>
            </w:r>
          </w:p>
        </w:tc>
        <w:tc>
          <w:tcPr>
            <w:tcW w:w="2503" w:type="dxa"/>
            <w:vAlign w:val="center"/>
          </w:tcPr>
          <w:p w:rsidR="006E7DD5" w:rsidRPr="00456E8D" w:rsidRDefault="006E7DD5" w:rsidP="00AE7CC1">
            <w:pPr>
              <w:jc w:val="center"/>
            </w:pPr>
            <w:r w:rsidRPr="00456E8D">
              <w:t>0,5 mm : 50</w:t>
            </w:r>
          </w:p>
          <w:p w:rsidR="006E7DD5" w:rsidRDefault="006E7DD5" w:rsidP="00AE7CC1">
            <w:pPr>
              <w:pStyle w:val="Listenabsatz"/>
              <w:ind w:left="0"/>
              <w:jc w:val="center"/>
            </w:pPr>
            <w:r>
              <w:t>= 0,01 mm</w:t>
            </w:r>
          </w:p>
        </w:tc>
        <w:tc>
          <w:tcPr>
            <w:tcW w:w="2504" w:type="dxa"/>
            <w:vAlign w:val="center"/>
          </w:tcPr>
          <w:p w:rsidR="006E7DD5" w:rsidRPr="00456E8D" w:rsidRDefault="006E7DD5" w:rsidP="00AE7CC1">
            <w:pPr>
              <w:jc w:val="center"/>
            </w:pPr>
            <w:r w:rsidRPr="00456E8D">
              <w:t>1,0 mm : 100</w:t>
            </w:r>
          </w:p>
          <w:p w:rsidR="006E7DD5" w:rsidRDefault="006E7DD5" w:rsidP="00AE7CC1">
            <w:pPr>
              <w:pStyle w:val="Listenabsatz"/>
              <w:ind w:left="0"/>
              <w:jc w:val="center"/>
            </w:pPr>
            <w:r>
              <w:t>= 0,01 mm</w:t>
            </w:r>
          </w:p>
        </w:tc>
      </w:tr>
    </w:tbl>
    <w:p w:rsidR="006E7DD5" w:rsidRDefault="006E7DD5" w:rsidP="0030492E">
      <w:pPr>
        <w:pStyle w:val="Listenabsatz"/>
        <w:numPr>
          <w:ilvl w:val="0"/>
          <w:numId w:val="26"/>
        </w:numPr>
      </w:pPr>
      <w:r w:rsidRPr="00435B8A">
        <w:rPr>
          <w:noProof/>
          <w:lang w:eastAsia="de-DE"/>
        </w:rPr>
        <w:lastRenderedPageBreak/>
        <w:drawing>
          <wp:anchor distT="0" distB="0" distL="114300" distR="114300" simplePos="0" relativeHeight="251805696" behindDoc="1" locked="0" layoutInCell="1" allowOverlap="1" wp14:anchorId="2D379F07" wp14:editId="49DCA4BC">
            <wp:simplePos x="0" y="0"/>
            <wp:positionH relativeFrom="column">
              <wp:posOffset>3859530</wp:posOffset>
            </wp:positionH>
            <wp:positionV relativeFrom="paragraph">
              <wp:posOffset>-54610</wp:posOffset>
            </wp:positionV>
            <wp:extent cx="1440000" cy="1567037"/>
            <wp:effectExtent l="0" t="0" r="8255" b="0"/>
            <wp:wrapTight wrapText="bothSides">
              <wp:wrapPolygon edited="0">
                <wp:start x="0" y="0"/>
                <wp:lineTo x="0" y="21276"/>
                <wp:lineTo x="21438" y="21276"/>
                <wp:lineTo x="21438" y="0"/>
                <wp:lineTo x="0" y="0"/>
              </wp:wrapPolygon>
            </wp:wrapTight>
            <wp:docPr id="511" name="Grafik 511" descr="F:\BFS pädagogische Kommission 2\Bilder\DSC_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DSC_3214.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48324" t="28514" r="35047" b="44357"/>
                    <a:stretch/>
                  </pic:blipFill>
                  <pic:spPr bwMode="auto">
                    <a:xfrm>
                      <a:off x="0" y="0"/>
                      <a:ext cx="1440000" cy="15670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Lesen Sie den Messwert an der Bügelmessschraube ab und tragen Sie i</w:t>
      </w:r>
      <w:r>
        <w:t>h</w:t>
      </w:r>
      <w:r>
        <w:t>re Messergebnisse in die Leerzeilen ein.</w:t>
      </w:r>
    </w:p>
    <w:p w:rsidR="006E7DD5" w:rsidRPr="002F4144" w:rsidRDefault="006E7DD5" w:rsidP="006E7DD5">
      <w:pPr>
        <w:pStyle w:val="Listenabsatz"/>
        <w:rPr>
          <w:sz w:val="8"/>
          <w:szCs w:val="8"/>
        </w:rPr>
      </w:pPr>
    </w:p>
    <w:p w:rsidR="006E7DD5" w:rsidRDefault="006E7DD5" w:rsidP="006E7DD5">
      <w:pPr>
        <w:pStyle w:val="Listenabsatz"/>
      </w:pPr>
      <w:r>
        <w:t>1: Sk</w:t>
      </w:r>
      <w:r w:rsidR="00B6081C">
        <w:t>ale für ganze Millimeter</w:t>
      </w:r>
      <w:r w:rsidR="00B6081C">
        <w:tab/>
        <w:t xml:space="preserve"> </w:t>
      </w:r>
      <w:r w:rsidR="008B4FB4">
        <w:t xml:space="preserve">  </w:t>
      </w:r>
      <w:r w:rsidR="00B6081C">
        <w:t xml:space="preserve"> </w:t>
      </w:r>
      <w:r w:rsidR="008B4FB4">
        <w:t xml:space="preserve"> </w:t>
      </w:r>
      <w:r w:rsidR="00B6081C">
        <w:t>25,0</w:t>
      </w:r>
      <w:r>
        <w:t xml:space="preserve"> mm</w:t>
      </w:r>
    </w:p>
    <w:p w:rsidR="006E7DD5" w:rsidRPr="002F4144" w:rsidRDefault="006E7DD5" w:rsidP="006E7DD5">
      <w:pPr>
        <w:pStyle w:val="Listenabsatz"/>
        <w:rPr>
          <w:sz w:val="8"/>
          <w:szCs w:val="8"/>
        </w:rPr>
      </w:pPr>
    </w:p>
    <w:p w:rsidR="006E7DD5" w:rsidRDefault="006E7DD5" w:rsidP="006E7DD5">
      <w:pPr>
        <w:pStyle w:val="Listenabsatz"/>
      </w:pPr>
      <w:r>
        <w:t>2: Skale für halbe Millimeter</w:t>
      </w:r>
      <w:r>
        <w:tab/>
      </w:r>
      <w:r w:rsidR="008B4FB4">
        <w:t xml:space="preserve">  </w:t>
      </w:r>
      <w:r>
        <w:t xml:space="preserve"> </w:t>
      </w:r>
      <w:r w:rsidR="008B4FB4">
        <w:t xml:space="preserve"> </w:t>
      </w:r>
      <w:r>
        <w:t xml:space="preserve"> 0,5 mm</w:t>
      </w:r>
    </w:p>
    <w:p w:rsidR="006E7DD5" w:rsidRPr="002F4144" w:rsidRDefault="006E7DD5" w:rsidP="006E7DD5">
      <w:pPr>
        <w:pStyle w:val="Listenabsatz"/>
        <w:rPr>
          <w:sz w:val="8"/>
          <w:szCs w:val="8"/>
        </w:rPr>
      </w:pPr>
    </w:p>
    <w:p w:rsidR="006E7DD5" w:rsidRDefault="006E7DD5" w:rsidP="006E7DD5">
      <w:pPr>
        <w:pStyle w:val="Listenabsatz"/>
      </w:pPr>
      <w:r>
        <w:t>3: Skale für Hundertstel Millimeter  0,2 mm</w:t>
      </w:r>
    </w:p>
    <w:p w:rsidR="006E7DD5" w:rsidRPr="002F4144" w:rsidRDefault="006E7DD5" w:rsidP="006E7DD5">
      <w:pPr>
        <w:pStyle w:val="Listenabsatz"/>
        <w:rPr>
          <w:sz w:val="8"/>
          <w:szCs w:val="8"/>
        </w:rPr>
      </w:pPr>
    </w:p>
    <w:p w:rsidR="006E7DD5" w:rsidRDefault="006E7DD5" w:rsidP="006E7DD5">
      <w:pPr>
        <w:pStyle w:val="Listenabsatz"/>
      </w:pPr>
      <w:r w:rsidRPr="002F4144">
        <w:rPr>
          <w:b/>
        </w:rPr>
        <w:t>Ablesewert:</w:t>
      </w:r>
      <w:r w:rsidR="00B6081C">
        <w:tab/>
      </w:r>
      <w:r w:rsidR="00B6081C">
        <w:tab/>
      </w:r>
      <w:r w:rsidR="00B6081C">
        <w:tab/>
        <w:t xml:space="preserve"> </w:t>
      </w:r>
      <w:r w:rsidR="008B4FB4">
        <w:t xml:space="preserve">  </w:t>
      </w:r>
      <w:r w:rsidR="00B6081C">
        <w:t xml:space="preserve"> </w:t>
      </w:r>
      <w:r w:rsidR="008B4FB4">
        <w:t xml:space="preserve"> </w:t>
      </w:r>
      <w:r w:rsidR="00B6081C">
        <w:t>25,7</w:t>
      </w:r>
      <w:r>
        <w:t xml:space="preserve"> mm</w:t>
      </w:r>
    </w:p>
    <w:p w:rsidR="006E7DD5" w:rsidRPr="002F4144" w:rsidRDefault="006E7DD5" w:rsidP="006E7DD5">
      <w:pPr>
        <w:pStyle w:val="Listenabsatz"/>
        <w:rPr>
          <w:sz w:val="8"/>
          <w:szCs w:val="8"/>
        </w:rPr>
      </w:pPr>
    </w:p>
    <w:p w:rsidR="006E7DD5" w:rsidRDefault="006E7DD5" w:rsidP="006E7DD5">
      <w:pPr>
        <w:pStyle w:val="Listenabsatz"/>
      </w:pPr>
    </w:p>
    <w:p w:rsidR="006E7DD5" w:rsidRDefault="006E7DD5" w:rsidP="0030492E">
      <w:pPr>
        <w:pStyle w:val="Listenabsatz"/>
        <w:numPr>
          <w:ilvl w:val="0"/>
          <w:numId w:val="26"/>
        </w:numPr>
      </w:pPr>
      <w:r w:rsidRPr="000F3EB1">
        <w:t>Welche Aufgabe hat die Gefühlsratsche?</w:t>
      </w:r>
    </w:p>
    <w:p w:rsidR="006E7DD5" w:rsidRPr="009801EA" w:rsidRDefault="006E7DD5" w:rsidP="006E7DD5">
      <w:pPr>
        <w:pStyle w:val="Listenabsatz"/>
        <w:rPr>
          <w:sz w:val="8"/>
          <w:szCs w:val="8"/>
        </w:rPr>
      </w:pPr>
    </w:p>
    <w:p w:rsidR="006E7DD5" w:rsidRDefault="006E7DD5" w:rsidP="006E7DD5">
      <w:pPr>
        <w:pStyle w:val="Listenabsatz"/>
        <w:spacing w:line="360" w:lineRule="auto"/>
      </w:pPr>
      <w:r>
        <w:t>Sie dient dazu</w:t>
      </w:r>
      <w:r w:rsidR="00B6081C">
        <w:t>,</w:t>
      </w:r>
      <w:r>
        <w:t xml:space="preserve"> die Messkraft auf ca. 5 bis 10 N zu begrenzen. Dreht man über die Kupplung die Messspindel langsam an das Werkstück heran, ist somit eine gleichbleibende Messgenauigkeit erreichbar.</w:t>
      </w:r>
    </w:p>
    <w:p w:rsidR="006E7DD5" w:rsidRPr="009801EA" w:rsidRDefault="006E7DD5" w:rsidP="006E7DD5">
      <w:pPr>
        <w:pStyle w:val="Listenabsatz"/>
        <w:rPr>
          <w:sz w:val="12"/>
          <w:szCs w:val="12"/>
        </w:rPr>
      </w:pPr>
    </w:p>
    <w:p w:rsidR="006E7DD5" w:rsidRDefault="009843FB" w:rsidP="0030492E">
      <w:pPr>
        <w:pStyle w:val="Listenabsatz"/>
        <w:numPr>
          <w:ilvl w:val="0"/>
          <w:numId w:val="26"/>
        </w:numPr>
      </w:pPr>
      <w:r>
        <w:rPr>
          <w:noProof/>
          <w:sz w:val="24"/>
          <w:lang w:eastAsia="de-DE"/>
        </w:rPr>
        <w:drawing>
          <wp:anchor distT="0" distB="0" distL="114300" distR="114300" simplePos="0" relativeHeight="252045312" behindDoc="0" locked="0" layoutInCell="0" allowOverlap="1" wp14:anchorId="30A8AE4B" wp14:editId="52333F99">
            <wp:simplePos x="0" y="0"/>
            <wp:positionH relativeFrom="rightMargin">
              <wp:posOffset>84455</wp:posOffset>
            </wp:positionH>
            <wp:positionV relativeFrom="paragraph">
              <wp:posOffset>56515</wp:posOffset>
            </wp:positionV>
            <wp:extent cx="323850" cy="323850"/>
            <wp:effectExtent l="0" t="0" r="0" b="0"/>
            <wp:wrapNone/>
            <wp:docPr id="127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Pr>
          <w:noProof/>
          <w:sz w:val="24"/>
          <w:lang w:eastAsia="de-DE"/>
        </w:rPr>
        <w:drawing>
          <wp:anchor distT="0" distB="0" distL="114300" distR="114300" simplePos="0" relativeHeight="251835392" behindDoc="0" locked="0" layoutInCell="0" allowOverlap="1" wp14:anchorId="131BADF2" wp14:editId="27ECDCD4">
            <wp:simplePos x="0" y="0"/>
            <wp:positionH relativeFrom="rightMargin">
              <wp:posOffset>470323</wp:posOffset>
            </wp:positionH>
            <wp:positionV relativeFrom="paragraph">
              <wp:posOffset>0</wp:posOffset>
            </wp:positionV>
            <wp:extent cx="345440" cy="323850"/>
            <wp:effectExtent l="0" t="0" r="0" b="0"/>
            <wp:wrapNone/>
            <wp:docPr id="54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Erläutern Sie mit Hilfe des Internets, was unter dem</w:t>
      </w:r>
      <w:r w:rsidR="006E7DD5" w:rsidRPr="00B35640">
        <w:t xml:space="preserve"> </w:t>
      </w:r>
      <w:proofErr w:type="spellStart"/>
      <w:r w:rsidR="006E7DD5" w:rsidRPr="00B35640">
        <w:t>Abbe'sche</w:t>
      </w:r>
      <w:r w:rsidR="00B6081C">
        <w:t>n</w:t>
      </w:r>
      <w:proofErr w:type="spellEnd"/>
      <w:r w:rsidR="006E7DD5" w:rsidRPr="00B35640">
        <w:t xml:space="preserve"> </w:t>
      </w:r>
      <w:proofErr w:type="spellStart"/>
      <w:r w:rsidR="006E7DD5" w:rsidRPr="00B35640">
        <w:t>Kompar</w:t>
      </w:r>
      <w:r w:rsidR="006E7DD5" w:rsidRPr="00B35640">
        <w:t>a</w:t>
      </w:r>
      <w:r w:rsidR="006E7DD5" w:rsidRPr="00B35640">
        <w:t>torprinzip</w:t>
      </w:r>
      <w:proofErr w:type="spellEnd"/>
      <w:r w:rsidR="006E7DD5">
        <w:t xml:space="preserve"> verstanden wird.</w:t>
      </w:r>
    </w:p>
    <w:p w:rsidR="006E7DD5" w:rsidRPr="00B35640" w:rsidRDefault="006E7DD5" w:rsidP="006E7DD5">
      <w:pPr>
        <w:pStyle w:val="Listenabsatz"/>
        <w:rPr>
          <w:sz w:val="8"/>
          <w:szCs w:val="8"/>
        </w:rPr>
      </w:pPr>
    </w:p>
    <w:p w:rsidR="006E7DD5" w:rsidRDefault="006E7DD5" w:rsidP="006E7DD5">
      <w:pPr>
        <w:pStyle w:val="Listenabsatz"/>
        <w:spacing w:line="360" w:lineRule="auto"/>
      </w:pPr>
      <w:r>
        <w:t>Die zu messende Länge und das Strichmaß/Messspindel müssen fluc</w:t>
      </w:r>
      <w:r>
        <w:t>h</w:t>
      </w:r>
      <w:r>
        <w:t>tend hintereinander liegen, damit Kippfehler im Messgerät vermieden we</w:t>
      </w:r>
      <w:r>
        <w:t>r</w:t>
      </w:r>
      <w:r>
        <w:t>den.</w:t>
      </w:r>
    </w:p>
    <w:p w:rsidR="006E7DD5" w:rsidRPr="00F40665" w:rsidRDefault="006E7DD5" w:rsidP="006E7DD5">
      <w:pPr>
        <w:rPr>
          <w:sz w:val="12"/>
          <w:szCs w:val="12"/>
        </w:rPr>
      </w:pPr>
    </w:p>
    <w:p w:rsidR="006E7DD5" w:rsidRDefault="006E7DD5" w:rsidP="0030492E">
      <w:pPr>
        <w:pStyle w:val="Listenabsatz"/>
        <w:numPr>
          <w:ilvl w:val="0"/>
          <w:numId w:val="26"/>
        </w:numPr>
      </w:pPr>
      <w:r>
        <w:t>Erstellen Sie ein Informationsblatt über typische Messfehler für den Einsatz einer Bügelmessschraube.</w:t>
      </w:r>
    </w:p>
    <w:p w:rsidR="006E7DD5" w:rsidRPr="00882A7A" w:rsidRDefault="006E7DD5" w:rsidP="006E7DD5">
      <w:pPr>
        <w:rPr>
          <w:sz w:val="8"/>
          <w:szCs w:val="8"/>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1368F" w:rsidRDefault="00A1368F">
      <w:pPr>
        <w:spacing w:line="240" w:lineRule="exact"/>
      </w:pPr>
      <w:r>
        <w:br w:type="page"/>
      </w:r>
    </w:p>
    <w:p w:rsidR="006E7DD5" w:rsidRPr="008A27E6" w:rsidRDefault="006E7DD5" w:rsidP="006E7DD5">
      <w:pPr>
        <w:rPr>
          <w:b/>
        </w:rPr>
      </w:pPr>
      <w:r w:rsidRPr="008A27E6">
        <w:rPr>
          <w:b/>
        </w:rPr>
        <w:lastRenderedPageBreak/>
        <w:t>Messuhr</w:t>
      </w:r>
      <w:r w:rsidRPr="000D1271">
        <w:rPr>
          <w:b/>
          <w:noProof/>
          <w:sz w:val="24"/>
          <w:lang w:eastAsia="de-DE"/>
        </w:rPr>
        <w:drawing>
          <wp:anchor distT="0" distB="0" distL="114300" distR="114300" simplePos="0" relativeHeight="251827200" behindDoc="0" locked="0" layoutInCell="0" allowOverlap="1" wp14:anchorId="44E08888" wp14:editId="74E2A93D">
            <wp:simplePos x="0" y="0"/>
            <wp:positionH relativeFrom="rightMargin">
              <wp:posOffset>828040</wp:posOffset>
            </wp:positionH>
            <wp:positionV relativeFrom="paragraph">
              <wp:posOffset>0</wp:posOffset>
            </wp:positionV>
            <wp:extent cx="349200" cy="320400"/>
            <wp:effectExtent l="0" t="0" r="0" b="3810"/>
            <wp:wrapNone/>
            <wp:docPr id="54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 w:rsidR="006E7DD5" w:rsidRDefault="006E7DD5" w:rsidP="006E7DD5"/>
    <w:p w:rsidR="006E7DD5" w:rsidRDefault="006E7DD5" w:rsidP="0030492E">
      <w:pPr>
        <w:pStyle w:val="Listenabsatz"/>
        <w:numPr>
          <w:ilvl w:val="0"/>
          <w:numId w:val="27"/>
        </w:numPr>
      </w:pPr>
      <w:r w:rsidRPr="000F2A8D">
        <w:rPr>
          <w:color w:val="000000"/>
        </w:rPr>
        <w:t xml:space="preserve">Benennen Sie die mit Bezugsstrichen gekennzeichneten </w:t>
      </w:r>
      <w:r>
        <w:rPr>
          <w:color w:val="000000"/>
        </w:rPr>
        <w:t>Bestandt</w:t>
      </w:r>
      <w:r w:rsidRPr="000F2A8D">
        <w:rPr>
          <w:color w:val="000000"/>
        </w:rPr>
        <w:t>eile</w:t>
      </w:r>
      <w:r>
        <w:rPr>
          <w:color w:val="000000"/>
        </w:rPr>
        <w:t xml:space="preserve"> </w:t>
      </w:r>
      <w:r>
        <w:t>der abgebildeten Messuhr</w:t>
      </w:r>
      <w:r w:rsidRPr="000D1271">
        <w:t>.</w:t>
      </w:r>
      <w:r>
        <w:rPr>
          <w:noProof/>
          <w:sz w:val="24"/>
          <w:lang w:eastAsia="de-DE"/>
        </w:rPr>
        <w:drawing>
          <wp:anchor distT="0" distB="0" distL="114300" distR="114300" simplePos="0" relativeHeight="251828224" behindDoc="0" locked="0" layoutInCell="0" allowOverlap="1" wp14:anchorId="36836F37" wp14:editId="6B4E5397">
            <wp:simplePos x="0" y="0"/>
            <wp:positionH relativeFrom="rightMargin">
              <wp:posOffset>107950</wp:posOffset>
            </wp:positionH>
            <wp:positionV relativeFrom="paragraph">
              <wp:posOffset>0</wp:posOffset>
            </wp:positionV>
            <wp:extent cx="323850" cy="323850"/>
            <wp:effectExtent l="0" t="0" r="0" b="0"/>
            <wp:wrapNone/>
            <wp:docPr id="54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1096" w:rsidRPr="000E3646" w:rsidRDefault="00071096" w:rsidP="00071096">
      <w:pPr>
        <w:pStyle w:val="Marginaliegrau"/>
        <w:framePr w:wrap="around" w:x="8863" w:y="6671"/>
      </w:pPr>
      <w:r>
        <w:t>Quelle: Fachkunde Kraf</w:t>
      </w:r>
      <w:r>
        <w:t>t</w:t>
      </w:r>
      <w:r>
        <w:t>fahrzeugtechnik, 30. Aufl., Europa-Nr. 20108, Verlag Europa-Lehrmittel, S. 105.</w:t>
      </w:r>
    </w:p>
    <w:p w:rsidR="006E7DD5" w:rsidRDefault="006E7DD5" w:rsidP="006E7DD5">
      <w:r>
        <w:rPr>
          <w:noProof/>
          <w:lang w:eastAsia="de-DE"/>
        </w:rPr>
        <w:drawing>
          <wp:inline distT="0" distB="0" distL="0" distR="0" wp14:anchorId="36E9B40E" wp14:editId="3EAD3BA7">
            <wp:extent cx="4679950" cy="5759331"/>
            <wp:effectExtent l="0" t="0" r="6350" b="0"/>
            <wp:docPr id="549" name="Grafik 549" descr="E:\BFS pädagogische Kommission 2\Bilder\Messuhr\AB - Aufbau Messuh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FS pädagogische Kommission 2\Bilder\Messuhr\AB - Aufbau Messuhr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79950" cy="5759331"/>
                    </a:xfrm>
                    <a:prstGeom prst="rect">
                      <a:avLst/>
                    </a:prstGeom>
                    <a:noFill/>
                    <a:ln>
                      <a:noFill/>
                    </a:ln>
                  </pic:spPr>
                </pic:pic>
              </a:graphicData>
            </a:graphic>
          </wp:inline>
        </w:drawing>
      </w:r>
    </w:p>
    <w:p w:rsidR="006E7DD5" w:rsidRDefault="006E7DD5" w:rsidP="006E7DD5">
      <w:pPr>
        <w:spacing w:line="360" w:lineRule="auto"/>
      </w:pPr>
      <w:r>
        <w:t>Das Skalenblatt der dargestellten Messuhr ist in 100 Teile geteilt. Bei einer Ze</w:t>
      </w:r>
      <w:r>
        <w:t>i</w:t>
      </w:r>
      <w:r>
        <w:t xml:space="preserve">gerumdrehung bewegt sich der Messbolzen um 1 mm. Der Skalenteilungswert beträgt somit 1/100 mm. </w:t>
      </w:r>
      <w:r w:rsidRPr="00856B9F">
        <w:t>Der Weg des Messbolzens wird über eine Zahnstange und Zahnradübersetzung durc</w:t>
      </w:r>
      <w:r>
        <w:t xml:space="preserve">h einen Zeiger auf einer Skale </w:t>
      </w:r>
      <w:r w:rsidRPr="00856B9F">
        <w:t xml:space="preserve">vergrößert angezeigt. Dreht sich beim Messen der Zeiger der Messuhr mehrmals, so wird die Anzahl der Umdrehungen auf einer kleinen Millimeter-Skale angezeigt. Das Skalenblatt ist drehbar und kann somit bei jeder Zeigerstellung auf </w:t>
      </w:r>
      <w:r>
        <w:t>„</w:t>
      </w:r>
      <w:r w:rsidRPr="00856B9F">
        <w:t>Null</w:t>
      </w:r>
      <w:r>
        <w:t>“</w:t>
      </w:r>
      <w:r w:rsidRPr="00856B9F">
        <w:t xml:space="preserve"> gestellt werden.</w:t>
      </w:r>
    </w:p>
    <w:p w:rsidR="006E7DD5" w:rsidRDefault="006E7DD5" w:rsidP="006E7DD5"/>
    <w:p w:rsidR="006E7DD5" w:rsidRDefault="006E7DD5" w:rsidP="006E7DD5"/>
    <w:p w:rsidR="006E7DD5" w:rsidRDefault="006E7DD5" w:rsidP="006E7DD5"/>
    <w:p w:rsidR="006E7DD5" w:rsidRDefault="006E7DD5" w:rsidP="006E7DD5"/>
    <w:p w:rsidR="00A1368F" w:rsidRDefault="00A1368F">
      <w:pPr>
        <w:spacing w:line="240" w:lineRule="exact"/>
      </w:pPr>
      <w:r>
        <w:br w:type="page"/>
      </w:r>
    </w:p>
    <w:p w:rsidR="006E7DD5" w:rsidRDefault="006E7DD5" w:rsidP="0030492E">
      <w:pPr>
        <w:pStyle w:val="Listenabsatz"/>
        <w:numPr>
          <w:ilvl w:val="0"/>
          <w:numId w:val="27"/>
        </w:numPr>
      </w:pPr>
      <w:r>
        <w:lastRenderedPageBreak/>
        <w:t>Nennen Sie Einsatzmöglichkeiten der Messuhr in der Fahrzeugtechnik.</w:t>
      </w:r>
      <w:r>
        <w:rPr>
          <w:noProof/>
          <w:sz w:val="24"/>
          <w:lang w:eastAsia="de-DE"/>
        </w:rPr>
        <w:drawing>
          <wp:anchor distT="0" distB="0" distL="114300" distR="114300" simplePos="0" relativeHeight="251830272" behindDoc="0" locked="0" layoutInCell="0" allowOverlap="1" wp14:anchorId="16D642D9" wp14:editId="34CF35C1">
            <wp:simplePos x="0" y="0"/>
            <wp:positionH relativeFrom="rightMargin">
              <wp:posOffset>107950</wp:posOffset>
            </wp:positionH>
            <wp:positionV relativeFrom="paragraph">
              <wp:posOffset>0</wp:posOffset>
            </wp:positionV>
            <wp:extent cx="323850" cy="323850"/>
            <wp:effectExtent l="0" t="0" r="0" b="0"/>
            <wp:wrapNone/>
            <wp:docPr id="55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6D4C1A" w:rsidRDefault="006E7DD5" w:rsidP="006E7DD5">
      <w:pPr>
        <w:pStyle w:val="Listenabsatz"/>
        <w:rPr>
          <w:sz w:val="8"/>
          <w:szCs w:val="8"/>
        </w:rPr>
      </w:pPr>
    </w:p>
    <w:p w:rsidR="006E7DD5" w:rsidRDefault="006E7DD5" w:rsidP="0030492E">
      <w:pPr>
        <w:pStyle w:val="Listenabsatz"/>
        <w:numPr>
          <w:ilvl w:val="0"/>
          <w:numId w:val="24"/>
        </w:numPr>
        <w:spacing w:line="360" w:lineRule="auto"/>
        <w:ind w:left="1434" w:hanging="357"/>
      </w:pPr>
      <w:r>
        <w:t>Rundlauf einer Bremsscheibe</w:t>
      </w:r>
    </w:p>
    <w:p w:rsidR="006E7DD5" w:rsidRDefault="006E7DD5" w:rsidP="0030492E">
      <w:pPr>
        <w:pStyle w:val="Listenabsatz"/>
        <w:numPr>
          <w:ilvl w:val="0"/>
          <w:numId w:val="24"/>
        </w:numPr>
        <w:spacing w:line="360" w:lineRule="auto"/>
        <w:ind w:left="1434" w:hanging="357"/>
      </w:pPr>
      <w:r>
        <w:t>Rundlauf einer Fahrrad- oder Motorradfelge</w:t>
      </w:r>
    </w:p>
    <w:p w:rsidR="006E7DD5" w:rsidRDefault="006E7DD5" w:rsidP="0030492E">
      <w:pPr>
        <w:pStyle w:val="Listenabsatz"/>
        <w:numPr>
          <w:ilvl w:val="0"/>
          <w:numId w:val="24"/>
        </w:numPr>
        <w:spacing w:line="360" w:lineRule="auto"/>
        <w:ind w:left="1434" w:hanging="357"/>
      </w:pPr>
      <w:r>
        <w:t xml:space="preserve">Längen- und Höhenunterschiede (z. B. </w:t>
      </w:r>
      <w:proofErr w:type="spellStart"/>
      <w:r>
        <w:t>Förde</w:t>
      </w:r>
      <w:r w:rsidR="00B6081C">
        <w:t>rbeginneinstellung</w:t>
      </w:r>
      <w:proofErr w:type="spellEnd"/>
      <w:r w:rsidR="00B6081C">
        <w:t>)</w:t>
      </w:r>
    </w:p>
    <w:p w:rsidR="006E7DD5" w:rsidRDefault="006E7DD5" w:rsidP="0030492E">
      <w:pPr>
        <w:pStyle w:val="Listenabsatz"/>
        <w:numPr>
          <w:ilvl w:val="0"/>
          <w:numId w:val="24"/>
        </w:numPr>
        <w:spacing w:line="360" w:lineRule="auto"/>
        <w:ind w:left="1434" w:hanging="357"/>
      </w:pPr>
      <w:r>
        <w:t>Rundlauf</w:t>
      </w:r>
      <w:r w:rsidR="00B6081C">
        <w:t xml:space="preserve"> von Wellen (z. B. Nockenwelle)</w:t>
      </w:r>
    </w:p>
    <w:p w:rsidR="006E7DD5" w:rsidRDefault="006E7DD5" w:rsidP="0030492E">
      <w:pPr>
        <w:pStyle w:val="Listenabsatz"/>
        <w:numPr>
          <w:ilvl w:val="0"/>
          <w:numId w:val="24"/>
        </w:numPr>
        <w:spacing w:line="360" w:lineRule="auto"/>
        <w:ind w:left="1434" w:hanging="357"/>
      </w:pPr>
      <w:r>
        <w:t>Unebenheiten (z. B. Bremsscheibe, Kupplungsscheibe)</w:t>
      </w:r>
    </w:p>
    <w:p w:rsidR="006E7DD5" w:rsidRDefault="006E7DD5" w:rsidP="0030492E">
      <w:pPr>
        <w:pStyle w:val="Listenabsatz"/>
        <w:numPr>
          <w:ilvl w:val="0"/>
          <w:numId w:val="24"/>
        </w:numPr>
        <w:spacing w:line="360" w:lineRule="auto"/>
        <w:ind w:left="1434" w:hanging="357"/>
      </w:pPr>
      <w:r>
        <w:t>Verschleiß (z. B. Zylinderbuchse)</w:t>
      </w:r>
    </w:p>
    <w:p w:rsidR="006E7DD5" w:rsidRDefault="006E7DD5" w:rsidP="0030492E">
      <w:pPr>
        <w:pStyle w:val="Listenabsatz"/>
        <w:numPr>
          <w:ilvl w:val="0"/>
          <w:numId w:val="24"/>
        </w:numPr>
        <w:spacing w:line="360" w:lineRule="auto"/>
        <w:ind w:left="1434" w:hanging="357"/>
      </w:pPr>
      <w:r>
        <w:t>Unterschiedsmessung (z. B. Ausgleichsgetriebe)</w:t>
      </w:r>
    </w:p>
    <w:p w:rsidR="006E7DD5" w:rsidRDefault="006E7DD5" w:rsidP="0030492E">
      <w:pPr>
        <w:pStyle w:val="Listenabsatz"/>
        <w:numPr>
          <w:ilvl w:val="0"/>
          <w:numId w:val="24"/>
        </w:numPr>
        <w:spacing w:line="360" w:lineRule="auto"/>
        <w:ind w:left="1434" w:hanging="357"/>
      </w:pPr>
      <w:r>
        <w:t>Spiel (z. B. Radlager)</w:t>
      </w:r>
    </w:p>
    <w:p w:rsidR="006E7DD5" w:rsidRPr="00DC4C87" w:rsidRDefault="006E7DD5" w:rsidP="006E7DD5">
      <w:pPr>
        <w:pStyle w:val="Listenabsatz"/>
        <w:rPr>
          <w:sz w:val="12"/>
          <w:szCs w:val="12"/>
        </w:rPr>
      </w:pPr>
    </w:p>
    <w:p w:rsidR="006E7DD5" w:rsidRDefault="009843FB" w:rsidP="0030492E">
      <w:pPr>
        <w:pStyle w:val="Listenabsatz"/>
        <w:numPr>
          <w:ilvl w:val="0"/>
          <w:numId w:val="27"/>
        </w:numPr>
      </w:pPr>
      <w:r>
        <w:rPr>
          <w:noProof/>
          <w:sz w:val="24"/>
          <w:lang w:eastAsia="de-DE"/>
        </w:rPr>
        <w:drawing>
          <wp:anchor distT="0" distB="0" distL="114300" distR="114300" simplePos="0" relativeHeight="252047360" behindDoc="0" locked="0" layoutInCell="0" allowOverlap="1" wp14:anchorId="0C4E0C6D" wp14:editId="293F66E0">
            <wp:simplePos x="0" y="0"/>
            <wp:positionH relativeFrom="rightMargin">
              <wp:posOffset>31750</wp:posOffset>
            </wp:positionH>
            <wp:positionV relativeFrom="paragraph">
              <wp:posOffset>1905</wp:posOffset>
            </wp:positionV>
            <wp:extent cx="323850" cy="323850"/>
            <wp:effectExtent l="0" t="0" r="0" b="0"/>
            <wp:wrapNone/>
            <wp:docPr id="45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Beschreiben Sie, wie der Seitenschlag einer Bremsscheibe ermittelt wird.</w:t>
      </w:r>
      <w:r w:rsidRPr="009843FB">
        <w:rPr>
          <w:noProof/>
          <w:sz w:val="24"/>
        </w:rPr>
        <w:t xml:space="preserve"> </w:t>
      </w:r>
    </w:p>
    <w:p w:rsidR="006E7DD5" w:rsidRPr="00822FC1" w:rsidRDefault="006E7DD5" w:rsidP="006E7DD5">
      <w:pPr>
        <w:rPr>
          <w:sz w:val="8"/>
          <w:szCs w:val="8"/>
        </w:rPr>
      </w:pPr>
    </w:p>
    <w:p w:rsidR="006E7DD5" w:rsidRPr="00390BD2" w:rsidRDefault="006E7DD5" w:rsidP="006E7DD5">
      <w:pPr>
        <w:spacing w:line="360" w:lineRule="auto"/>
        <w:ind w:left="709"/>
        <w:rPr>
          <w:i/>
        </w:rPr>
      </w:pPr>
      <w:r w:rsidRPr="00390BD2">
        <w:rPr>
          <w:i/>
          <w:noProof/>
          <w:lang w:eastAsia="de-DE"/>
        </w:rPr>
        <w:drawing>
          <wp:anchor distT="0" distB="0" distL="114300" distR="114300" simplePos="0" relativeHeight="251808768" behindDoc="1" locked="0" layoutInCell="1" allowOverlap="1" wp14:anchorId="1F8063D6" wp14:editId="1B82BE65">
            <wp:simplePos x="0" y="0"/>
            <wp:positionH relativeFrom="column">
              <wp:posOffset>4716780</wp:posOffset>
            </wp:positionH>
            <wp:positionV relativeFrom="paragraph">
              <wp:posOffset>178435</wp:posOffset>
            </wp:positionV>
            <wp:extent cx="1223645" cy="1231900"/>
            <wp:effectExtent l="0" t="0" r="0" b="6350"/>
            <wp:wrapTight wrapText="bothSides">
              <wp:wrapPolygon edited="0">
                <wp:start x="0" y="0"/>
                <wp:lineTo x="0" y="21377"/>
                <wp:lineTo x="21185" y="21377"/>
                <wp:lineTo x="21185" y="0"/>
                <wp:lineTo x="0" y="0"/>
              </wp:wrapPolygon>
            </wp:wrapTight>
            <wp:docPr id="552" name="Grafik 552" descr="F:\BFS pädagogische Kommission 2\Bilder\DSC_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264.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1892" r="11889"/>
                    <a:stretch/>
                  </pic:blipFill>
                  <pic:spPr bwMode="auto">
                    <a:xfrm>
                      <a:off x="0" y="0"/>
                      <a:ext cx="1223645" cy="123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0BD2">
        <w:rPr>
          <w:i/>
        </w:rPr>
        <w:t>Das Rad ist vor der Messung zu demontieren, ebenso die Bremsbeläge. Es ist für einen festen Sitz der Bremsscheibe zu sorgen, welche ggf. mit den Radschrau</w:t>
      </w:r>
      <w:r w:rsidR="00B6081C" w:rsidRPr="00390BD2">
        <w:rPr>
          <w:i/>
        </w:rPr>
        <w:t>ben und vorgeschriebenem</w:t>
      </w:r>
      <w:r w:rsidRPr="00390BD2">
        <w:rPr>
          <w:i/>
        </w:rPr>
        <w:t xml:space="preserve"> Drehmoment zu sichern sind. Die Messuhr im entsprechenden Halter befestigen. Den Halter an der dafür vorgesehenen Stelle anbringen. Taststift der Messuhr mit etwas Vorspa</w:t>
      </w:r>
      <w:r w:rsidRPr="00390BD2">
        <w:rPr>
          <w:i/>
        </w:rPr>
        <w:t>n</w:t>
      </w:r>
      <w:r w:rsidRPr="00390BD2">
        <w:rPr>
          <w:i/>
        </w:rPr>
        <w:t>nung senkrecht zur Bremsscheibe anbringen. Dabei ist der Randabstand zu beachten. Bremsscheibe drehen und beobachten. Die Messuhr an e</w:t>
      </w:r>
      <w:r w:rsidRPr="00390BD2">
        <w:rPr>
          <w:i/>
        </w:rPr>
        <w:t>i</w:t>
      </w:r>
      <w:r w:rsidRPr="00390BD2">
        <w:rPr>
          <w:i/>
        </w:rPr>
        <w:t>nem Extrempunkt auf „0“ stellen. Bremsscheibe bis zum maximalen Zeig</w:t>
      </w:r>
      <w:r w:rsidRPr="00390BD2">
        <w:rPr>
          <w:i/>
        </w:rPr>
        <w:t>e</w:t>
      </w:r>
      <w:r w:rsidRPr="00390BD2">
        <w:rPr>
          <w:i/>
        </w:rPr>
        <w:t>rausschlag weiterdrehen. Wert ablesen und mit den Vorgaben vergleichen.</w:t>
      </w:r>
    </w:p>
    <w:p w:rsidR="006E7DD5" w:rsidRPr="00B9232E" w:rsidRDefault="006E7DD5" w:rsidP="006E7DD5">
      <w:pPr>
        <w:rPr>
          <w:sz w:val="8"/>
          <w:szCs w:val="8"/>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867527" w:rsidRDefault="00867527">
      <w:pPr>
        <w:spacing w:line="240" w:lineRule="exact"/>
      </w:pPr>
      <w:r>
        <w:br w:type="page"/>
      </w:r>
    </w:p>
    <w:p w:rsidR="006E7DD5" w:rsidRDefault="006E7DD5" w:rsidP="0030492E">
      <w:pPr>
        <w:pStyle w:val="Listenabsatz"/>
        <w:numPr>
          <w:ilvl w:val="0"/>
          <w:numId w:val="27"/>
        </w:numPr>
      </w:pPr>
      <w:r>
        <w:lastRenderedPageBreak/>
        <w:t xml:space="preserve">Lesen Sie die Abweichungen an den Messuhren ab und tragen Sie Ihre Messergebnisse in die Leerzeilen ein. </w:t>
      </w:r>
    </w:p>
    <w:p w:rsidR="006E7DD5" w:rsidRPr="0083058E" w:rsidRDefault="006E7DD5" w:rsidP="006E7DD5">
      <w:pPr>
        <w:pStyle w:val="Listenabsatz"/>
        <w:rPr>
          <w:sz w:val="12"/>
          <w:szCs w:val="12"/>
        </w:rPr>
      </w:pPr>
    </w:p>
    <w:tbl>
      <w:tblPr>
        <w:tblStyle w:val="Tabellenraster"/>
        <w:tblW w:w="7229" w:type="dxa"/>
        <w:tblInd w:w="720" w:type="dxa"/>
        <w:tblLook w:val="04A0" w:firstRow="1" w:lastRow="0" w:firstColumn="1" w:lastColumn="0" w:noHBand="0" w:noVBand="1"/>
      </w:tblPr>
      <w:tblGrid>
        <w:gridCol w:w="1257"/>
        <w:gridCol w:w="3617"/>
        <w:gridCol w:w="2697"/>
      </w:tblGrid>
      <w:tr w:rsidR="006E7DD5" w:rsidRPr="0092182D" w:rsidTr="00AA2AFD">
        <w:tc>
          <w:tcPr>
            <w:tcW w:w="1137" w:type="dxa"/>
            <w:shd w:val="pct5" w:color="auto" w:fill="auto"/>
          </w:tcPr>
          <w:p w:rsidR="006E7DD5" w:rsidRPr="0092182D" w:rsidRDefault="006E7DD5" w:rsidP="00AE7CC1">
            <w:pPr>
              <w:pStyle w:val="Listenabsatz"/>
              <w:ind w:left="0"/>
              <w:jc w:val="center"/>
              <w:rPr>
                <w:b/>
                <w:sz w:val="24"/>
              </w:rPr>
            </w:pPr>
            <w:r>
              <w:rPr>
                <w:b/>
                <w:sz w:val="24"/>
              </w:rPr>
              <w:t>Messung</w:t>
            </w:r>
          </w:p>
        </w:tc>
        <w:tc>
          <w:tcPr>
            <w:tcW w:w="3617" w:type="dxa"/>
            <w:shd w:val="pct5" w:color="auto" w:fill="auto"/>
          </w:tcPr>
          <w:p w:rsidR="006E7DD5" w:rsidRPr="0092182D" w:rsidRDefault="006E7DD5" w:rsidP="00AE7CC1">
            <w:pPr>
              <w:pStyle w:val="Listenabsatz"/>
              <w:ind w:left="0"/>
              <w:jc w:val="center"/>
              <w:rPr>
                <w:b/>
                <w:sz w:val="24"/>
              </w:rPr>
            </w:pPr>
            <w:r w:rsidRPr="0092182D">
              <w:rPr>
                <w:b/>
                <w:sz w:val="24"/>
              </w:rPr>
              <w:t>Abbildung</w:t>
            </w:r>
          </w:p>
        </w:tc>
        <w:tc>
          <w:tcPr>
            <w:tcW w:w="2475" w:type="dxa"/>
            <w:shd w:val="pct5" w:color="auto" w:fill="auto"/>
          </w:tcPr>
          <w:p w:rsidR="006E7DD5" w:rsidRPr="0092182D" w:rsidRDefault="006E7DD5" w:rsidP="00AE7CC1">
            <w:pPr>
              <w:pStyle w:val="Listenabsatz"/>
              <w:ind w:left="0"/>
              <w:jc w:val="center"/>
              <w:rPr>
                <w:b/>
                <w:sz w:val="24"/>
              </w:rPr>
            </w:pPr>
            <w:r w:rsidRPr="0092182D">
              <w:rPr>
                <w:b/>
                <w:sz w:val="24"/>
              </w:rPr>
              <w:t>Messwert</w:t>
            </w:r>
            <w:r>
              <w:rPr>
                <w:b/>
                <w:sz w:val="24"/>
              </w:rPr>
              <w:t>abweichung</w:t>
            </w:r>
          </w:p>
        </w:tc>
      </w:tr>
      <w:tr w:rsidR="006E7DD5" w:rsidTr="00AE7CC1">
        <w:tc>
          <w:tcPr>
            <w:tcW w:w="1137" w:type="dxa"/>
            <w:vAlign w:val="center"/>
          </w:tcPr>
          <w:p w:rsidR="006E7DD5" w:rsidRDefault="006E7DD5" w:rsidP="00AE7CC1">
            <w:pPr>
              <w:pStyle w:val="Listenabsatz"/>
              <w:ind w:left="0"/>
              <w:jc w:val="center"/>
            </w:pPr>
            <w:r>
              <w:t>1</w:t>
            </w:r>
          </w:p>
        </w:tc>
        <w:tc>
          <w:tcPr>
            <w:tcW w:w="3617" w:type="dxa"/>
          </w:tcPr>
          <w:p w:rsidR="006E7DD5" w:rsidRDefault="006E7DD5" w:rsidP="00AE7CC1">
            <w:pPr>
              <w:pStyle w:val="Listenabsatz"/>
              <w:ind w:left="0"/>
              <w:jc w:val="center"/>
            </w:pPr>
            <w:r w:rsidRPr="003D456E">
              <w:rPr>
                <w:noProof/>
              </w:rPr>
              <w:drawing>
                <wp:inline distT="0" distB="0" distL="0" distR="0" wp14:anchorId="2D3191D7" wp14:editId="61B4B773">
                  <wp:extent cx="2160000" cy="1238228"/>
                  <wp:effectExtent l="0" t="0" r="0" b="635"/>
                  <wp:docPr id="553" name="Grafik 553" descr="F:\BFS pädagogische Kommission 2\Bilder\DSC_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253.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1295" t="14085" r="2067" b="11417"/>
                          <a:stretch/>
                        </pic:blipFill>
                        <pic:spPr bwMode="auto">
                          <a:xfrm>
                            <a:off x="0" y="0"/>
                            <a:ext cx="2160000" cy="1238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tcBorders>
              <w:bottom w:val="single" w:sz="2" w:space="0" w:color="auto"/>
            </w:tcBorders>
            <w:vAlign w:val="center"/>
          </w:tcPr>
          <w:p w:rsidR="006E7DD5" w:rsidRDefault="006E7DD5" w:rsidP="00AE7CC1">
            <w:pPr>
              <w:pStyle w:val="Listenabsatz"/>
              <w:ind w:left="0"/>
              <w:jc w:val="center"/>
            </w:pPr>
            <w:r>
              <w:t>0,13 mm</w:t>
            </w:r>
          </w:p>
        </w:tc>
      </w:tr>
      <w:tr w:rsidR="006E7DD5" w:rsidTr="00AE7CC1">
        <w:tc>
          <w:tcPr>
            <w:tcW w:w="1137" w:type="dxa"/>
            <w:vAlign w:val="center"/>
          </w:tcPr>
          <w:p w:rsidR="006E7DD5" w:rsidRDefault="006E7DD5" w:rsidP="00AE7CC1">
            <w:pPr>
              <w:pStyle w:val="Listenabsatz"/>
              <w:ind w:left="0"/>
              <w:jc w:val="center"/>
            </w:pPr>
            <w:r>
              <w:t>2</w:t>
            </w:r>
          </w:p>
        </w:tc>
        <w:tc>
          <w:tcPr>
            <w:tcW w:w="3617" w:type="dxa"/>
          </w:tcPr>
          <w:p w:rsidR="006E7DD5" w:rsidRDefault="006E7DD5" w:rsidP="00AE7CC1">
            <w:pPr>
              <w:pStyle w:val="Listenabsatz"/>
              <w:ind w:left="0"/>
            </w:pPr>
            <w:r w:rsidRPr="003D456E">
              <w:rPr>
                <w:noProof/>
              </w:rPr>
              <w:drawing>
                <wp:inline distT="0" distB="0" distL="0" distR="0" wp14:anchorId="6CEEA884" wp14:editId="1AC3C5D1">
                  <wp:extent cx="2160000" cy="1226067"/>
                  <wp:effectExtent l="0" t="0" r="0" b="0"/>
                  <wp:docPr id="554" name="Grafik 554" descr="F:\BFS pädagogische Kommission 2\Bilder\DSC_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254.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2236" t="13168" b="12108"/>
                          <a:stretch/>
                        </pic:blipFill>
                        <pic:spPr bwMode="auto">
                          <a:xfrm>
                            <a:off x="0" y="0"/>
                            <a:ext cx="2160000" cy="12260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tcBorders>
              <w:top w:val="single" w:sz="2" w:space="0" w:color="auto"/>
            </w:tcBorders>
            <w:vAlign w:val="center"/>
          </w:tcPr>
          <w:p w:rsidR="006E7DD5" w:rsidRDefault="006E7DD5" w:rsidP="00AE7CC1">
            <w:pPr>
              <w:pStyle w:val="Listenabsatz"/>
              <w:ind w:left="0"/>
              <w:jc w:val="center"/>
            </w:pPr>
            <w:r>
              <w:t>0,15 mm</w:t>
            </w:r>
          </w:p>
        </w:tc>
      </w:tr>
      <w:tr w:rsidR="006E7DD5" w:rsidTr="00AE7CC1">
        <w:tc>
          <w:tcPr>
            <w:tcW w:w="1137" w:type="dxa"/>
            <w:vAlign w:val="center"/>
          </w:tcPr>
          <w:p w:rsidR="006E7DD5" w:rsidRDefault="006E7DD5" w:rsidP="00AE7CC1">
            <w:pPr>
              <w:pStyle w:val="Listenabsatz"/>
              <w:ind w:left="0"/>
              <w:jc w:val="center"/>
            </w:pPr>
            <w:r>
              <w:t>3</w:t>
            </w:r>
          </w:p>
        </w:tc>
        <w:tc>
          <w:tcPr>
            <w:tcW w:w="3617" w:type="dxa"/>
          </w:tcPr>
          <w:p w:rsidR="006E7DD5" w:rsidRDefault="00B928CD" w:rsidP="00AE7CC1">
            <w:pPr>
              <w:pStyle w:val="Listenabsatz"/>
              <w:ind w:left="0"/>
            </w:pPr>
            <w:r>
              <w:rPr>
                <w:noProof/>
              </w:rPr>
              <w:drawing>
                <wp:inline distT="0" distB="0" distL="0" distR="0" wp14:anchorId="6388B220" wp14:editId="0E264F3E">
                  <wp:extent cx="2157413" cy="1219200"/>
                  <wp:effectExtent l="0" t="0" r="0" b="0"/>
                  <wp:docPr id="14" name="Grafik 14" descr="J:\3-33\Allgemein\_BFPE\Lernmaterialien 2016\BK Fahrzeugtechnik\Bilder\DSC_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Lernmaterialien 2016\BK Fahrzeugtechnik\Bilder\DSC_3333.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5232"/>
                          <a:stretch/>
                        </pic:blipFill>
                        <pic:spPr bwMode="auto">
                          <a:xfrm>
                            <a:off x="0" y="0"/>
                            <a:ext cx="2162176" cy="12218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tcBorders>
              <w:top w:val="single" w:sz="2" w:space="0" w:color="auto"/>
            </w:tcBorders>
            <w:vAlign w:val="center"/>
          </w:tcPr>
          <w:p w:rsidR="006E7DD5" w:rsidRDefault="006E7DD5" w:rsidP="00AE7CC1">
            <w:pPr>
              <w:pStyle w:val="Listenabsatz"/>
              <w:ind w:left="0"/>
              <w:jc w:val="center"/>
            </w:pPr>
            <w:r>
              <w:t>0,31 mm</w:t>
            </w:r>
          </w:p>
        </w:tc>
      </w:tr>
    </w:tbl>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1368F" w:rsidRDefault="00A1368F">
      <w:pPr>
        <w:spacing w:line="240" w:lineRule="exact"/>
      </w:pPr>
      <w:r>
        <w:br w:type="page"/>
      </w:r>
    </w:p>
    <w:p w:rsidR="006E7DD5" w:rsidRDefault="006E7DD5" w:rsidP="0030492E">
      <w:pPr>
        <w:pStyle w:val="Listenabsatz"/>
        <w:numPr>
          <w:ilvl w:val="0"/>
          <w:numId w:val="27"/>
        </w:numPr>
      </w:pPr>
      <w:r>
        <w:lastRenderedPageBreak/>
        <w:t xml:space="preserve">In den untenstehenden Abbildungen sehen Sie die Ergebnisse einer </w:t>
      </w:r>
      <w:proofErr w:type="spellStart"/>
      <w:r>
        <w:t>Se</w:t>
      </w:r>
      <w:r>
        <w:t>i</w:t>
      </w:r>
      <w:r>
        <w:t>tenschlagsmessung</w:t>
      </w:r>
      <w:proofErr w:type="spellEnd"/>
      <w:r>
        <w:t>. Berechnen und beurteilen Sie die Abweichung.</w:t>
      </w:r>
    </w:p>
    <w:p w:rsidR="006E7DD5" w:rsidRPr="008E6C3B" w:rsidRDefault="006E7DD5" w:rsidP="006E7DD5">
      <w:pPr>
        <w:pStyle w:val="Listenabsatz"/>
        <w:rPr>
          <w:sz w:val="8"/>
          <w:szCs w:val="8"/>
        </w:rPr>
      </w:pPr>
    </w:p>
    <w:tbl>
      <w:tblPr>
        <w:tblStyle w:val="Tabellenraster"/>
        <w:tblW w:w="8363" w:type="dxa"/>
        <w:tblInd w:w="720" w:type="dxa"/>
        <w:tblLook w:val="04A0" w:firstRow="1" w:lastRow="0" w:firstColumn="1" w:lastColumn="0" w:noHBand="0" w:noVBand="1"/>
      </w:tblPr>
      <w:tblGrid>
        <w:gridCol w:w="1257"/>
        <w:gridCol w:w="4409"/>
        <w:gridCol w:w="2697"/>
      </w:tblGrid>
      <w:tr w:rsidR="006E7DD5" w:rsidTr="00AA2AFD">
        <w:tc>
          <w:tcPr>
            <w:tcW w:w="1137" w:type="dxa"/>
            <w:shd w:val="pct5" w:color="auto" w:fill="auto"/>
          </w:tcPr>
          <w:p w:rsidR="006E7DD5" w:rsidRPr="0092182D" w:rsidRDefault="006E7DD5" w:rsidP="00AE7CC1">
            <w:pPr>
              <w:pStyle w:val="Listenabsatz"/>
              <w:ind w:left="0"/>
              <w:jc w:val="center"/>
              <w:rPr>
                <w:b/>
                <w:sz w:val="24"/>
              </w:rPr>
            </w:pPr>
            <w:r>
              <w:rPr>
                <w:b/>
                <w:sz w:val="24"/>
              </w:rPr>
              <w:t>Messung</w:t>
            </w:r>
          </w:p>
        </w:tc>
        <w:tc>
          <w:tcPr>
            <w:tcW w:w="4751" w:type="dxa"/>
            <w:shd w:val="pct5" w:color="auto" w:fill="auto"/>
          </w:tcPr>
          <w:p w:rsidR="006E7DD5" w:rsidRPr="0092182D" w:rsidRDefault="006E7DD5" w:rsidP="00AE7CC1">
            <w:pPr>
              <w:pStyle w:val="Listenabsatz"/>
              <w:ind w:left="0"/>
              <w:jc w:val="center"/>
              <w:rPr>
                <w:b/>
                <w:sz w:val="24"/>
              </w:rPr>
            </w:pPr>
            <w:r w:rsidRPr="0092182D">
              <w:rPr>
                <w:b/>
                <w:sz w:val="24"/>
              </w:rPr>
              <w:t>Abbildung</w:t>
            </w:r>
          </w:p>
        </w:tc>
        <w:tc>
          <w:tcPr>
            <w:tcW w:w="2475" w:type="dxa"/>
            <w:shd w:val="pct5" w:color="auto" w:fill="auto"/>
          </w:tcPr>
          <w:p w:rsidR="006E7DD5" w:rsidRPr="0092182D" w:rsidRDefault="006E7DD5" w:rsidP="00AE7CC1">
            <w:pPr>
              <w:pStyle w:val="Listenabsatz"/>
              <w:ind w:left="0"/>
              <w:jc w:val="center"/>
              <w:rPr>
                <w:b/>
                <w:sz w:val="24"/>
              </w:rPr>
            </w:pPr>
            <w:r w:rsidRPr="0092182D">
              <w:rPr>
                <w:b/>
                <w:sz w:val="24"/>
              </w:rPr>
              <w:t>Messwert</w:t>
            </w:r>
            <w:r>
              <w:rPr>
                <w:b/>
                <w:sz w:val="24"/>
              </w:rPr>
              <w:t>abweichung</w:t>
            </w:r>
          </w:p>
        </w:tc>
      </w:tr>
      <w:tr w:rsidR="006E7DD5" w:rsidTr="00AE7CC1">
        <w:tc>
          <w:tcPr>
            <w:tcW w:w="1137" w:type="dxa"/>
            <w:vAlign w:val="center"/>
          </w:tcPr>
          <w:p w:rsidR="006E7DD5" w:rsidRDefault="006E7DD5" w:rsidP="00AE7CC1">
            <w:pPr>
              <w:pStyle w:val="Listenabsatz"/>
              <w:ind w:left="0"/>
              <w:jc w:val="center"/>
            </w:pPr>
            <w:r>
              <w:t>1</w:t>
            </w:r>
          </w:p>
        </w:tc>
        <w:tc>
          <w:tcPr>
            <w:tcW w:w="4751" w:type="dxa"/>
          </w:tcPr>
          <w:p w:rsidR="006E7DD5" w:rsidRDefault="006E7DD5" w:rsidP="00AE7CC1">
            <w:pPr>
              <w:pStyle w:val="Listenabsatz"/>
              <w:ind w:left="0"/>
              <w:jc w:val="center"/>
            </w:pPr>
            <w:r w:rsidRPr="00C904D5">
              <w:rPr>
                <w:noProof/>
              </w:rPr>
              <w:drawing>
                <wp:inline distT="0" distB="0" distL="0" distR="0" wp14:anchorId="6EBABA4A" wp14:editId="0C898EA4">
                  <wp:extent cx="2160000" cy="1502419"/>
                  <wp:effectExtent l="0" t="0" r="0" b="2540"/>
                  <wp:docPr id="556" name="Grafik 556" descr="F:\BFS pädagogische Kommission 2\Bilder\DSC_3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771.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5493" t="15010" r="5864" b="2938"/>
                          <a:stretch/>
                        </pic:blipFill>
                        <pic:spPr bwMode="auto">
                          <a:xfrm>
                            <a:off x="0" y="0"/>
                            <a:ext cx="2160000" cy="15024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vMerge w:val="restart"/>
            <w:vAlign w:val="center"/>
          </w:tcPr>
          <w:p w:rsidR="006E7DD5" w:rsidRDefault="00390BD2" w:rsidP="00AE7CC1">
            <w:pPr>
              <w:pStyle w:val="Listenabsatz"/>
              <w:ind w:left="0"/>
              <w:jc w:val="center"/>
            </w:pPr>
            <w:r>
              <w:t xml:space="preserve">0,9 </w:t>
            </w:r>
            <w:r w:rsidR="006E7DD5">
              <w:t>mm</w:t>
            </w:r>
          </w:p>
        </w:tc>
      </w:tr>
      <w:tr w:rsidR="006E7DD5" w:rsidTr="00AE7CC1">
        <w:tc>
          <w:tcPr>
            <w:tcW w:w="1137" w:type="dxa"/>
            <w:vAlign w:val="center"/>
          </w:tcPr>
          <w:p w:rsidR="006E7DD5" w:rsidRDefault="006E7DD5" w:rsidP="00AE7CC1">
            <w:pPr>
              <w:pStyle w:val="Listenabsatz"/>
              <w:ind w:left="0"/>
              <w:jc w:val="center"/>
            </w:pPr>
            <w:r>
              <w:t>2</w:t>
            </w:r>
          </w:p>
        </w:tc>
        <w:tc>
          <w:tcPr>
            <w:tcW w:w="4751" w:type="dxa"/>
          </w:tcPr>
          <w:p w:rsidR="006E7DD5" w:rsidRDefault="006E7DD5" w:rsidP="00AE7CC1">
            <w:pPr>
              <w:pStyle w:val="Listenabsatz"/>
              <w:ind w:left="0"/>
              <w:jc w:val="center"/>
            </w:pPr>
            <w:r w:rsidRPr="00574737">
              <w:rPr>
                <w:noProof/>
              </w:rPr>
              <w:drawing>
                <wp:inline distT="0" distB="0" distL="0" distR="0" wp14:anchorId="1431D052" wp14:editId="561189BE">
                  <wp:extent cx="2160000" cy="1591579"/>
                  <wp:effectExtent l="0" t="0" r="0" b="8890"/>
                  <wp:docPr id="557" name="Grafik 557" descr="F:\BFS pädagogische Kommission 2\Bilder\DSC_3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778.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22946" t="16468" r="9981" b="9399"/>
                          <a:stretch/>
                        </pic:blipFill>
                        <pic:spPr bwMode="auto">
                          <a:xfrm>
                            <a:off x="0" y="0"/>
                            <a:ext cx="2160000" cy="15915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vMerge/>
          </w:tcPr>
          <w:p w:rsidR="006E7DD5" w:rsidRDefault="006E7DD5" w:rsidP="00AE7CC1">
            <w:pPr>
              <w:pStyle w:val="Listenabsatz"/>
              <w:ind w:left="0"/>
            </w:pPr>
          </w:p>
        </w:tc>
      </w:tr>
      <w:tr w:rsidR="006E7DD5" w:rsidTr="00AE7CC1">
        <w:tc>
          <w:tcPr>
            <w:tcW w:w="1137" w:type="dxa"/>
            <w:vAlign w:val="center"/>
          </w:tcPr>
          <w:p w:rsidR="006E7DD5" w:rsidRDefault="006E7DD5" w:rsidP="00AE7CC1">
            <w:pPr>
              <w:pStyle w:val="Listenabsatz"/>
              <w:ind w:left="0"/>
              <w:jc w:val="center"/>
            </w:pPr>
            <w:r>
              <w:t>3</w:t>
            </w:r>
          </w:p>
        </w:tc>
        <w:tc>
          <w:tcPr>
            <w:tcW w:w="4751" w:type="dxa"/>
          </w:tcPr>
          <w:p w:rsidR="006E7DD5" w:rsidRDefault="006E7DD5" w:rsidP="00AE7CC1">
            <w:pPr>
              <w:pStyle w:val="Listenabsatz"/>
              <w:ind w:left="0"/>
              <w:jc w:val="center"/>
            </w:pPr>
            <w:r w:rsidRPr="00574737">
              <w:rPr>
                <w:noProof/>
              </w:rPr>
              <w:drawing>
                <wp:inline distT="0" distB="0" distL="0" distR="0" wp14:anchorId="79DE2173" wp14:editId="59B63A67">
                  <wp:extent cx="2160000" cy="1570798"/>
                  <wp:effectExtent l="0" t="0" r="0" b="0"/>
                  <wp:docPr id="559" name="Grafik 559" descr="F:\BFS pädagogische Kommission 2\Bilder\DSC_3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782.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4317" t="11176" r="3100" b="9648"/>
                          <a:stretch/>
                        </pic:blipFill>
                        <pic:spPr bwMode="auto">
                          <a:xfrm>
                            <a:off x="0" y="0"/>
                            <a:ext cx="2160000" cy="15707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vMerge/>
          </w:tcPr>
          <w:p w:rsidR="006E7DD5" w:rsidRDefault="006E7DD5" w:rsidP="00AE7CC1">
            <w:pPr>
              <w:pStyle w:val="Listenabsatz"/>
              <w:ind w:left="0"/>
            </w:pPr>
          </w:p>
        </w:tc>
      </w:tr>
      <w:tr w:rsidR="006E7DD5" w:rsidTr="00AE7CC1">
        <w:tc>
          <w:tcPr>
            <w:tcW w:w="1137" w:type="dxa"/>
            <w:vAlign w:val="center"/>
          </w:tcPr>
          <w:p w:rsidR="006E7DD5" w:rsidRDefault="006E7DD5" w:rsidP="00AE7CC1">
            <w:pPr>
              <w:pStyle w:val="Listenabsatz"/>
              <w:ind w:left="0"/>
              <w:jc w:val="center"/>
            </w:pPr>
            <w:r>
              <w:t>4</w:t>
            </w:r>
          </w:p>
        </w:tc>
        <w:tc>
          <w:tcPr>
            <w:tcW w:w="4751" w:type="dxa"/>
          </w:tcPr>
          <w:p w:rsidR="006E7DD5" w:rsidRDefault="006E7DD5" w:rsidP="00AE7CC1">
            <w:pPr>
              <w:pStyle w:val="Listenabsatz"/>
              <w:ind w:left="0"/>
              <w:jc w:val="center"/>
            </w:pPr>
            <w:r w:rsidRPr="00574737">
              <w:rPr>
                <w:noProof/>
              </w:rPr>
              <w:drawing>
                <wp:inline distT="0" distB="0" distL="0" distR="0" wp14:anchorId="3EEB6466" wp14:editId="677774DE">
                  <wp:extent cx="2160000" cy="1577317"/>
                  <wp:effectExtent l="0" t="0" r="0" b="4445"/>
                  <wp:docPr id="560" name="Grafik 560" descr="F:\BFS pädagogische Kommission 2\Bilder\DSC_3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DSC_3789.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2758" t="8420" r="4916" b="12356"/>
                          <a:stretch/>
                        </pic:blipFill>
                        <pic:spPr bwMode="auto">
                          <a:xfrm>
                            <a:off x="0" y="0"/>
                            <a:ext cx="2160000" cy="1577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vMerge/>
          </w:tcPr>
          <w:p w:rsidR="006E7DD5" w:rsidRDefault="006E7DD5" w:rsidP="00AE7CC1">
            <w:pPr>
              <w:pStyle w:val="Listenabsatz"/>
              <w:ind w:left="0"/>
            </w:pPr>
          </w:p>
        </w:tc>
      </w:tr>
    </w:tbl>
    <w:p w:rsidR="006E7DD5" w:rsidRDefault="006E7DD5" w:rsidP="006E7DD5">
      <w:r>
        <w:tab/>
      </w:r>
    </w:p>
    <w:p w:rsidR="006E7DD5" w:rsidRDefault="006E7DD5" w:rsidP="006E7DD5">
      <w:pPr>
        <w:spacing w:line="360" w:lineRule="auto"/>
        <w:ind w:left="709"/>
      </w:pPr>
      <w:r>
        <w:t xml:space="preserve">Die Abweichung der </w:t>
      </w:r>
      <w:proofErr w:type="spellStart"/>
      <w:r>
        <w:t>Seitenschlagsmessung</w:t>
      </w:r>
      <w:proofErr w:type="spellEnd"/>
      <w:r>
        <w:t xml:space="preserve"> hat gezeigt, dass die Abwe</w:t>
      </w:r>
      <w:r>
        <w:t>i</w:t>
      </w:r>
      <w:r>
        <w:t xml:space="preserve">chung viel zu groß ist. Zunächst ist die Bremsscheibe zu demontieren und die Radnabe zu reinigen. Anschließend ist die </w:t>
      </w:r>
      <w:proofErr w:type="spellStart"/>
      <w:r>
        <w:t>Seitenschlagsmessung</w:t>
      </w:r>
      <w:proofErr w:type="spellEnd"/>
      <w:r>
        <w:t xml:space="preserve"> zu wiederholen. Sind die Messergebnisse ebenfalls abweichend von den He</w:t>
      </w:r>
      <w:r>
        <w:t>r</w:t>
      </w:r>
      <w:r>
        <w:t xml:space="preserve">stellerangaben, sind die Bremsscheiben und die Bremsbeläge achsweise zu wechseln. </w:t>
      </w:r>
    </w:p>
    <w:p w:rsidR="006E7DD5" w:rsidRPr="000067B4" w:rsidRDefault="006E7DD5" w:rsidP="006E7DD5">
      <w:pPr>
        <w:ind w:left="709"/>
        <w:rPr>
          <w:sz w:val="24"/>
          <w:szCs w:val="24"/>
        </w:rPr>
      </w:pPr>
    </w:p>
    <w:p w:rsidR="006E7DD5" w:rsidRDefault="006E7DD5" w:rsidP="0030492E">
      <w:pPr>
        <w:pStyle w:val="Listenabsatz"/>
        <w:numPr>
          <w:ilvl w:val="0"/>
          <w:numId w:val="27"/>
        </w:numPr>
      </w:pPr>
      <w:r>
        <w:t>Erstellen Sie ein Informationsblatt über typische Messfehler für den Einsatz einer Messuhr mit Halter.</w:t>
      </w:r>
    </w:p>
    <w:p w:rsidR="006E7DD5" w:rsidRPr="008B4FB4" w:rsidRDefault="008B4FB4" w:rsidP="008B4FB4">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2A25FF">
            <w:pPr>
              <w:pStyle w:val="TabelleKopflinks"/>
            </w:pPr>
            <w:r>
              <w:t>Messwerkzeug Gesamtübersicht</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t>02.02.02.03</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Arbeits- und Sicherheitsregeln beachten und ihre Konsequenzen reflektieren.</w:t>
            </w:r>
          </w:p>
          <w:p w:rsidR="006E7DD5" w:rsidRDefault="006E7DD5" w:rsidP="00AE7CC1">
            <w:pPr>
              <w:pStyle w:val="Kopf8ptafz"/>
            </w:pPr>
            <w:r>
              <w:t>Werkzeuge, Geräte und Verfahren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A85E7B" w:rsidRDefault="006E7DD5" w:rsidP="00AE7CC1">
            <w:pPr>
              <w:pStyle w:val="Kopf8ptafz"/>
              <w:rPr>
                <w:sz w:val="18"/>
              </w:rPr>
            </w:pPr>
            <w:r>
              <w:t>Ich kann Mess- und Prüfwerkzeuge auswählen und fachgerecht anwenden.</w:t>
            </w:r>
          </w:p>
          <w:p w:rsidR="006E7DD5" w:rsidRPr="002905DC" w:rsidRDefault="006E7DD5" w:rsidP="00AE7CC1">
            <w:pPr>
              <w:pStyle w:val="Kopf8ptafz"/>
              <w:rPr>
                <w:sz w:val="18"/>
              </w:rPr>
            </w:pPr>
            <w:r>
              <w:t>Ich kann mit anderen zusammenarbeiten.</w:t>
            </w:r>
          </w:p>
          <w:p w:rsidR="006E7DD5" w:rsidRDefault="006E7DD5" w:rsidP="00AE7CC1">
            <w:pPr>
              <w:pStyle w:val="Kopf8ptafz"/>
            </w:pPr>
            <w:r w:rsidRPr="002905DC">
              <w:t xml:space="preserve">Ich kann mich </w:t>
            </w:r>
            <w:r>
              <w:t xml:space="preserve">fachlich korrekt </w:t>
            </w:r>
            <w:r w:rsidRPr="002905DC">
              <w:t>ausdrücken.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Maßeinheiten erkennen und unterscheiden.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6342AA" w:rsidP="00AE7CC1">
            <w:pPr>
              <w:pStyle w:val="Kopf8ptafz"/>
            </w:pPr>
            <w:r>
              <w:t>f</w:t>
            </w:r>
            <w:r w:rsidR="006E7DD5">
              <w:t>ür einen SOLL-I</w:t>
            </w:r>
            <w:r>
              <w:t>ST-Wert-Vergleich durch Messung</w:t>
            </w:r>
          </w:p>
          <w:p w:rsidR="006E7DD5" w:rsidRDefault="006342AA" w:rsidP="00AE7CC1">
            <w:pPr>
              <w:pStyle w:val="Kopf8ptafz"/>
            </w:pPr>
            <w:r>
              <w:t>f</w:t>
            </w:r>
            <w:r w:rsidR="006E7DD5">
              <w:t>ür die Beurteilung eines tech</w:t>
            </w:r>
            <w:r>
              <w:t>nischen Zustands eines Bauteils</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rsidRPr="00826C95">
              <w:t>Ich kann den Zustand technischer Baugruppen erkennen und beurteilen.</w:t>
            </w:r>
          </w:p>
        </w:tc>
      </w:tr>
    </w:tbl>
    <w:p w:rsidR="006E7DD5" w:rsidRDefault="006E7DD5" w:rsidP="006E7DD5">
      <w:r w:rsidRPr="00F409E9">
        <w:rPr>
          <w:noProof/>
          <w:lang w:eastAsia="de-DE"/>
        </w:rPr>
        <w:drawing>
          <wp:anchor distT="0" distB="0" distL="114300" distR="114300" simplePos="0" relativeHeight="251837440" behindDoc="0" locked="0" layoutInCell="0" allowOverlap="1" wp14:anchorId="6CCB645A" wp14:editId="51D5CCA0">
            <wp:simplePos x="0" y="0"/>
            <wp:positionH relativeFrom="rightMargin">
              <wp:posOffset>760942</wp:posOffset>
            </wp:positionH>
            <wp:positionV relativeFrom="paragraph">
              <wp:posOffset>154517</wp:posOffset>
            </wp:positionV>
            <wp:extent cx="349885" cy="320675"/>
            <wp:effectExtent l="0" t="0" r="0" b="3175"/>
            <wp:wrapNone/>
            <wp:docPr id="56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09E9">
        <w:rPr>
          <w:noProof/>
          <w:lang w:eastAsia="de-DE"/>
        </w:rPr>
        <w:drawing>
          <wp:anchor distT="0" distB="0" distL="114300" distR="114300" simplePos="0" relativeHeight="251838464" behindDoc="0" locked="0" layoutInCell="0" allowOverlap="1" wp14:anchorId="1218009A" wp14:editId="3DDBCBB1">
            <wp:simplePos x="0" y="0"/>
            <wp:positionH relativeFrom="rightMargin">
              <wp:posOffset>1120987</wp:posOffset>
            </wp:positionH>
            <wp:positionV relativeFrom="paragraph">
              <wp:posOffset>154517</wp:posOffset>
            </wp:positionV>
            <wp:extent cx="349200" cy="320400"/>
            <wp:effectExtent l="0" t="0" r="0" b="3810"/>
            <wp:wrapNone/>
            <wp:docPr id="5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09E9">
        <w:rPr>
          <w:noProof/>
          <w:lang w:eastAsia="de-DE"/>
        </w:rPr>
        <w:drawing>
          <wp:anchor distT="0" distB="0" distL="114300" distR="114300" simplePos="0" relativeHeight="251839488" behindDoc="0" locked="0" layoutInCell="0" allowOverlap="1" wp14:anchorId="34222489" wp14:editId="1CE07071">
            <wp:simplePos x="0" y="0"/>
            <wp:positionH relativeFrom="rightMargin">
              <wp:posOffset>400262</wp:posOffset>
            </wp:positionH>
            <wp:positionV relativeFrom="paragraph">
              <wp:posOffset>154517</wp:posOffset>
            </wp:positionV>
            <wp:extent cx="349885" cy="320675"/>
            <wp:effectExtent l="0" t="0" r="0" b="3175"/>
            <wp:wrapNone/>
            <wp:docPr id="563" name="Grafi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36416" behindDoc="0" locked="0" layoutInCell="0" allowOverlap="1" wp14:anchorId="69465C44" wp14:editId="4B4E85E7">
            <wp:simplePos x="0" y="0"/>
            <wp:positionH relativeFrom="rightMargin">
              <wp:posOffset>107950</wp:posOffset>
            </wp:positionH>
            <wp:positionV relativeFrom="paragraph">
              <wp:posOffset>153035</wp:posOffset>
            </wp:positionV>
            <wp:extent cx="302260" cy="323850"/>
            <wp:effectExtent l="0" t="0" r="2540" b="0"/>
            <wp:wrapNone/>
            <wp:docPr id="56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r w:rsidRPr="00125432">
        <w:rPr>
          <w:b/>
        </w:rPr>
        <w:t>Aufgabe:</w:t>
      </w:r>
      <w:r>
        <w:t xml:space="preserve"> Ergänzen Sie die folgende Tabelle</w:t>
      </w:r>
      <w:r w:rsidR="00A75E55">
        <w:t>.</w:t>
      </w:r>
      <w:r>
        <w:t xml:space="preserve"> </w:t>
      </w:r>
      <w:r w:rsidR="00A75E55">
        <w:t>W</w:t>
      </w:r>
      <w:r>
        <w:t xml:space="preserve">elches Prüfmittel </w:t>
      </w:r>
      <w:r w:rsidR="00A75E55">
        <w:t xml:space="preserve">verwenden </w:t>
      </w:r>
      <w:r>
        <w:t xml:space="preserve">Sie </w:t>
      </w:r>
      <w:r w:rsidR="00A75E55">
        <w:t xml:space="preserve">für </w:t>
      </w:r>
      <w:r>
        <w:t xml:space="preserve"> welche Messung</w:t>
      </w:r>
      <w:r w:rsidR="00A75E55">
        <w:t>?</w:t>
      </w:r>
      <w:r>
        <w:t xml:space="preserve"> Nutzen Sie zur Lösung der Aufgabe die bereitgestellten Realteile.</w:t>
      </w:r>
    </w:p>
    <w:p w:rsidR="006E7DD5" w:rsidRDefault="006E7DD5" w:rsidP="006E7DD5"/>
    <w:tbl>
      <w:tblPr>
        <w:tblStyle w:val="Tabellenraster"/>
        <w:tblW w:w="7749" w:type="dxa"/>
        <w:tblInd w:w="108" w:type="dxa"/>
        <w:tblLook w:val="04A0" w:firstRow="1" w:lastRow="0" w:firstColumn="1" w:lastColumn="0" w:noHBand="0" w:noVBand="1"/>
      </w:tblPr>
      <w:tblGrid>
        <w:gridCol w:w="3969"/>
        <w:gridCol w:w="3780"/>
      </w:tblGrid>
      <w:tr w:rsidR="006E7DD5" w:rsidRPr="00553F96" w:rsidTr="00ED0396">
        <w:trPr>
          <w:trHeight w:val="340"/>
        </w:trPr>
        <w:tc>
          <w:tcPr>
            <w:tcW w:w="3969" w:type="dxa"/>
            <w:shd w:val="clear" w:color="auto" w:fill="F2F2F2" w:themeFill="background1" w:themeFillShade="F2"/>
            <w:vAlign w:val="center"/>
          </w:tcPr>
          <w:p w:rsidR="006E7DD5" w:rsidRPr="00553F96" w:rsidRDefault="006E7DD5" w:rsidP="00AE7CC1">
            <w:pPr>
              <w:jc w:val="center"/>
              <w:rPr>
                <w:b/>
              </w:rPr>
            </w:pPr>
            <w:r w:rsidRPr="00553F96">
              <w:rPr>
                <w:b/>
              </w:rPr>
              <w:t>Messung</w:t>
            </w:r>
          </w:p>
        </w:tc>
        <w:tc>
          <w:tcPr>
            <w:tcW w:w="3780" w:type="dxa"/>
            <w:shd w:val="clear" w:color="auto" w:fill="F2F2F2" w:themeFill="background1" w:themeFillShade="F2"/>
            <w:vAlign w:val="center"/>
          </w:tcPr>
          <w:p w:rsidR="006E7DD5" w:rsidRPr="00553F96" w:rsidRDefault="006E7DD5" w:rsidP="00AE7CC1">
            <w:pPr>
              <w:jc w:val="center"/>
              <w:rPr>
                <w:b/>
              </w:rPr>
            </w:pPr>
            <w:r w:rsidRPr="00553F96">
              <w:rPr>
                <w:b/>
              </w:rPr>
              <w:t>Prüfmittel</w:t>
            </w:r>
          </w:p>
        </w:tc>
      </w:tr>
      <w:tr w:rsidR="006E7DD5" w:rsidTr="00ED0396">
        <w:trPr>
          <w:trHeight w:val="340"/>
        </w:trPr>
        <w:tc>
          <w:tcPr>
            <w:tcW w:w="3969" w:type="dxa"/>
            <w:vAlign w:val="center"/>
          </w:tcPr>
          <w:p w:rsidR="006E7DD5" w:rsidRDefault="006E7DD5" w:rsidP="00AE7CC1">
            <w:r>
              <w:t>Rundlaufprüfung der Kurbelwe</w:t>
            </w:r>
            <w:r>
              <w:t>l</w:t>
            </w:r>
            <w:r>
              <w:t>le/Bremsscheibe</w:t>
            </w:r>
          </w:p>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Wirkung der Bremsanlage</w:t>
            </w:r>
          </w:p>
          <w:p w:rsidR="00351AE3" w:rsidRDefault="00351AE3" w:rsidP="00AE7CC1"/>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Kolbendurchmesser</w:t>
            </w:r>
          </w:p>
          <w:p w:rsidR="00351AE3" w:rsidRDefault="00351AE3" w:rsidP="00AE7CC1"/>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Zylinderverschleißmessung</w:t>
            </w:r>
          </w:p>
          <w:p w:rsidR="00351AE3" w:rsidRDefault="00351AE3" w:rsidP="00AE7CC1"/>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Bremsbelagsstärke</w:t>
            </w:r>
          </w:p>
          <w:p w:rsidR="00351AE3" w:rsidRDefault="00351AE3" w:rsidP="00AE7CC1"/>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Innendurchmesser eines Lagers überpr</w:t>
            </w:r>
            <w:r>
              <w:t>ü</w:t>
            </w:r>
            <w:r>
              <w:t>fen</w:t>
            </w:r>
          </w:p>
        </w:tc>
        <w:tc>
          <w:tcPr>
            <w:tcW w:w="3780" w:type="dxa"/>
            <w:vAlign w:val="center"/>
          </w:tcPr>
          <w:p w:rsidR="006E7DD5" w:rsidRDefault="006E7DD5" w:rsidP="00AE7CC1"/>
        </w:tc>
      </w:tr>
      <w:tr w:rsidR="006E7DD5" w:rsidTr="00ED0396">
        <w:trPr>
          <w:trHeight w:val="340"/>
        </w:trPr>
        <w:tc>
          <w:tcPr>
            <w:tcW w:w="3969" w:type="dxa"/>
            <w:vAlign w:val="center"/>
          </w:tcPr>
          <w:p w:rsidR="00351AE3" w:rsidRDefault="006E7DD5" w:rsidP="00AE7CC1">
            <w:r>
              <w:t>Axialspielprüfung der Kurbelwelle</w:t>
            </w:r>
          </w:p>
          <w:p w:rsidR="006E7DD5" w:rsidRDefault="006E7DD5" w:rsidP="00AE7CC1"/>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Bremsscheibendickenmessung</w:t>
            </w:r>
          </w:p>
          <w:p w:rsidR="00351AE3" w:rsidRDefault="00351AE3" w:rsidP="00AE7CC1"/>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Hubzapfendurchmesser der Kurbelwelle</w:t>
            </w:r>
          </w:p>
          <w:p w:rsidR="00351AE3" w:rsidRDefault="00351AE3" w:rsidP="00AE7CC1"/>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Reifenprofil</w:t>
            </w:r>
          </w:p>
          <w:p w:rsidR="00351AE3" w:rsidRDefault="00351AE3" w:rsidP="00AE7CC1"/>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Spaltmaße Karosserie</w:t>
            </w:r>
          </w:p>
          <w:p w:rsidR="00351AE3" w:rsidRDefault="00351AE3" w:rsidP="00AE7CC1"/>
        </w:tc>
        <w:tc>
          <w:tcPr>
            <w:tcW w:w="3780" w:type="dxa"/>
            <w:vAlign w:val="center"/>
          </w:tcPr>
          <w:p w:rsidR="006E7DD5" w:rsidRDefault="006E7DD5" w:rsidP="00AE7CC1"/>
        </w:tc>
      </w:tr>
    </w:tbl>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C2E6F" w:rsidRDefault="00AC2E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A1368F" w:rsidP="00AE7CC1">
            <w:pPr>
              <w:pStyle w:val="Tabelle6pt"/>
              <w:rPr>
                <w:color w:val="000000"/>
              </w:rPr>
            </w:pPr>
            <w:r>
              <w:lastRenderedPageBreak/>
              <w:br w:type="page"/>
            </w:r>
            <w:r w:rsidR="006E7DD5">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Messwerkzeug Gesamtübersicht</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rPr>
                <w:rFonts w:eastAsia="Calibri"/>
              </w:rPr>
              <w:t>02.02.02.03</w:t>
            </w:r>
          </w:p>
        </w:tc>
      </w:tr>
      <w:tr w:rsidR="006E7DD5" w:rsidRPr="00B51DE9" w:rsidTr="00AE7CC1">
        <w:tc>
          <w:tcPr>
            <w:tcW w:w="7348" w:type="dxa"/>
            <w:gridSpan w:val="2"/>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Arbeits- und Sicherheitsregeln beachten und ihre Konsequenzen reflektieren.</w:t>
            </w:r>
          </w:p>
          <w:p w:rsidR="006E7DD5" w:rsidRDefault="006E7DD5" w:rsidP="00AE7CC1">
            <w:pPr>
              <w:pStyle w:val="Kopf8ptafz"/>
            </w:pPr>
            <w:r>
              <w:t>Werkzeuge, Geräte und Verfahren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AE7CC1">
                  <w:pPr>
                    <w:pStyle w:val="TabelleKopfmitte"/>
                  </w:pPr>
                  <w:r w:rsidRPr="00B51DE9">
                    <w:t>L</w:t>
                  </w:r>
                  <w:r>
                    <w:t>ösung</w:t>
                  </w:r>
                </w:p>
              </w:tc>
            </w:tr>
          </w:tbl>
          <w:p w:rsidR="006E7DD5" w:rsidRPr="00B51DE9" w:rsidRDefault="006E7DD5" w:rsidP="00AE7CC1"/>
        </w:tc>
      </w:tr>
    </w:tbl>
    <w:p w:rsidR="006E7DD5" w:rsidRDefault="006E7DD5" w:rsidP="006E7DD5">
      <w:r w:rsidRPr="00F409E9">
        <w:rPr>
          <w:noProof/>
          <w:lang w:eastAsia="de-DE"/>
        </w:rPr>
        <w:drawing>
          <wp:anchor distT="0" distB="0" distL="114300" distR="114300" simplePos="0" relativeHeight="251841536" behindDoc="0" locked="0" layoutInCell="0" allowOverlap="1" wp14:anchorId="1E73C9A9" wp14:editId="5B0C0A98">
            <wp:simplePos x="0" y="0"/>
            <wp:positionH relativeFrom="rightMargin">
              <wp:posOffset>760730</wp:posOffset>
            </wp:positionH>
            <wp:positionV relativeFrom="paragraph">
              <wp:posOffset>118745</wp:posOffset>
            </wp:positionV>
            <wp:extent cx="349885" cy="320675"/>
            <wp:effectExtent l="0" t="0" r="0" b="3175"/>
            <wp:wrapNone/>
            <wp:docPr id="56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09E9">
        <w:rPr>
          <w:noProof/>
          <w:lang w:eastAsia="de-DE"/>
        </w:rPr>
        <w:drawing>
          <wp:anchor distT="0" distB="0" distL="114300" distR="114300" simplePos="0" relativeHeight="251842560" behindDoc="0" locked="0" layoutInCell="0" allowOverlap="1" wp14:anchorId="77FF5DE1" wp14:editId="1AC179D3">
            <wp:simplePos x="0" y="0"/>
            <wp:positionH relativeFrom="rightMargin">
              <wp:posOffset>1120775</wp:posOffset>
            </wp:positionH>
            <wp:positionV relativeFrom="paragraph">
              <wp:posOffset>118745</wp:posOffset>
            </wp:positionV>
            <wp:extent cx="348615" cy="320040"/>
            <wp:effectExtent l="0" t="0" r="0" b="3810"/>
            <wp:wrapNone/>
            <wp:docPr id="56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09E9">
        <w:rPr>
          <w:noProof/>
          <w:lang w:eastAsia="de-DE"/>
        </w:rPr>
        <w:drawing>
          <wp:anchor distT="0" distB="0" distL="114300" distR="114300" simplePos="0" relativeHeight="251843584" behindDoc="0" locked="0" layoutInCell="0" allowOverlap="1" wp14:anchorId="0B6B5B83" wp14:editId="30A26B7C">
            <wp:simplePos x="0" y="0"/>
            <wp:positionH relativeFrom="rightMargin">
              <wp:posOffset>400050</wp:posOffset>
            </wp:positionH>
            <wp:positionV relativeFrom="paragraph">
              <wp:posOffset>118745</wp:posOffset>
            </wp:positionV>
            <wp:extent cx="349885" cy="320675"/>
            <wp:effectExtent l="0" t="0" r="0" b="3175"/>
            <wp:wrapNone/>
            <wp:docPr id="567" name="Grafik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40512" behindDoc="0" locked="0" layoutInCell="0" allowOverlap="1" wp14:anchorId="6202450B" wp14:editId="0C1F9E67">
            <wp:simplePos x="0" y="0"/>
            <wp:positionH relativeFrom="rightMargin">
              <wp:posOffset>107950</wp:posOffset>
            </wp:positionH>
            <wp:positionV relativeFrom="paragraph">
              <wp:posOffset>117475</wp:posOffset>
            </wp:positionV>
            <wp:extent cx="302260" cy="323850"/>
            <wp:effectExtent l="0" t="0" r="2540" b="0"/>
            <wp:wrapNone/>
            <wp:docPr id="56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r w:rsidRPr="00125432">
        <w:rPr>
          <w:b/>
        </w:rPr>
        <w:t>Aufgabe:</w:t>
      </w:r>
      <w:r>
        <w:t xml:space="preserve"> </w:t>
      </w:r>
      <w:r w:rsidR="00A75E55">
        <w:t>Ergänzen Sie die folgende Tabelle. Welches Prüfmittel verwenden Sie für  welche Messung? Nutzen Sie zur Lösung der Aufgabe die bereitgestellten Realteile.</w:t>
      </w:r>
    </w:p>
    <w:p w:rsidR="00A75E55" w:rsidRDefault="00A75E55" w:rsidP="00A75E55">
      <w:pPr>
        <w:pStyle w:val="Abstandszeile"/>
      </w:pPr>
    </w:p>
    <w:tbl>
      <w:tblPr>
        <w:tblStyle w:val="Tabellenraster"/>
        <w:tblW w:w="7371" w:type="dxa"/>
        <w:tblInd w:w="108" w:type="dxa"/>
        <w:tblLook w:val="04A0" w:firstRow="1" w:lastRow="0" w:firstColumn="1" w:lastColumn="0" w:noHBand="0" w:noVBand="1"/>
      </w:tblPr>
      <w:tblGrid>
        <w:gridCol w:w="4119"/>
        <w:gridCol w:w="3252"/>
      </w:tblGrid>
      <w:tr w:rsidR="006E7DD5" w:rsidRPr="00553F96" w:rsidTr="00A1368F">
        <w:trPr>
          <w:trHeight w:val="340"/>
        </w:trPr>
        <w:tc>
          <w:tcPr>
            <w:tcW w:w="4119" w:type="dxa"/>
            <w:vAlign w:val="center"/>
          </w:tcPr>
          <w:p w:rsidR="006E7DD5" w:rsidRPr="00553F96" w:rsidRDefault="006E7DD5" w:rsidP="00AE7CC1">
            <w:pPr>
              <w:jc w:val="center"/>
              <w:rPr>
                <w:b/>
              </w:rPr>
            </w:pPr>
            <w:r w:rsidRPr="00553F96">
              <w:rPr>
                <w:b/>
              </w:rPr>
              <w:t>Messung</w:t>
            </w:r>
          </w:p>
        </w:tc>
        <w:tc>
          <w:tcPr>
            <w:tcW w:w="3252" w:type="dxa"/>
            <w:vAlign w:val="center"/>
          </w:tcPr>
          <w:p w:rsidR="006E7DD5" w:rsidRPr="00553F96" w:rsidRDefault="006E7DD5" w:rsidP="00AE7CC1">
            <w:pPr>
              <w:jc w:val="center"/>
              <w:rPr>
                <w:b/>
              </w:rPr>
            </w:pPr>
            <w:r w:rsidRPr="00553F96">
              <w:rPr>
                <w:b/>
              </w:rPr>
              <w:t>Prüfmittel</w:t>
            </w:r>
          </w:p>
        </w:tc>
      </w:tr>
      <w:tr w:rsidR="006E7DD5" w:rsidTr="00A1368F">
        <w:trPr>
          <w:trHeight w:val="340"/>
        </w:trPr>
        <w:tc>
          <w:tcPr>
            <w:tcW w:w="4119" w:type="dxa"/>
            <w:vAlign w:val="center"/>
          </w:tcPr>
          <w:p w:rsidR="006E7DD5" w:rsidRDefault="006E7DD5" w:rsidP="00AE7CC1">
            <w:r>
              <w:t>Rundlaufprüfung der Kurbelwe</w:t>
            </w:r>
            <w:r>
              <w:t>l</w:t>
            </w:r>
            <w:r>
              <w:t>le/Bremsscheibe</w:t>
            </w:r>
          </w:p>
        </w:tc>
        <w:tc>
          <w:tcPr>
            <w:tcW w:w="3252" w:type="dxa"/>
            <w:vAlign w:val="center"/>
          </w:tcPr>
          <w:p w:rsidR="006E7DD5" w:rsidRDefault="006E7DD5" w:rsidP="00AE7CC1">
            <w:r>
              <w:t>Messuhr mit Magnethalter</w:t>
            </w:r>
          </w:p>
        </w:tc>
      </w:tr>
      <w:tr w:rsidR="006E7DD5" w:rsidTr="00A1368F">
        <w:trPr>
          <w:trHeight w:val="340"/>
        </w:trPr>
        <w:tc>
          <w:tcPr>
            <w:tcW w:w="4119" w:type="dxa"/>
            <w:vAlign w:val="center"/>
          </w:tcPr>
          <w:p w:rsidR="006E7DD5" w:rsidRDefault="006E7DD5" w:rsidP="00AE7CC1">
            <w:r>
              <w:t>Wirkung der Bremsanlage</w:t>
            </w:r>
          </w:p>
          <w:p w:rsidR="00351AE3" w:rsidRDefault="00351AE3" w:rsidP="00AE7CC1"/>
        </w:tc>
        <w:tc>
          <w:tcPr>
            <w:tcW w:w="3252" w:type="dxa"/>
            <w:vAlign w:val="center"/>
          </w:tcPr>
          <w:p w:rsidR="006E7DD5" w:rsidRDefault="006E7DD5" w:rsidP="00AE7CC1">
            <w:r>
              <w:t>Bremsenprüfstand</w:t>
            </w:r>
          </w:p>
        </w:tc>
      </w:tr>
      <w:tr w:rsidR="006E7DD5" w:rsidTr="00A1368F">
        <w:trPr>
          <w:trHeight w:val="340"/>
        </w:trPr>
        <w:tc>
          <w:tcPr>
            <w:tcW w:w="4119" w:type="dxa"/>
            <w:vAlign w:val="center"/>
          </w:tcPr>
          <w:p w:rsidR="006E7DD5" w:rsidRDefault="006E7DD5" w:rsidP="00AE7CC1">
            <w:r>
              <w:t>Kolbendurchmesser</w:t>
            </w:r>
          </w:p>
          <w:p w:rsidR="00351AE3" w:rsidRDefault="00351AE3" w:rsidP="00AE7CC1"/>
        </w:tc>
        <w:tc>
          <w:tcPr>
            <w:tcW w:w="3252" w:type="dxa"/>
            <w:vAlign w:val="center"/>
          </w:tcPr>
          <w:p w:rsidR="006E7DD5" w:rsidRDefault="006E7DD5" w:rsidP="00AE7CC1">
            <w:r>
              <w:t>Messschraube</w:t>
            </w:r>
          </w:p>
        </w:tc>
      </w:tr>
      <w:tr w:rsidR="006E7DD5" w:rsidTr="00A1368F">
        <w:trPr>
          <w:trHeight w:val="340"/>
        </w:trPr>
        <w:tc>
          <w:tcPr>
            <w:tcW w:w="4119" w:type="dxa"/>
            <w:vAlign w:val="center"/>
          </w:tcPr>
          <w:p w:rsidR="006E7DD5" w:rsidRDefault="006E7DD5" w:rsidP="00AE7CC1">
            <w:r>
              <w:t>Zylinderverschleißmessung</w:t>
            </w:r>
          </w:p>
          <w:p w:rsidR="00351AE3" w:rsidRDefault="00351AE3" w:rsidP="00AE7CC1"/>
        </w:tc>
        <w:tc>
          <w:tcPr>
            <w:tcW w:w="3252" w:type="dxa"/>
            <w:vAlign w:val="center"/>
          </w:tcPr>
          <w:p w:rsidR="006E7DD5" w:rsidRDefault="006E7DD5" w:rsidP="00AE7CC1">
            <w:r>
              <w:t>Innenmessuhr</w:t>
            </w:r>
          </w:p>
        </w:tc>
      </w:tr>
      <w:tr w:rsidR="006E7DD5" w:rsidTr="00A1368F">
        <w:trPr>
          <w:trHeight w:val="340"/>
        </w:trPr>
        <w:tc>
          <w:tcPr>
            <w:tcW w:w="4119" w:type="dxa"/>
            <w:vAlign w:val="center"/>
          </w:tcPr>
          <w:p w:rsidR="006E7DD5" w:rsidRDefault="006E7DD5" w:rsidP="00AE7CC1">
            <w:r>
              <w:t>Bremsbelagsstärke</w:t>
            </w:r>
          </w:p>
        </w:tc>
        <w:tc>
          <w:tcPr>
            <w:tcW w:w="3252" w:type="dxa"/>
            <w:vAlign w:val="center"/>
          </w:tcPr>
          <w:p w:rsidR="006E7DD5" w:rsidRDefault="006E7DD5" w:rsidP="00AE7CC1">
            <w:r>
              <w:t>Messschieber</w:t>
            </w:r>
          </w:p>
        </w:tc>
      </w:tr>
      <w:tr w:rsidR="006E7DD5" w:rsidTr="00A1368F">
        <w:trPr>
          <w:trHeight w:val="340"/>
        </w:trPr>
        <w:tc>
          <w:tcPr>
            <w:tcW w:w="4119" w:type="dxa"/>
            <w:vAlign w:val="center"/>
          </w:tcPr>
          <w:p w:rsidR="006E7DD5" w:rsidRDefault="006E7DD5" w:rsidP="00AE7CC1">
            <w:r>
              <w:t>Innendurchmesser eines Lagers überprüfen</w:t>
            </w:r>
          </w:p>
          <w:p w:rsidR="00351AE3" w:rsidRDefault="00351AE3" w:rsidP="00AE7CC1"/>
        </w:tc>
        <w:tc>
          <w:tcPr>
            <w:tcW w:w="3252" w:type="dxa"/>
            <w:vAlign w:val="center"/>
          </w:tcPr>
          <w:p w:rsidR="006E7DD5" w:rsidRDefault="006E7DD5" w:rsidP="00AE7CC1">
            <w:r>
              <w:t>Messschieber</w:t>
            </w:r>
          </w:p>
        </w:tc>
      </w:tr>
      <w:tr w:rsidR="006E7DD5" w:rsidTr="00A1368F">
        <w:trPr>
          <w:trHeight w:val="340"/>
        </w:trPr>
        <w:tc>
          <w:tcPr>
            <w:tcW w:w="4119" w:type="dxa"/>
            <w:vAlign w:val="center"/>
          </w:tcPr>
          <w:p w:rsidR="006E7DD5" w:rsidRDefault="006E7DD5" w:rsidP="00351AE3">
            <w:r>
              <w:t>Axialspielprüfung der Kurbelwelle</w:t>
            </w:r>
          </w:p>
          <w:p w:rsidR="00351AE3" w:rsidRDefault="00351AE3" w:rsidP="00351AE3"/>
        </w:tc>
        <w:tc>
          <w:tcPr>
            <w:tcW w:w="3252" w:type="dxa"/>
            <w:vAlign w:val="center"/>
          </w:tcPr>
          <w:p w:rsidR="006E7DD5" w:rsidRDefault="006E7DD5" w:rsidP="00AE7CC1">
            <w:r>
              <w:t>Messuhr mit Magnethalter</w:t>
            </w:r>
          </w:p>
        </w:tc>
      </w:tr>
      <w:tr w:rsidR="006E7DD5" w:rsidTr="00A1368F">
        <w:trPr>
          <w:trHeight w:val="340"/>
        </w:trPr>
        <w:tc>
          <w:tcPr>
            <w:tcW w:w="4119" w:type="dxa"/>
            <w:vAlign w:val="center"/>
          </w:tcPr>
          <w:p w:rsidR="006E7DD5" w:rsidRDefault="006E7DD5" w:rsidP="00AE7CC1">
            <w:r>
              <w:t>Bremsscheibendickenmessung</w:t>
            </w:r>
          </w:p>
          <w:p w:rsidR="00351AE3" w:rsidRDefault="00351AE3" w:rsidP="00AE7CC1"/>
        </w:tc>
        <w:tc>
          <w:tcPr>
            <w:tcW w:w="3252" w:type="dxa"/>
            <w:vAlign w:val="center"/>
          </w:tcPr>
          <w:p w:rsidR="006E7DD5" w:rsidRDefault="006E7DD5" w:rsidP="00AE7CC1">
            <w:r>
              <w:t>Messschraube, Messschieber</w:t>
            </w:r>
          </w:p>
        </w:tc>
      </w:tr>
      <w:tr w:rsidR="006E7DD5" w:rsidTr="00A1368F">
        <w:trPr>
          <w:trHeight w:val="340"/>
        </w:trPr>
        <w:tc>
          <w:tcPr>
            <w:tcW w:w="4119" w:type="dxa"/>
            <w:vAlign w:val="center"/>
          </w:tcPr>
          <w:p w:rsidR="006E7DD5" w:rsidRDefault="006E7DD5" w:rsidP="00AE7CC1">
            <w:r>
              <w:t>Hubzapfendurchmesser der Kurbelwelle</w:t>
            </w:r>
          </w:p>
          <w:p w:rsidR="00351AE3" w:rsidRDefault="00351AE3" w:rsidP="00AE7CC1"/>
        </w:tc>
        <w:tc>
          <w:tcPr>
            <w:tcW w:w="3252" w:type="dxa"/>
            <w:vAlign w:val="center"/>
          </w:tcPr>
          <w:p w:rsidR="006E7DD5" w:rsidRDefault="006E7DD5" w:rsidP="00AE7CC1">
            <w:r>
              <w:t>Messschraube</w:t>
            </w:r>
          </w:p>
        </w:tc>
      </w:tr>
      <w:tr w:rsidR="006E7DD5" w:rsidTr="00A1368F">
        <w:trPr>
          <w:trHeight w:val="340"/>
        </w:trPr>
        <w:tc>
          <w:tcPr>
            <w:tcW w:w="4119" w:type="dxa"/>
            <w:vAlign w:val="center"/>
          </w:tcPr>
          <w:p w:rsidR="006E7DD5" w:rsidRDefault="006E7DD5" w:rsidP="00AE7CC1">
            <w:r>
              <w:t>Reifenprofil</w:t>
            </w:r>
          </w:p>
          <w:p w:rsidR="00351AE3" w:rsidRDefault="00351AE3" w:rsidP="00AE7CC1"/>
        </w:tc>
        <w:tc>
          <w:tcPr>
            <w:tcW w:w="3252" w:type="dxa"/>
            <w:vAlign w:val="center"/>
          </w:tcPr>
          <w:p w:rsidR="006E7DD5" w:rsidRDefault="006E7DD5" w:rsidP="00AE7CC1">
            <w:r>
              <w:t>Messschieber</w:t>
            </w:r>
          </w:p>
        </w:tc>
      </w:tr>
      <w:tr w:rsidR="006E7DD5" w:rsidTr="00A1368F">
        <w:trPr>
          <w:trHeight w:val="340"/>
        </w:trPr>
        <w:tc>
          <w:tcPr>
            <w:tcW w:w="4119" w:type="dxa"/>
            <w:vAlign w:val="center"/>
          </w:tcPr>
          <w:p w:rsidR="006E7DD5" w:rsidRDefault="006E7DD5" w:rsidP="00AE7CC1">
            <w:r>
              <w:t>Spaltmaße Karosserie</w:t>
            </w:r>
          </w:p>
          <w:p w:rsidR="00351AE3" w:rsidRDefault="00351AE3" w:rsidP="00AE7CC1"/>
        </w:tc>
        <w:tc>
          <w:tcPr>
            <w:tcW w:w="3252" w:type="dxa"/>
            <w:vAlign w:val="center"/>
          </w:tcPr>
          <w:p w:rsidR="006E7DD5" w:rsidRDefault="006E7DD5" w:rsidP="00AE7CC1">
            <w:r>
              <w:t>Kunststoffkeil</w:t>
            </w:r>
          </w:p>
        </w:tc>
      </w:tr>
    </w:tbl>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Pr="0045502B"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2B2C67" w:rsidRDefault="002B2C6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53770" w:rsidRPr="00B51DE9" w:rsidTr="00324B78">
        <w:trPr>
          <w:trHeight w:val="523"/>
        </w:trPr>
        <w:tc>
          <w:tcPr>
            <w:tcW w:w="3119" w:type="dxa"/>
            <w:tcBorders>
              <w:left w:val="single" w:sz="4" w:space="0" w:color="auto"/>
              <w:bottom w:val="single" w:sz="4" w:space="0" w:color="auto"/>
              <w:right w:val="single" w:sz="4" w:space="0" w:color="auto"/>
            </w:tcBorders>
            <w:shd w:val="clear" w:color="auto" w:fill="D9D9D9"/>
            <w:hideMark/>
          </w:tcPr>
          <w:p w:rsidR="00F53770" w:rsidRDefault="00F53770" w:rsidP="00324B78">
            <w:pPr>
              <w:pStyle w:val="Tabelle6pt"/>
              <w:rPr>
                <w:color w:val="000000"/>
              </w:rPr>
            </w:pPr>
            <w:r>
              <w:lastRenderedPageBreak/>
              <w:br w:type="page"/>
              <w:t>Lernfeld</w:t>
            </w:r>
          </w:p>
          <w:p w:rsidR="00F53770" w:rsidRDefault="00F53770" w:rsidP="00324B78">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F53770" w:rsidRDefault="00F53770" w:rsidP="00324B78">
            <w:pPr>
              <w:pStyle w:val="Tabelle6pt"/>
              <w:rPr>
                <w:color w:val="000000"/>
              </w:rPr>
            </w:pPr>
            <w:r>
              <w:t>Titel</w:t>
            </w:r>
          </w:p>
          <w:p w:rsidR="00F53770" w:rsidRDefault="00F53770" w:rsidP="00324B78">
            <w:pPr>
              <w:pStyle w:val="TabelleKopflinks"/>
            </w:pPr>
            <w:r>
              <w:t>Ableseübung</w:t>
            </w:r>
          </w:p>
        </w:tc>
        <w:tc>
          <w:tcPr>
            <w:tcW w:w="188" w:type="dxa"/>
            <w:vMerge w:val="restart"/>
            <w:tcBorders>
              <w:top w:val="nil"/>
              <w:left w:val="single" w:sz="4" w:space="0" w:color="auto"/>
              <w:bottom w:val="nil"/>
              <w:right w:val="single" w:sz="4" w:space="0" w:color="auto"/>
            </w:tcBorders>
            <w:shd w:val="clear" w:color="auto" w:fill="FFFFFF"/>
          </w:tcPr>
          <w:p w:rsidR="00F53770" w:rsidRPr="004B658C" w:rsidRDefault="00F53770" w:rsidP="00324B78"/>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53770" w:rsidRDefault="009979EA" w:rsidP="00324B78">
            <w:pPr>
              <w:pStyle w:val="TabelleKopfmitte"/>
            </w:pPr>
            <w:r>
              <w:t>FZT</w:t>
            </w:r>
          </w:p>
          <w:p w:rsidR="002A25FF" w:rsidRPr="00B51DE9" w:rsidRDefault="002A25FF" w:rsidP="00324B78">
            <w:pPr>
              <w:pStyle w:val="TabelleKopfmitte"/>
              <w:rPr>
                <w:rFonts w:eastAsia="Calibri"/>
              </w:rPr>
            </w:pPr>
            <w:r>
              <w:rPr>
                <w:rFonts w:eastAsia="Calibri"/>
              </w:rPr>
              <w:t>02.02.02.04</w:t>
            </w:r>
          </w:p>
        </w:tc>
      </w:tr>
      <w:tr w:rsidR="00F53770" w:rsidRPr="00B51DE9" w:rsidTr="00324B78">
        <w:tc>
          <w:tcPr>
            <w:tcW w:w="7348" w:type="dxa"/>
            <w:gridSpan w:val="3"/>
            <w:tcBorders>
              <w:left w:val="single" w:sz="4" w:space="0" w:color="auto"/>
              <w:bottom w:val="single" w:sz="4" w:space="0" w:color="auto"/>
              <w:right w:val="single" w:sz="4" w:space="0" w:color="auto"/>
            </w:tcBorders>
            <w:shd w:val="clear" w:color="auto" w:fill="auto"/>
            <w:hideMark/>
          </w:tcPr>
          <w:p w:rsidR="00F53770" w:rsidRPr="004B658C" w:rsidRDefault="00F53770" w:rsidP="00324B78">
            <w:pPr>
              <w:pStyle w:val="Tabelle6pt"/>
            </w:pPr>
            <w:r>
              <w:t>Kompetenzbereiche:</w:t>
            </w:r>
          </w:p>
          <w:p w:rsidR="00F53770" w:rsidRDefault="00F53770" w:rsidP="00324B78">
            <w:pPr>
              <w:pStyle w:val="Kopf8ptafz"/>
            </w:pPr>
            <w:r>
              <w:t>Arbeits- und Sicherheitsregeln beachten und</w:t>
            </w:r>
            <w:r w:rsidR="001A52F5">
              <w:t xml:space="preserve"> ihre Konsequenzen reflektieren</w:t>
            </w:r>
          </w:p>
          <w:p w:rsidR="00F53770" w:rsidRDefault="00F53770" w:rsidP="00324B78">
            <w:pPr>
              <w:pStyle w:val="Kopf8ptafz"/>
            </w:pPr>
            <w:r>
              <w:t>Werkzeuge, Geräte und Ve</w:t>
            </w:r>
            <w:r w:rsidR="001A52F5">
              <w:t>rfahren auswählen und einsetzen</w:t>
            </w:r>
          </w:p>
        </w:tc>
        <w:tc>
          <w:tcPr>
            <w:tcW w:w="188" w:type="dxa"/>
            <w:vMerge/>
            <w:tcBorders>
              <w:left w:val="single" w:sz="4" w:space="0" w:color="auto"/>
              <w:bottom w:val="nil"/>
              <w:right w:val="nil"/>
            </w:tcBorders>
            <w:vAlign w:val="center"/>
            <w:hideMark/>
          </w:tcPr>
          <w:p w:rsidR="00F53770" w:rsidRDefault="00F53770" w:rsidP="00324B78">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53770" w:rsidRPr="00B51DE9" w:rsidTr="00324B78">
              <w:trPr>
                <w:trHeight w:val="284"/>
              </w:trPr>
              <w:tc>
                <w:tcPr>
                  <w:tcW w:w="2090" w:type="dxa"/>
                  <w:shd w:val="clear" w:color="auto" w:fill="auto"/>
                </w:tcPr>
                <w:p w:rsidR="00F53770" w:rsidRPr="00B51DE9" w:rsidRDefault="00F53770" w:rsidP="00324B78">
                  <w:pPr>
                    <w:pStyle w:val="Textkrpermitte"/>
                  </w:pPr>
                  <w:proofErr w:type="spellStart"/>
                  <w:r w:rsidRPr="00B51DE9">
                    <w:t>LernPROJEKT</w:t>
                  </w:r>
                  <w:proofErr w:type="spellEnd"/>
                </w:p>
              </w:tc>
            </w:tr>
            <w:tr w:rsidR="00F53770" w:rsidRPr="00B51DE9" w:rsidTr="00324B78">
              <w:trPr>
                <w:trHeight w:val="284"/>
              </w:trPr>
              <w:tc>
                <w:tcPr>
                  <w:tcW w:w="2090" w:type="dxa"/>
                  <w:tcBorders>
                    <w:bottom w:val="single" w:sz="4" w:space="0" w:color="auto"/>
                  </w:tcBorders>
                  <w:shd w:val="clear" w:color="auto" w:fill="auto"/>
                </w:tcPr>
                <w:p w:rsidR="00F53770" w:rsidRPr="00B51DE9" w:rsidRDefault="00F53770" w:rsidP="00324B78">
                  <w:pPr>
                    <w:pStyle w:val="Textkrpermitte"/>
                  </w:pPr>
                  <w:proofErr w:type="spellStart"/>
                  <w:r w:rsidRPr="00B51DE9">
                    <w:t>LernTHEMA</w:t>
                  </w:r>
                  <w:proofErr w:type="spellEnd"/>
                </w:p>
              </w:tc>
            </w:tr>
            <w:tr w:rsidR="00F53770" w:rsidRPr="00B51DE9" w:rsidTr="00324B78">
              <w:trPr>
                <w:trHeight w:val="284"/>
              </w:trPr>
              <w:tc>
                <w:tcPr>
                  <w:tcW w:w="2090" w:type="dxa"/>
                  <w:tcBorders>
                    <w:bottom w:val="nil"/>
                  </w:tcBorders>
                  <w:shd w:val="clear" w:color="auto" w:fill="D9D9D9" w:themeFill="background1" w:themeFillShade="D9"/>
                </w:tcPr>
                <w:p w:rsidR="00F53770" w:rsidRPr="00B51DE9" w:rsidRDefault="00F53770" w:rsidP="00324B78">
                  <w:pPr>
                    <w:pStyle w:val="TabelleKopfmitte"/>
                  </w:pPr>
                  <w:proofErr w:type="spellStart"/>
                  <w:r w:rsidRPr="00B51DE9">
                    <w:t>LernSCHRITT</w:t>
                  </w:r>
                  <w:proofErr w:type="spellEnd"/>
                </w:p>
              </w:tc>
            </w:tr>
          </w:tbl>
          <w:p w:rsidR="00F53770" w:rsidRPr="00B51DE9" w:rsidRDefault="00F53770" w:rsidP="00324B78"/>
        </w:tc>
      </w:tr>
      <w:tr w:rsidR="00F53770" w:rsidRPr="00B51DE9" w:rsidTr="00324B78">
        <w:trPr>
          <w:trHeight w:val="149"/>
        </w:trPr>
        <w:tc>
          <w:tcPr>
            <w:tcW w:w="7348" w:type="dxa"/>
            <w:gridSpan w:val="3"/>
            <w:tcBorders>
              <w:top w:val="single" w:sz="4" w:space="0" w:color="auto"/>
              <w:left w:val="nil"/>
              <w:right w:val="nil"/>
            </w:tcBorders>
          </w:tcPr>
          <w:p w:rsidR="00F53770" w:rsidRPr="00B51DE9" w:rsidRDefault="00F53770" w:rsidP="00324B78"/>
        </w:tc>
        <w:tc>
          <w:tcPr>
            <w:tcW w:w="196" w:type="dxa"/>
            <w:gridSpan w:val="2"/>
            <w:tcBorders>
              <w:top w:val="nil"/>
              <w:left w:val="nil"/>
              <w:right w:val="nil"/>
            </w:tcBorders>
          </w:tcPr>
          <w:p w:rsidR="00F53770" w:rsidRPr="00B51DE9" w:rsidRDefault="00F53770" w:rsidP="00324B78"/>
        </w:tc>
        <w:tc>
          <w:tcPr>
            <w:tcW w:w="2095" w:type="dxa"/>
            <w:tcBorders>
              <w:top w:val="single" w:sz="4" w:space="0" w:color="auto"/>
              <w:left w:val="nil"/>
              <w:right w:val="nil"/>
            </w:tcBorders>
          </w:tcPr>
          <w:p w:rsidR="00F53770" w:rsidRPr="00B51DE9" w:rsidRDefault="00F53770" w:rsidP="00324B78"/>
        </w:tc>
      </w:tr>
      <w:tr w:rsidR="00F53770" w:rsidRPr="00B51DE9" w:rsidTr="00324B78">
        <w:trPr>
          <w:trHeight w:val="443"/>
        </w:trPr>
        <w:tc>
          <w:tcPr>
            <w:tcW w:w="4818" w:type="dxa"/>
            <w:gridSpan w:val="2"/>
            <w:vMerge w:val="restart"/>
            <w:tcBorders>
              <w:left w:val="single" w:sz="4" w:space="0" w:color="auto"/>
              <w:right w:val="single" w:sz="4" w:space="0" w:color="auto"/>
            </w:tcBorders>
          </w:tcPr>
          <w:p w:rsidR="00F53770" w:rsidRPr="004B658C" w:rsidRDefault="00F53770" w:rsidP="00324B78">
            <w:pPr>
              <w:pStyle w:val="Tabelle6pt"/>
            </w:pPr>
            <w:r>
              <w:t>Kompetenzen:</w:t>
            </w:r>
          </w:p>
          <w:p w:rsidR="00F53770" w:rsidRPr="00787C64" w:rsidRDefault="00F53770" w:rsidP="00324B78">
            <w:pPr>
              <w:pStyle w:val="Kopf8ptafz"/>
              <w:rPr>
                <w:sz w:val="18"/>
              </w:rPr>
            </w:pPr>
            <w:r>
              <w:t>Ich kann Mess- und Prüfwerkzeuge fachgerecht anwenden und ablesen.</w:t>
            </w:r>
          </w:p>
          <w:p w:rsidR="00F53770" w:rsidRPr="0005622E" w:rsidRDefault="001A52F5" w:rsidP="00324B78">
            <w:pPr>
              <w:pStyle w:val="Kopf8ptafz"/>
              <w:rPr>
                <w:sz w:val="18"/>
              </w:rPr>
            </w:pPr>
            <w:r>
              <w:t xml:space="preserve">Ich kann Messwerte an einem </w:t>
            </w:r>
            <w:r w:rsidR="00F53770">
              <w:t>Messgerät unter Berücksicht</w:t>
            </w:r>
            <w:r w:rsidR="00F53770">
              <w:t>i</w:t>
            </w:r>
            <w:r w:rsidR="00F53770">
              <w:t>gung der Messregeln ablesen.</w:t>
            </w:r>
          </w:p>
          <w:p w:rsidR="00F53770" w:rsidRPr="002905DC" w:rsidRDefault="00F53770" w:rsidP="00324B78">
            <w:pPr>
              <w:pStyle w:val="Kopf8ptafz"/>
              <w:rPr>
                <w:sz w:val="18"/>
              </w:rPr>
            </w:pPr>
            <w:r>
              <w:t xml:space="preserve">Ich kann mit </w:t>
            </w:r>
            <w:r w:rsidR="001A52F5">
              <w:t>a</w:t>
            </w:r>
            <w:r>
              <w:t>nderen zusammenarbeiten.</w:t>
            </w:r>
          </w:p>
          <w:p w:rsidR="00F53770" w:rsidRDefault="00F53770" w:rsidP="00324B78">
            <w:pPr>
              <w:pStyle w:val="Kopf8ptafz"/>
            </w:pPr>
            <w:r w:rsidRPr="002905DC">
              <w:t>Ich kann mich ausdrücken.</w:t>
            </w:r>
          </w:p>
        </w:tc>
        <w:tc>
          <w:tcPr>
            <w:tcW w:w="4821" w:type="dxa"/>
            <w:gridSpan w:val="4"/>
            <w:tcBorders>
              <w:left w:val="single" w:sz="4" w:space="0" w:color="auto"/>
              <w:right w:val="single" w:sz="4" w:space="0" w:color="auto"/>
            </w:tcBorders>
          </w:tcPr>
          <w:p w:rsidR="00F53770" w:rsidRDefault="00F53770" w:rsidP="00324B78">
            <w:pPr>
              <w:pStyle w:val="Tabelle6pt"/>
            </w:pPr>
            <w:r>
              <w:t>Was Sie schon können sollten:</w:t>
            </w:r>
          </w:p>
          <w:p w:rsidR="00F53770" w:rsidRPr="00234B66" w:rsidRDefault="00F53770" w:rsidP="00324B78">
            <w:pPr>
              <w:pStyle w:val="Kopf8ptafz"/>
            </w:pPr>
            <w:r>
              <w:t>Ich kann schon Maßeinheiten erkennen und unterscheiden.</w:t>
            </w:r>
          </w:p>
        </w:tc>
      </w:tr>
      <w:tr w:rsidR="00F53770" w:rsidRPr="00B51DE9" w:rsidTr="00324B78">
        <w:trPr>
          <w:trHeight w:val="443"/>
        </w:trPr>
        <w:tc>
          <w:tcPr>
            <w:tcW w:w="4818" w:type="dxa"/>
            <w:gridSpan w:val="2"/>
            <w:vMerge/>
            <w:tcBorders>
              <w:left w:val="single" w:sz="4" w:space="0" w:color="auto"/>
              <w:right w:val="single" w:sz="4" w:space="0" w:color="auto"/>
            </w:tcBorders>
          </w:tcPr>
          <w:p w:rsidR="00F53770" w:rsidRDefault="00F53770" w:rsidP="00324B78">
            <w:pPr>
              <w:pStyle w:val="Tabelle6pt"/>
            </w:pPr>
          </w:p>
        </w:tc>
        <w:tc>
          <w:tcPr>
            <w:tcW w:w="4821" w:type="dxa"/>
            <w:gridSpan w:val="4"/>
            <w:tcBorders>
              <w:left w:val="single" w:sz="4" w:space="0" w:color="auto"/>
              <w:right w:val="single" w:sz="4" w:space="0" w:color="auto"/>
            </w:tcBorders>
          </w:tcPr>
          <w:p w:rsidR="00F53770" w:rsidRDefault="00F53770" w:rsidP="00324B78">
            <w:pPr>
              <w:pStyle w:val="Tabelle6pt"/>
            </w:pPr>
            <w:r>
              <w:t>Wofür Sie das benötigen:</w:t>
            </w:r>
          </w:p>
          <w:p w:rsidR="00F53770" w:rsidRDefault="00AA2AFD" w:rsidP="00324B78">
            <w:pPr>
              <w:pStyle w:val="Kopf8ptafz"/>
            </w:pPr>
            <w:r>
              <w:t>f</w:t>
            </w:r>
            <w:r w:rsidR="00F53770">
              <w:t>ür einen SOLL-I</w:t>
            </w:r>
            <w:r>
              <w:t>ST-Wert-Vergleich durch Messung</w:t>
            </w:r>
          </w:p>
          <w:p w:rsidR="00F53770" w:rsidRDefault="00AA2AFD" w:rsidP="00AA2AFD">
            <w:pPr>
              <w:pStyle w:val="Kopf8ptafz"/>
            </w:pPr>
            <w:r>
              <w:t>für</w:t>
            </w:r>
            <w:r w:rsidR="00F53770">
              <w:t xml:space="preserve"> die Beurteilung eines tech</w:t>
            </w:r>
            <w:r>
              <w:t>nischen Zustands eines Bauteils</w:t>
            </w:r>
          </w:p>
        </w:tc>
      </w:tr>
      <w:tr w:rsidR="00F53770" w:rsidRPr="00B51DE9" w:rsidTr="00324B78">
        <w:trPr>
          <w:trHeight w:val="443"/>
        </w:trPr>
        <w:tc>
          <w:tcPr>
            <w:tcW w:w="4818" w:type="dxa"/>
            <w:gridSpan w:val="2"/>
            <w:vMerge/>
            <w:tcBorders>
              <w:left w:val="single" w:sz="4" w:space="0" w:color="auto"/>
              <w:right w:val="single" w:sz="4" w:space="0" w:color="auto"/>
            </w:tcBorders>
          </w:tcPr>
          <w:p w:rsidR="00F53770" w:rsidRDefault="00F53770" w:rsidP="00324B78">
            <w:pPr>
              <w:pStyle w:val="Tabelle6pt"/>
            </w:pPr>
          </w:p>
        </w:tc>
        <w:tc>
          <w:tcPr>
            <w:tcW w:w="4821" w:type="dxa"/>
            <w:gridSpan w:val="4"/>
            <w:tcBorders>
              <w:left w:val="single" w:sz="4" w:space="0" w:color="auto"/>
              <w:right w:val="single" w:sz="4" w:space="0" w:color="auto"/>
            </w:tcBorders>
          </w:tcPr>
          <w:p w:rsidR="00F53770" w:rsidRDefault="00F53770" w:rsidP="00324B78">
            <w:pPr>
              <w:pStyle w:val="Tabelle6pt"/>
            </w:pPr>
            <w:r>
              <w:t>Wie Sie Ihr Können prüfen können:</w:t>
            </w:r>
          </w:p>
          <w:p w:rsidR="00F53770" w:rsidRPr="00234B66" w:rsidRDefault="00F53770" w:rsidP="00324B78">
            <w:pPr>
              <w:pStyle w:val="Kopf8ptafz"/>
            </w:pPr>
            <w:r w:rsidRPr="00826C95">
              <w:t>Ich kann den Zustand technischer Baugruppen erkennen und beurteilen.</w:t>
            </w:r>
          </w:p>
        </w:tc>
      </w:tr>
    </w:tbl>
    <w:p w:rsidR="00F53770" w:rsidRDefault="00F53770" w:rsidP="00F53770">
      <w:r w:rsidRPr="004738D1">
        <w:rPr>
          <w:noProof/>
          <w:lang w:eastAsia="de-DE"/>
        </w:rPr>
        <w:drawing>
          <wp:anchor distT="0" distB="0" distL="114300" distR="114300" simplePos="0" relativeHeight="251991040" behindDoc="0" locked="0" layoutInCell="0" allowOverlap="1" wp14:anchorId="340C7C02" wp14:editId="5DFE211B">
            <wp:simplePos x="0" y="0"/>
            <wp:positionH relativeFrom="rightMargin">
              <wp:posOffset>92710</wp:posOffset>
            </wp:positionH>
            <wp:positionV relativeFrom="paragraph">
              <wp:posOffset>101600</wp:posOffset>
            </wp:positionV>
            <wp:extent cx="302260" cy="323850"/>
            <wp:effectExtent l="0" t="0" r="2540" b="0"/>
            <wp:wrapNone/>
            <wp:docPr id="176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38D1">
        <w:rPr>
          <w:noProof/>
          <w:lang w:eastAsia="de-DE"/>
        </w:rPr>
        <w:drawing>
          <wp:anchor distT="0" distB="0" distL="114300" distR="114300" simplePos="0" relativeHeight="251992064" behindDoc="0" locked="0" layoutInCell="0" allowOverlap="1" wp14:anchorId="7948F47A" wp14:editId="7ED7ED32">
            <wp:simplePos x="0" y="0"/>
            <wp:positionH relativeFrom="rightMargin">
              <wp:posOffset>384810</wp:posOffset>
            </wp:positionH>
            <wp:positionV relativeFrom="paragraph">
              <wp:posOffset>102870</wp:posOffset>
            </wp:positionV>
            <wp:extent cx="349885" cy="320675"/>
            <wp:effectExtent l="0" t="0" r="0" b="3175"/>
            <wp:wrapNone/>
            <wp:docPr id="1769" name="Grafik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3770" w:rsidRDefault="00F53770" w:rsidP="00F53770">
      <w:pPr>
        <w:pStyle w:val="Listenabsatz"/>
        <w:numPr>
          <w:ilvl w:val="0"/>
          <w:numId w:val="28"/>
        </w:numPr>
      </w:pPr>
      <w:r w:rsidRPr="00A039ED">
        <w:t xml:space="preserve">Warum lesen Fahrer und Beifahrer beim Blick auf den </w:t>
      </w:r>
      <w:r>
        <w:t xml:space="preserve">analogen </w:t>
      </w:r>
      <w:r w:rsidRPr="00A039ED">
        <w:t>Tachom</w:t>
      </w:r>
      <w:r w:rsidRPr="00A039ED">
        <w:t>e</w:t>
      </w:r>
      <w:r w:rsidRPr="00A039ED">
        <w:t>ter un</w:t>
      </w:r>
      <w:r>
        <w:t>ter</w:t>
      </w:r>
      <w:r w:rsidRPr="00A039ED">
        <w:t>schiedliche Geschwindigkeiten ab?</w:t>
      </w:r>
    </w:p>
    <w:p w:rsidR="00F53770" w:rsidRPr="00A039ED" w:rsidRDefault="00F53770" w:rsidP="00F53770">
      <w:pPr>
        <w:pStyle w:val="Listenabsatz"/>
        <w:rPr>
          <w:sz w:val="8"/>
          <w:szCs w:val="8"/>
        </w:rPr>
      </w:pPr>
    </w:p>
    <w:p w:rsidR="00F53770" w:rsidRPr="00A039ED" w:rsidRDefault="00F53770" w:rsidP="00F53770">
      <w:pPr>
        <w:pStyle w:val="Listenabsatz"/>
        <w:rPr>
          <w:sz w:val="12"/>
          <w:szCs w:val="12"/>
        </w:rPr>
      </w:pPr>
      <w:r>
        <w:t>___________________________________________________________</w:t>
      </w:r>
    </w:p>
    <w:p w:rsidR="00F53770" w:rsidRDefault="00F53770" w:rsidP="00F53770">
      <w:pPr>
        <w:pStyle w:val="Listenabsatz"/>
        <w:numPr>
          <w:ilvl w:val="0"/>
          <w:numId w:val="28"/>
        </w:numPr>
      </w:pPr>
      <w:r>
        <w:t>Lesen Sie die abgebildeten Messwerte ab und tragen Sie</w:t>
      </w:r>
      <w:r w:rsidR="002756A4">
        <w:t xml:space="preserve"> I</w:t>
      </w:r>
      <w:r>
        <w:t>hre Lösung in die Leerzeilen ein. Nutzen Sie für die Lösung die vorgegebenen Messwe</w:t>
      </w:r>
      <w:r>
        <w:t>r</w:t>
      </w:r>
      <w:r>
        <w:t>te und ordnen Sie diese richtig zu:</w:t>
      </w:r>
    </w:p>
    <w:p w:rsidR="00F53770" w:rsidRPr="00325F99" w:rsidRDefault="001A52F5" w:rsidP="00F53770">
      <w:pPr>
        <w:pStyle w:val="Listenabsatz"/>
        <w:ind w:left="708"/>
        <w:rPr>
          <w:szCs w:val="24"/>
        </w:rPr>
      </w:pPr>
      <w:r>
        <w:rPr>
          <w:szCs w:val="24"/>
        </w:rPr>
        <w:t>36,7 mm, 32,5 mm, 42,3 mm, 27,7</w:t>
      </w:r>
      <w:r w:rsidR="00F53770" w:rsidRPr="00325F99">
        <w:rPr>
          <w:szCs w:val="24"/>
        </w:rPr>
        <w:t xml:space="preserve"> mm, 33,33 mm, 19,8</w:t>
      </w:r>
      <w:r w:rsidR="00861098">
        <w:rPr>
          <w:szCs w:val="24"/>
        </w:rPr>
        <w:t>6</w:t>
      </w:r>
      <w:r>
        <w:rPr>
          <w:szCs w:val="24"/>
        </w:rPr>
        <w:t xml:space="preserve"> mm, 74,80 mm, 19,8</w:t>
      </w:r>
      <w:r w:rsidR="00F53770" w:rsidRPr="00325F99">
        <w:rPr>
          <w:szCs w:val="24"/>
        </w:rPr>
        <w:t xml:space="preserve"> mm, 36,65 mm, 66,67 mm</w:t>
      </w:r>
    </w:p>
    <w:p w:rsidR="00F53770" w:rsidRDefault="00F53770" w:rsidP="00F53770">
      <w:pPr>
        <w:pStyle w:val="Listenabsatz"/>
        <w:rPr>
          <w:sz w:val="12"/>
          <w:szCs w:val="12"/>
        </w:rPr>
      </w:pPr>
    </w:p>
    <w:tbl>
      <w:tblPr>
        <w:tblStyle w:val="Tabellenraster"/>
        <w:tblW w:w="0" w:type="auto"/>
        <w:tblInd w:w="720" w:type="dxa"/>
        <w:tblLook w:val="04A0" w:firstRow="1" w:lastRow="0" w:firstColumn="1" w:lastColumn="0" w:noHBand="0" w:noVBand="1"/>
      </w:tblPr>
      <w:tblGrid>
        <w:gridCol w:w="3617"/>
        <w:gridCol w:w="1775"/>
      </w:tblGrid>
      <w:tr w:rsidR="00F53770" w:rsidTr="00AA2AFD">
        <w:tc>
          <w:tcPr>
            <w:tcW w:w="3617" w:type="dxa"/>
            <w:shd w:val="pct5" w:color="auto" w:fill="auto"/>
          </w:tcPr>
          <w:p w:rsidR="00F53770" w:rsidRPr="00E87E9A" w:rsidRDefault="00F53770" w:rsidP="00324B78">
            <w:pPr>
              <w:pStyle w:val="Listenabsatz"/>
              <w:ind w:left="0"/>
              <w:jc w:val="center"/>
              <w:rPr>
                <w:b/>
                <w:sz w:val="24"/>
                <w:szCs w:val="12"/>
              </w:rPr>
            </w:pPr>
            <w:r w:rsidRPr="00E87E9A">
              <w:rPr>
                <w:b/>
                <w:sz w:val="24"/>
                <w:szCs w:val="12"/>
              </w:rPr>
              <w:t>Abbildung</w:t>
            </w:r>
          </w:p>
        </w:tc>
        <w:tc>
          <w:tcPr>
            <w:tcW w:w="1775" w:type="dxa"/>
            <w:shd w:val="pct5" w:color="auto" w:fill="auto"/>
          </w:tcPr>
          <w:p w:rsidR="00F53770" w:rsidRPr="00E87E9A" w:rsidRDefault="00F53770" w:rsidP="00324B78">
            <w:pPr>
              <w:pStyle w:val="Listenabsatz"/>
              <w:ind w:left="0"/>
              <w:jc w:val="center"/>
              <w:rPr>
                <w:b/>
                <w:sz w:val="24"/>
                <w:szCs w:val="12"/>
              </w:rPr>
            </w:pPr>
            <w:r w:rsidRPr="00E87E9A">
              <w:rPr>
                <w:b/>
                <w:sz w:val="24"/>
                <w:szCs w:val="12"/>
              </w:rPr>
              <w:t>Messwert</w:t>
            </w:r>
          </w:p>
        </w:tc>
      </w:tr>
      <w:tr w:rsidR="00F53770" w:rsidTr="00324B78">
        <w:tc>
          <w:tcPr>
            <w:tcW w:w="3617" w:type="dxa"/>
          </w:tcPr>
          <w:p w:rsidR="00F53770" w:rsidRDefault="00F53770" w:rsidP="00324B78">
            <w:pPr>
              <w:pStyle w:val="Listenabsatz"/>
              <w:ind w:left="0"/>
              <w:rPr>
                <w:sz w:val="12"/>
                <w:szCs w:val="12"/>
              </w:rPr>
            </w:pPr>
            <w:r w:rsidRPr="00B36632">
              <w:rPr>
                <w:noProof/>
                <w:sz w:val="12"/>
                <w:szCs w:val="12"/>
              </w:rPr>
              <w:drawing>
                <wp:inline distT="0" distB="0" distL="0" distR="0" wp14:anchorId="3CB38130" wp14:editId="4D6FE92D">
                  <wp:extent cx="2160000" cy="870228"/>
                  <wp:effectExtent l="0" t="0" r="0" b="6350"/>
                  <wp:docPr id="1770" name="Grafik 1770" descr="F:\BFS pädagogische Kommission 2\Bilder\DSC_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45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8995" t="30044" r="35531" b="42474"/>
                          <a:stretch/>
                        </pic:blipFill>
                        <pic:spPr bwMode="auto">
                          <a:xfrm>
                            <a:off x="0" y="0"/>
                            <a:ext cx="2160000" cy="870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Default="00F53770" w:rsidP="00324B78">
            <w:pPr>
              <w:pStyle w:val="Listenabsatz"/>
              <w:ind w:left="0"/>
              <w:jc w:val="center"/>
              <w:rPr>
                <w:sz w:val="12"/>
                <w:szCs w:val="12"/>
              </w:rPr>
            </w:pPr>
            <w:r w:rsidRPr="00E87E9A">
              <w:rPr>
                <w:noProof/>
                <w:sz w:val="12"/>
                <w:szCs w:val="12"/>
              </w:rPr>
              <w:drawing>
                <wp:inline distT="0" distB="0" distL="0" distR="0" wp14:anchorId="59513BE9" wp14:editId="1C744E4F">
                  <wp:extent cx="2160000" cy="1356280"/>
                  <wp:effectExtent l="0" t="0" r="0" b="0"/>
                  <wp:docPr id="1771" name="Grafik 1771" descr="F:\BFS pädagogische Kommission 2\Bilder\DSC_3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495.JPG"/>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rightnessContrast bright="20000" contrast="-20000"/>
                                    </a14:imgEffect>
                                  </a14:imgLayer>
                                </a14:imgProps>
                              </a:ext>
                              <a:ext uri="{28A0092B-C50C-407E-A947-70E740481C1C}">
                                <a14:useLocalDpi xmlns:a14="http://schemas.microsoft.com/office/drawing/2010/main" val="0"/>
                              </a:ext>
                            </a:extLst>
                          </a:blip>
                          <a:srcRect l="43564" t="34939" r="29417" b="39615"/>
                          <a:stretch/>
                        </pic:blipFill>
                        <pic:spPr bwMode="auto">
                          <a:xfrm>
                            <a:off x="0" y="0"/>
                            <a:ext cx="2160000" cy="1356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Default="00F53770" w:rsidP="00324B78">
            <w:pPr>
              <w:pStyle w:val="Listenabsatz"/>
              <w:ind w:left="0"/>
              <w:rPr>
                <w:sz w:val="12"/>
                <w:szCs w:val="12"/>
              </w:rPr>
            </w:pPr>
            <w:r w:rsidRPr="00B36632">
              <w:rPr>
                <w:noProof/>
                <w:sz w:val="12"/>
                <w:szCs w:val="12"/>
              </w:rPr>
              <w:drawing>
                <wp:inline distT="0" distB="0" distL="0" distR="0" wp14:anchorId="34ECFF6C" wp14:editId="030F9A18">
                  <wp:extent cx="2160000" cy="1866866"/>
                  <wp:effectExtent l="0" t="0" r="0" b="635"/>
                  <wp:docPr id="1772" name="Grafik 1772" descr="F:\BFS pädagogische Kommission 2\Bilder\DSC_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476.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42116" t="36402" r="37180" b="36755"/>
                          <a:stretch/>
                        </pic:blipFill>
                        <pic:spPr bwMode="auto">
                          <a:xfrm>
                            <a:off x="0" y="0"/>
                            <a:ext cx="2160000" cy="18668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Default="00F53770" w:rsidP="00324B78">
            <w:pPr>
              <w:pStyle w:val="Listenabsatz"/>
              <w:ind w:left="0"/>
              <w:rPr>
                <w:sz w:val="12"/>
                <w:szCs w:val="12"/>
              </w:rPr>
            </w:pPr>
            <w:r w:rsidRPr="00B36632">
              <w:rPr>
                <w:noProof/>
                <w:sz w:val="12"/>
                <w:szCs w:val="12"/>
              </w:rPr>
              <w:drawing>
                <wp:inline distT="0" distB="0" distL="0" distR="0" wp14:anchorId="0897459E" wp14:editId="2E566909">
                  <wp:extent cx="2160000" cy="823192"/>
                  <wp:effectExtent l="0" t="0" r="0" b="0"/>
                  <wp:docPr id="1773" name="Grafik 1773" descr="F:\BFS pädagogische Kommission 2\Bilder\DSC_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DSC_3445.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4947" t="27551" r="25652" b="44208"/>
                          <a:stretch/>
                        </pic:blipFill>
                        <pic:spPr bwMode="auto">
                          <a:xfrm>
                            <a:off x="0" y="0"/>
                            <a:ext cx="2160000" cy="8231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Default="00F53770" w:rsidP="00324B78">
            <w:pPr>
              <w:pStyle w:val="Listenabsatz"/>
              <w:ind w:left="0"/>
              <w:rPr>
                <w:sz w:val="12"/>
                <w:szCs w:val="12"/>
              </w:rPr>
            </w:pPr>
            <w:r w:rsidRPr="00996823">
              <w:rPr>
                <w:noProof/>
                <w:sz w:val="12"/>
                <w:szCs w:val="12"/>
              </w:rPr>
              <w:lastRenderedPageBreak/>
              <w:drawing>
                <wp:inline distT="0" distB="0" distL="0" distR="0" wp14:anchorId="4408564D" wp14:editId="0EE3A2FA">
                  <wp:extent cx="2160000" cy="894604"/>
                  <wp:effectExtent l="0" t="0" r="0" b="1270"/>
                  <wp:docPr id="1774" name="Grafik 1774" descr="F:\BFS pädagogische Kommission 2\Bilder\DSC_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FS pädagogische Kommission 2\Bilder\DSC_3449.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0953" t="30382" r="33651" b="41415"/>
                          <a:stretch/>
                        </pic:blipFill>
                        <pic:spPr bwMode="auto">
                          <a:xfrm>
                            <a:off x="0" y="0"/>
                            <a:ext cx="2160000" cy="8946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Default="00F53770" w:rsidP="00324B78">
            <w:pPr>
              <w:pStyle w:val="Listenabsatz"/>
              <w:ind w:left="0"/>
              <w:rPr>
                <w:sz w:val="12"/>
                <w:szCs w:val="12"/>
              </w:rPr>
            </w:pPr>
            <w:r w:rsidRPr="00BB283B">
              <w:rPr>
                <w:noProof/>
                <w:sz w:val="12"/>
                <w:szCs w:val="12"/>
              </w:rPr>
              <w:drawing>
                <wp:inline distT="0" distB="0" distL="0" distR="0" wp14:anchorId="4DF00844" wp14:editId="0C7A026E">
                  <wp:extent cx="2159000" cy="1891772"/>
                  <wp:effectExtent l="0" t="0" r="0" b="0"/>
                  <wp:docPr id="1775" name="Grafik 1775" descr="F:\BFS pädagogische Kommission 2\Bilder\DSC_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FS pädagogische Kommission 2\Bilder\DSC_3458.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5185" t="33348" r="39298" b="46257"/>
                          <a:stretch/>
                        </pic:blipFill>
                        <pic:spPr bwMode="auto">
                          <a:xfrm>
                            <a:off x="0" y="0"/>
                            <a:ext cx="2160000" cy="18926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Default="00F53770" w:rsidP="00324B78">
            <w:pPr>
              <w:pStyle w:val="Listenabsatz"/>
              <w:ind w:left="0"/>
              <w:rPr>
                <w:sz w:val="12"/>
                <w:szCs w:val="12"/>
              </w:rPr>
            </w:pPr>
            <w:r w:rsidRPr="00380940">
              <w:rPr>
                <w:noProof/>
                <w:sz w:val="12"/>
                <w:szCs w:val="12"/>
              </w:rPr>
              <w:drawing>
                <wp:inline distT="0" distB="0" distL="0" distR="0" wp14:anchorId="3FBBF4C0" wp14:editId="28A94BD5">
                  <wp:extent cx="2158960" cy="1697567"/>
                  <wp:effectExtent l="0" t="0" r="0" b="0"/>
                  <wp:docPr id="1776" name="Grafik 1776" descr="F:\BFS pädagogische Kommission 2\Bilder\DSC_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FS pädagogische Kommission 2\Bilder\DSC_3483.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3149" t="32896" r="38833" b="45853"/>
                          <a:stretch/>
                        </pic:blipFill>
                        <pic:spPr bwMode="auto">
                          <a:xfrm>
                            <a:off x="0" y="0"/>
                            <a:ext cx="2160000" cy="16983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Default="00F53770" w:rsidP="00324B78">
            <w:pPr>
              <w:pStyle w:val="Listenabsatz"/>
              <w:ind w:left="0"/>
              <w:rPr>
                <w:sz w:val="12"/>
                <w:szCs w:val="12"/>
              </w:rPr>
            </w:pPr>
            <w:r w:rsidRPr="00D13EB1">
              <w:rPr>
                <w:noProof/>
                <w:sz w:val="12"/>
                <w:szCs w:val="12"/>
              </w:rPr>
              <w:drawing>
                <wp:inline distT="0" distB="0" distL="0" distR="0" wp14:anchorId="01CEFB4E" wp14:editId="7C8B9967">
                  <wp:extent cx="2160000" cy="967239"/>
                  <wp:effectExtent l="0" t="0" r="0" b="4445"/>
                  <wp:docPr id="1777" name="Grafik 1777" descr="F:\BFS pädagogische Kommission 2\Bilder\DSC_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BFS pädagogische Kommission 2\Bilder\DSC_3441.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2161" t="28824" r="34912" b="42343"/>
                          <a:stretch/>
                        </pic:blipFill>
                        <pic:spPr bwMode="auto">
                          <a:xfrm>
                            <a:off x="0" y="0"/>
                            <a:ext cx="2160000" cy="9672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Default="00F53770" w:rsidP="00324B78">
            <w:pPr>
              <w:pStyle w:val="Listenabsatz"/>
              <w:ind w:left="0"/>
              <w:rPr>
                <w:sz w:val="12"/>
                <w:szCs w:val="12"/>
              </w:rPr>
            </w:pPr>
            <w:r w:rsidRPr="00017AC4">
              <w:rPr>
                <w:noProof/>
                <w:sz w:val="12"/>
                <w:szCs w:val="12"/>
              </w:rPr>
              <w:drawing>
                <wp:inline distT="0" distB="0" distL="0" distR="0" wp14:anchorId="1288FBDC" wp14:editId="2C32DF7F">
                  <wp:extent cx="2159388" cy="876300"/>
                  <wp:effectExtent l="0" t="0" r="0" b="0"/>
                  <wp:docPr id="1778" name="Grafik 1778" descr="F:\BFS pädagogische Kommission 2\Bilder\DSC_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FS pädagogische Kommission 2\Bilder\DSC_3429.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7269" t="33093" r="37656" b="39469"/>
                          <a:stretch/>
                        </pic:blipFill>
                        <pic:spPr bwMode="auto">
                          <a:xfrm>
                            <a:off x="0" y="0"/>
                            <a:ext cx="2160000" cy="8765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Pr="00017AC4" w:rsidRDefault="00F53770" w:rsidP="00324B78">
            <w:pPr>
              <w:pStyle w:val="Listenabsatz"/>
              <w:ind w:left="0"/>
              <w:rPr>
                <w:noProof/>
                <w:sz w:val="12"/>
                <w:szCs w:val="12"/>
              </w:rPr>
            </w:pPr>
            <w:r w:rsidRPr="008840FD">
              <w:rPr>
                <w:noProof/>
                <w:sz w:val="12"/>
                <w:szCs w:val="12"/>
              </w:rPr>
              <w:drawing>
                <wp:inline distT="0" distB="0" distL="0" distR="0" wp14:anchorId="36B4C3EF" wp14:editId="4FCD7586">
                  <wp:extent cx="2159000" cy="2082800"/>
                  <wp:effectExtent l="0" t="0" r="0" b="0"/>
                  <wp:docPr id="1779" name="Grafik 1779" descr="F:\BFS pädagogische Kommission 2\Bilder\DSC_3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FS pädagogische Kommission 2\Bilder\DSC_3498.JPG"/>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brightnessContrast bright="-40000" contrast="-40000"/>
                                    </a14:imgEffect>
                                  </a14:imgLayer>
                                </a14:imgProps>
                              </a:ext>
                              <a:ext uri="{28A0092B-C50C-407E-A947-70E740481C1C}">
                                <a14:useLocalDpi xmlns:a14="http://schemas.microsoft.com/office/drawing/2010/main" val="0"/>
                              </a:ext>
                            </a:extLst>
                          </a:blip>
                          <a:srcRect l="49992" t="28968" r="34716" b="48904"/>
                          <a:stretch/>
                        </pic:blipFill>
                        <pic:spPr bwMode="auto">
                          <a:xfrm>
                            <a:off x="0" y="0"/>
                            <a:ext cx="2160000" cy="20837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Default="00F53770" w:rsidP="00324B78">
            <w:pPr>
              <w:pStyle w:val="Listenabsatz"/>
              <w:ind w:left="0"/>
              <w:rPr>
                <w:sz w:val="24"/>
                <w:szCs w:val="24"/>
              </w:rPr>
            </w:pPr>
          </w:p>
        </w:tc>
      </w:tr>
    </w:tbl>
    <w:p w:rsidR="00F53770" w:rsidRPr="00C23BAD" w:rsidRDefault="00F53770" w:rsidP="00F53770">
      <w:pPr>
        <w:pStyle w:val="Listenabsatz"/>
        <w:rPr>
          <w:sz w:val="12"/>
          <w:szCs w:val="12"/>
        </w:rPr>
      </w:pPr>
    </w:p>
    <w:p w:rsidR="00F53770" w:rsidRDefault="00F53770" w:rsidP="00F53770"/>
    <w:p w:rsidR="00F53770" w:rsidRDefault="00F53770" w:rsidP="00F53770"/>
    <w:p w:rsidR="00AC2E6F" w:rsidRDefault="00AC2E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53770" w:rsidRPr="00B51DE9" w:rsidTr="00324B78">
        <w:trPr>
          <w:trHeight w:val="523"/>
        </w:trPr>
        <w:tc>
          <w:tcPr>
            <w:tcW w:w="3119" w:type="dxa"/>
            <w:tcBorders>
              <w:left w:val="single" w:sz="4" w:space="0" w:color="auto"/>
              <w:bottom w:val="single" w:sz="4" w:space="0" w:color="auto"/>
              <w:right w:val="single" w:sz="4" w:space="0" w:color="auto"/>
            </w:tcBorders>
            <w:shd w:val="clear" w:color="auto" w:fill="D9D9D9"/>
            <w:hideMark/>
          </w:tcPr>
          <w:p w:rsidR="00F53770" w:rsidRDefault="00F53770" w:rsidP="00324B78">
            <w:pPr>
              <w:pStyle w:val="Tabelle6pt"/>
              <w:rPr>
                <w:color w:val="000000"/>
              </w:rPr>
            </w:pPr>
            <w:r>
              <w:lastRenderedPageBreak/>
              <w:br w:type="page"/>
              <w:t>Lernfeld</w:t>
            </w:r>
          </w:p>
          <w:p w:rsidR="00F53770" w:rsidRDefault="00F53770" w:rsidP="00324B78">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F53770" w:rsidRDefault="00F53770" w:rsidP="00324B78">
            <w:pPr>
              <w:pStyle w:val="Tabelle6pt"/>
              <w:rPr>
                <w:color w:val="000000"/>
              </w:rPr>
            </w:pPr>
            <w:r>
              <w:t>Titel</w:t>
            </w:r>
          </w:p>
          <w:p w:rsidR="00F53770" w:rsidRDefault="00F53770" w:rsidP="00324B78">
            <w:pPr>
              <w:pStyle w:val="TabelleKopflinks"/>
            </w:pPr>
            <w:r>
              <w:t>Ableseübung</w:t>
            </w:r>
          </w:p>
        </w:tc>
        <w:tc>
          <w:tcPr>
            <w:tcW w:w="188" w:type="dxa"/>
            <w:vMerge w:val="restart"/>
            <w:tcBorders>
              <w:top w:val="nil"/>
              <w:left w:val="single" w:sz="4" w:space="0" w:color="auto"/>
              <w:bottom w:val="nil"/>
              <w:right w:val="single" w:sz="4" w:space="0" w:color="auto"/>
            </w:tcBorders>
            <w:shd w:val="clear" w:color="auto" w:fill="FFFFFF"/>
          </w:tcPr>
          <w:p w:rsidR="00F53770" w:rsidRPr="004B658C" w:rsidRDefault="00F53770" w:rsidP="00324B78"/>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53770" w:rsidRDefault="009979EA" w:rsidP="00324B78">
            <w:pPr>
              <w:pStyle w:val="TabelleKopfmitte"/>
            </w:pPr>
            <w:r>
              <w:t>FZT</w:t>
            </w:r>
          </w:p>
          <w:p w:rsidR="002A25FF" w:rsidRPr="00B51DE9" w:rsidRDefault="002A25FF" w:rsidP="00324B78">
            <w:pPr>
              <w:pStyle w:val="TabelleKopfmitte"/>
              <w:rPr>
                <w:rFonts w:eastAsia="Calibri"/>
              </w:rPr>
            </w:pPr>
            <w:r>
              <w:rPr>
                <w:rFonts w:eastAsia="Calibri"/>
              </w:rPr>
              <w:t>02.02.02.04</w:t>
            </w:r>
          </w:p>
        </w:tc>
      </w:tr>
      <w:tr w:rsidR="00F53770" w:rsidRPr="00B51DE9" w:rsidTr="00324B78">
        <w:tc>
          <w:tcPr>
            <w:tcW w:w="7348" w:type="dxa"/>
            <w:gridSpan w:val="2"/>
            <w:tcBorders>
              <w:left w:val="single" w:sz="4" w:space="0" w:color="auto"/>
              <w:bottom w:val="single" w:sz="4" w:space="0" w:color="auto"/>
              <w:right w:val="single" w:sz="4" w:space="0" w:color="auto"/>
            </w:tcBorders>
            <w:hideMark/>
          </w:tcPr>
          <w:p w:rsidR="00F53770" w:rsidRPr="004B658C" w:rsidRDefault="00F53770" w:rsidP="00324B78">
            <w:pPr>
              <w:pStyle w:val="Tabelle6pt"/>
            </w:pPr>
            <w:r>
              <w:t>Kompetenzbereiche:</w:t>
            </w:r>
          </w:p>
          <w:p w:rsidR="00F53770" w:rsidRDefault="00F53770" w:rsidP="00324B78">
            <w:pPr>
              <w:pStyle w:val="Kopf8ptafz"/>
            </w:pPr>
            <w:r>
              <w:t>Arbeits- und Sicherheitsregeln beachten und</w:t>
            </w:r>
            <w:r w:rsidR="002756A4">
              <w:t xml:space="preserve"> ihre Konsequenzen reflektieren</w:t>
            </w:r>
          </w:p>
          <w:p w:rsidR="00F53770" w:rsidRDefault="00F53770" w:rsidP="00324B78">
            <w:pPr>
              <w:pStyle w:val="Kopf8ptafz"/>
            </w:pPr>
            <w:r>
              <w:t>Werkzeuge, Geräte und Ve</w:t>
            </w:r>
            <w:r w:rsidR="002756A4">
              <w:t>rfahren auswählen und einsetzen</w:t>
            </w:r>
          </w:p>
        </w:tc>
        <w:tc>
          <w:tcPr>
            <w:tcW w:w="188" w:type="dxa"/>
            <w:vMerge/>
            <w:tcBorders>
              <w:left w:val="single" w:sz="4" w:space="0" w:color="auto"/>
              <w:bottom w:val="nil"/>
              <w:right w:val="nil"/>
            </w:tcBorders>
            <w:vAlign w:val="center"/>
            <w:hideMark/>
          </w:tcPr>
          <w:p w:rsidR="00F53770" w:rsidRDefault="00F53770" w:rsidP="00324B78">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53770" w:rsidRPr="00B51DE9" w:rsidTr="00324B78">
              <w:trPr>
                <w:trHeight w:val="284"/>
              </w:trPr>
              <w:tc>
                <w:tcPr>
                  <w:tcW w:w="2090" w:type="dxa"/>
                  <w:shd w:val="clear" w:color="auto" w:fill="D9D9D9" w:themeFill="background1" w:themeFillShade="D9"/>
                </w:tcPr>
                <w:p w:rsidR="00F53770" w:rsidRPr="00B51DE9" w:rsidRDefault="00F53770" w:rsidP="00324B78">
                  <w:pPr>
                    <w:pStyle w:val="TabelleKopfmitte"/>
                  </w:pPr>
                  <w:r w:rsidRPr="00B51DE9">
                    <w:t>L</w:t>
                  </w:r>
                  <w:r>
                    <w:t>ösung</w:t>
                  </w:r>
                </w:p>
              </w:tc>
            </w:tr>
          </w:tbl>
          <w:p w:rsidR="00F53770" w:rsidRPr="00B51DE9" w:rsidRDefault="00F53770" w:rsidP="00324B78"/>
        </w:tc>
      </w:tr>
    </w:tbl>
    <w:p w:rsidR="00F53770" w:rsidRDefault="00F53770" w:rsidP="00F53770">
      <w:r w:rsidRPr="004738D1">
        <w:rPr>
          <w:noProof/>
          <w:lang w:eastAsia="de-DE"/>
        </w:rPr>
        <w:drawing>
          <wp:anchor distT="0" distB="0" distL="114300" distR="114300" simplePos="0" relativeHeight="251994112" behindDoc="0" locked="0" layoutInCell="0" allowOverlap="1" wp14:anchorId="18227D62" wp14:editId="7E30DB0F">
            <wp:simplePos x="0" y="0"/>
            <wp:positionH relativeFrom="rightMargin">
              <wp:posOffset>127635</wp:posOffset>
            </wp:positionH>
            <wp:positionV relativeFrom="paragraph">
              <wp:posOffset>55245</wp:posOffset>
            </wp:positionV>
            <wp:extent cx="349885" cy="320675"/>
            <wp:effectExtent l="0" t="0" r="0" b="3175"/>
            <wp:wrapNone/>
            <wp:docPr id="1781" name="Grafik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3770" w:rsidRDefault="00F53770" w:rsidP="00F53770">
      <w:pPr>
        <w:pStyle w:val="Listenabsatz"/>
        <w:numPr>
          <w:ilvl w:val="0"/>
          <w:numId w:val="29"/>
        </w:numPr>
      </w:pPr>
      <w:r w:rsidRPr="00A039ED">
        <w:t xml:space="preserve">Warum lesen Fahrer und Beifahrer beim Blick auf den </w:t>
      </w:r>
      <w:r>
        <w:t xml:space="preserve">analogen </w:t>
      </w:r>
      <w:r w:rsidRPr="00A039ED">
        <w:t>Tachom</w:t>
      </w:r>
      <w:r w:rsidRPr="00A039ED">
        <w:t>e</w:t>
      </w:r>
      <w:r w:rsidRPr="00A039ED">
        <w:t>ter un</w:t>
      </w:r>
      <w:r>
        <w:t>ter</w:t>
      </w:r>
      <w:r w:rsidRPr="00A039ED">
        <w:t>schiedliche Geschwindigkeiten</w:t>
      </w:r>
      <w:r w:rsidR="00A75E55">
        <w:t xml:space="preserve"> </w:t>
      </w:r>
      <w:r w:rsidRPr="00A039ED">
        <w:t>ab?</w:t>
      </w:r>
    </w:p>
    <w:p w:rsidR="00F53770" w:rsidRPr="00A039ED" w:rsidRDefault="00F53770" w:rsidP="00F53770">
      <w:pPr>
        <w:pStyle w:val="Listenabsatz"/>
        <w:rPr>
          <w:sz w:val="8"/>
          <w:szCs w:val="8"/>
        </w:rPr>
      </w:pPr>
    </w:p>
    <w:p w:rsidR="00F53770" w:rsidRPr="002756A4" w:rsidRDefault="00F53770" w:rsidP="00F53770">
      <w:pPr>
        <w:pStyle w:val="Listenabsatz"/>
        <w:rPr>
          <w:i/>
        </w:rPr>
      </w:pPr>
      <w:r w:rsidRPr="002756A4">
        <w:rPr>
          <w:i/>
        </w:rPr>
        <w:t>Durch Parallaxe ergeben sich Ablesefehler.</w:t>
      </w:r>
    </w:p>
    <w:p w:rsidR="00F53770" w:rsidRPr="00A039ED" w:rsidRDefault="00F53770" w:rsidP="00F53770">
      <w:pPr>
        <w:pStyle w:val="Listenabsatz"/>
        <w:rPr>
          <w:sz w:val="12"/>
          <w:szCs w:val="12"/>
        </w:rPr>
      </w:pPr>
    </w:p>
    <w:p w:rsidR="00F53770" w:rsidRDefault="00F53770" w:rsidP="00F53770">
      <w:pPr>
        <w:pStyle w:val="Listenabsatz"/>
        <w:numPr>
          <w:ilvl w:val="0"/>
          <w:numId w:val="29"/>
        </w:numPr>
      </w:pPr>
      <w:r>
        <w:t>Lesen Sie die abgebildet</w:t>
      </w:r>
      <w:r w:rsidR="002756A4">
        <w:t>en Messwerte ab und tragen Sie I</w:t>
      </w:r>
      <w:r>
        <w:t xml:space="preserve">hre Lösung in die </w:t>
      </w:r>
      <w:r w:rsidR="002756A4">
        <w:t xml:space="preserve">dafür vorgesehenen </w:t>
      </w:r>
      <w:r>
        <w:t>Leerzeilen ein. Nutzen Sie für die Lösung die vo</w:t>
      </w:r>
      <w:r>
        <w:t>r</w:t>
      </w:r>
      <w:r>
        <w:t>gegebenen Messwerte und ordnen Sie diese richtig zu:</w:t>
      </w:r>
    </w:p>
    <w:p w:rsidR="00F53770" w:rsidRPr="002756A4" w:rsidRDefault="002756A4" w:rsidP="00F53770">
      <w:pPr>
        <w:pStyle w:val="Listenabsatz"/>
        <w:ind w:left="708"/>
        <w:rPr>
          <w:i/>
          <w:szCs w:val="24"/>
        </w:rPr>
      </w:pPr>
      <w:r w:rsidRPr="002756A4">
        <w:rPr>
          <w:i/>
          <w:szCs w:val="24"/>
        </w:rPr>
        <w:t>36,7 mm, 32,5 mm, 42,3 mm, 27,7</w:t>
      </w:r>
      <w:r w:rsidR="00F53770" w:rsidRPr="002756A4">
        <w:rPr>
          <w:i/>
          <w:szCs w:val="24"/>
        </w:rPr>
        <w:t xml:space="preserve"> mm, 33,33 mm, 19,8</w:t>
      </w:r>
      <w:r w:rsidR="00861098" w:rsidRPr="002756A4">
        <w:rPr>
          <w:i/>
          <w:szCs w:val="24"/>
        </w:rPr>
        <w:t>6</w:t>
      </w:r>
      <w:r w:rsidRPr="002756A4">
        <w:rPr>
          <w:i/>
          <w:szCs w:val="24"/>
        </w:rPr>
        <w:t xml:space="preserve"> mm, 74,8 mm, 19,8</w:t>
      </w:r>
      <w:r w:rsidR="00F53770" w:rsidRPr="002756A4">
        <w:rPr>
          <w:i/>
          <w:szCs w:val="24"/>
        </w:rPr>
        <w:t xml:space="preserve"> mm, 36,65 mm, 66,67 mm</w:t>
      </w:r>
    </w:p>
    <w:p w:rsidR="00F53770" w:rsidRDefault="00F53770" w:rsidP="00F53770">
      <w:pPr>
        <w:pStyle w:val="Listenabsatz"/>
        <w:rPr>
          <w:sz w:val="12"/>
          <w:szCs w:val="12"/>
        </w:rPr>
      </w:pPr>
    </w:p>
    <w:tbl>
      <w:tblPr>
        <w:tblStyle w:val="Tabellenraster"/>
        <w:tblW w:w="0" w:type="auto"/>
        <w:tblInd w:w="720" w:type="dxa"/>
        <w:tblLook w:val="04A0" w:firstRow="1" w:lastRow="0" w:firstColumn="1" w:lastColumn="0" w:noHBand="0" w:noVBand="1"/>
      </w:tblPr>
      <w:tblGrid>
        <w:gridCol w:w="3617"/>
        <w:gridCol w:w="1775"/>
      </w:tblGrid>
      <w:tr w:rsidR="00F53770" w:rsidTr="00AA2AFD">
        <w:tc>
          <w:tcPr>
            <w:tcW w:w="3617" w:type="dxa"/>
            <w:shd w:val="pct5" w:color="auto" w:fill="auto"/>
          </w:tcPr>
          <w:p w:rsidR="00F53770" w:rsidRPr="00E87E9A" w:rsidRDefault="00F53770" w:rsidP="00324B78">
            <w:pPr>
              <w:pStyle w:val="Listenabsatz"/>
              <w:ind w:left="0"/>
              <w:jc w:val="center"/>
              <w:rPr>
                <w:b/>
                <w:sz w:val="24"/>
                <w:szCs w:val="12"/>
              </w:rPr>
            </w:pPr>
            <w:r w:rsidRPr="00E87E9A">
              <w:rPr>
                <w:b/>
                <w:sz w:val="24"/>
                <w:szCs w:val="12"/>
              </w:rPr>
              <w:t>Abbildung</w:t>
            </w:r>
          </w:p>
        </w:tc>
        <w:tc>
          <w:tcPr>
            <w:tcW w:w="1775" w:type="dxa"/>
            <w:shd w:val="pct5" w:color="auto" w:fill="auto"/>
          </w:tcPr>
          <w:p w:rsidR="00F53770" w:rsidRPr="00E87E9A" w:rsidRDefault="00F53770" w:rsidP="00324B78">
            <w:pPr>
              <w:pStyle w:val="Listenabsatz"/>
              <w:ind w:left="0"/>
              <w:jc w:val="center"/>
              <w:rPr>
                <w:b/>
                <w:sz w:val="24"/>
                <w:szCs w:val="12"/>
              </w:rPr>
            </w:pPr>
            <w:r w:rsidRPr="00E87E9A">
              <w:rPr>
                <w:b/>
                <w:sz w:val="24"/>
                <w:szCs w:val="12"/>
              </w:rPr>
              <w:t>Messwert</w:t>
            </w:r>
          </w:p>
        </w:tc>
      </w:tr>
      <w:tr w:rsidR="00F53770" w:rsidTr="00324B78">
        <w:tc>
          <w:tcPr>
            <w:tcW w:w="3617" w:type="dxa"/>
          </w:tcPr>
          <w:p w:rsidR="00F53770" w:rsidRDefault="00F53770" w:rsidP="00324B78">
            <w:pPr>
              <w:pStyle w:val="Listenabsatz"/>
              <w:ind w:left="0"/>
              <w:rPr>
                <w:sz w:val="12"/>
                <w:szCs w:val="12"/>
              </w:rPr>
            </w:pPr>
            <w:r w:rsidRPr="00B36632">
              <w:rPr>
                <w:noProof/>
                <w:sz w:val="12"/>
                <w:szCs w:val="12"/>
              </w:rPr>
              <w:drawing>
                <wp:inline distT="0" distB="0" distL="0" distR="0" wp14:anchorId="3350D313" wp14:editId="3EBE46B6">
                  <wp:extent cx="2160000" cy="870228"/>
                  <wp:effectExtent l="0" t="0" r="0" b="6350"/>
                  <wp:docPr id="1782" name="Grafik 1782" descr="F:\BFS pädagogische Kommission 2\Bilder\DSC_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45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8995" t="30044" r="35531" b="42474"/>
                          <a:stretch/>
                        </pic:blipFill>
                        <pic:spPr bwMode="auto">
                          <a:xfrm>
                            <a:off x="0" y="0"/>
                            <a:ext cx="2160000" cy="870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2756A4">
            <w:pPr>
              <w:pStyle w:val="Listenabsatz"/>
              <w:ind w:left="0"/>
              <w:rPr>
                <w:sz w:val="24"/>
                <w:szCs w:val="24"/>
              </w:rPr>
            </w:pPr>
            <w:r>
              <w:rPr>
                <w:sz w:val="24"/>
                <w:szCs w:val="24"/>
              </w:rPr>
              <w:t>36,7 mm</w:t>
            </w:r>
          </w:p>
        </w:tc>
      </w:tr>
      <w:tr w:rsidR="00F53770" w:rsidTr="00324B78">
        <w:tc>
          <w:tcPr>
            <w:tcW w:w="3617" w:type="dxa"/>
          </w:tcPr>
          <w:p w:rsidR="00F53770" w:rsidRDefault="00F53770" w:rsidP="00324B78">
            <w:pPr>
              <w:pStyle w:val="Listenabsatz"/>
              <w:ind w:left="0"/>
              <w:jc w:val="center"/>
              <w:rPr>
                <w:sz w:val="12"/>
                <w:szCs w:val="12"/>
              </w:rPr>
            </w:pPr>
            <w:r w:rsidRPr="00E87E9A">
              <w:rPr>
                <w:noProof/>
                <w:sz w:val="12"/>
                <w:szCs w:val="12"/>
              </w:rPr>
              <w:drawing>
                <wp:inline distT="0" distB="0" distL="0" distR="0" wp14:anchorId="24AB808C" wp14:editId="626F38D3">
                  <wp:extent cx="2160000" cy="1356280"/>
                  <wp:effectExtent l="0" t="0" r="0" b="0"/>
                  <wp:docPr id="1783" name="Grafik 1783" descr="F:\BFS pädagogische Kommission 2\Bilder\DSC_3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495.JPG"/>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rightnessContrast bright="20000" contrast="-20000"/>
                                    </a14:imgEffect>
                                  </a14:imgLayer>
                                </a14:imgProps>
                              </a:ext>
                              <a:ext uri="{28A0092B-C50C-407E-A947-70E740481C1C}">
                                <a14:useLocalDpi xmlns:a14="http://schemas.microsoft.com/office/drawing/2010/main" val="0"/>
                              </a:ext>
                            </a:extLst>
                          </a:blip>
                          <a:srcRect l="43564" t="34939" r="29417" b="39615"/>
                          <a:stretch/>
                        </pic:blipFill>
                        <pic:spPr bwMode="auto">
                          <a:xfrm>
                            <a:off x="0" y="0"/>
                            <a:ext cx="2160000" cy="1356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r w:rsidRPr="00E87E9A">
              <w:rPr>
                <w:sz w:val="24"/>
                <w:szCs w:val="24"/>
              </w:rPr>
              <w:t>66,</w:t>
            </w:r>
            <w:r>
              <w:rPr>
                <w:sz w:val="24"/>
                <w:szCs w:val="24"/>
              </w:rPr>
              <w:t>67</w:t>
            </w:r>
            <w:r w:rsidRPr="00E87E9A">
              <w:rPr>
                <w:sz w:val="24"/>
                <w:szCs w:val="24"/>
              </w:rPr>
              <w:t xml:space="preserve"> mm</w:t>
            </w:r>
          </w:p>
        </w:tc>
      </w:tr>
      <w:tr w:rsidR="00F53770" w:rsidTr="00324B78">
        <w:tc>
          <w:tcPr>
            <w:tcW w:w="3617" w:type="dxa"/>
          </w:tcPr>
          <w:p w:rsidR="00F53770" w:rsidRDefault="00F53770" w:rsidP="00324B78">
            <w:pPr>
              <w:pStyle w:val="Listenabsatz"/>
              <w:ind w:left="0"/>
              <w:rPr>
                <w:sz w:val="12"/>
                <w:szCs w:val="12"/>
              </w:rPr>
            </w:pPr>
            <w:r w:rsidRPr="00B36632">
              <w:rPr>
                <w:noProof/>
                <w:sz w:val="12"/>
                <w:szCs w:val="12"/>
              </w:rPr>
              <w:drawing>
                <wp:inline distT="0" distB="0" distL="0" distR="0" wp14:anchorId="5FE3D8CF" wp14:editId="43015517">
                  <wp:extent cx="2160000" cy="1866866"/>
                  <wp:effectExtent l="0" t="0" r="0" b="635"/>
                  <wp:docPr id="1784" name="Grafik 1784" descr="F:\BFS pädagogische Kommission 2\Bilder\DSC_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476.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42116" t="36402" r="37180" b="36755"/>
                          <a:stretch/>
                        </pic:blipFill>
                        <pic:spPr bwMode="auto">
                          <a:xfrm>
                            <a:off x="0" y="0"/>
                            <a:ext cx="2160000" cy="18668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r>
              <w:rPr>
                <w:sz w:val="24"/>
                <w:szCs w:val="24"/>
              </w:rPr>
              <w:t>33,33 mm</w:t>
            </w:r>
          </w:p>
        </w:tc>
      </w:tr>
      <w:tr w:rsidR="00F53770" w:rsidTr="00324B78">
        <w:tc>
          <w:tcPr>
            <w:tcW w:w="3617" w:type="dxa"/>
          </w:tcPr>
          <w:p w:rsidR="00F53770" w:rsidRDefault="00F53770" w:rsidP="00324B78">
            <w:pPr>
              <w:pStyle w:val="Listenabsatz"/>
              <w:ind w:left="0"/>
              <w:rPr>
                <w:sz w:val="12"/>
                <w:szCs w:val="12"/>
              </w:rPr>
            </w:pPr>
            <w:r w:rsidRPr="00B36632">
              <w:rPr>
                <w:noProof/>
                <w:sz w:val="12"/>
                <w:szCs w:val="12"/>
              </w:rPr>
              <w:drawing>
                <wp:inline distT="0" distB="0" distL="0" distR="0" wp14:anchorId="252A2FAB" wp14:editId="5E738491">
                  <wp:extent cx="2160000" cy="823192"/>
                  <wp:effectExtent l="0" t="0" r="0" b="0"/>
                  <wp:docPr id="1785" name="Grafik 1785" descr="F:\BFS pädagogische Kommission 2\Bilder\DSC_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DSC_3445.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4947" t="27551" r="25652" b="44208"/>
                          <a:stretch/>
                        </pic:blipFill>
                        <pic:spPr bwMode="auto">
                          <a:xfrm>
                            <a:off x="0" y="0"/>
                            <a:ext cx="2160000" cy="8231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2756A4">
            <w:pPr>
              <w:pStyle w:val="Listenabsatz"/>
              <w:ind w:left="0"/>
              <w:rPr>
                <w:sz w:val="24"/>
                <w:szCs w:val="24"/>
              </w:rPr>
            </w:pPr>
            <w:r>
              <w:rPr>
                <w:sz w:val="24"/>
                <w:szCs w:val="24"/>
              </w:rPr>
              <w:t>42,3 mm</w:t>
            </w:r>
          </w:p>
        </w:tc>
      </w:tr>
      <w:tr w:rsidR="00F53770" w:rsidTr="00324B78">
        <w:tc>
          <w:tcPr>
            <w:tcW w:w="3617" w:type="dxa"/>
          </w:tcPr>
          <w:p w:rsidR="00F53770" w:rsidRDefault="00F53770" w:rsidP="00324B78">
            <w:pPr>
              <w:pStyle w:val="Listenabsatz"/>
              <w:ind w:left="0"/>
              <w:rPr>
                <w:sz w:val="12"/>
                <w:szCs w:val="12"/>
              </w:rPr>
            </w:pPr>
            <w:r w:rsidRPr="00996823">
              <w:rPr>
                <w:noProof/>
                <w:sz w:val="12"/>
                <w:szCs w:val="12"/>
              </w:rPr>
              <w:drawing>
                <wp:inline distT="0" distB="0" distL="0" distR="0" wp14:anchorId="10B19987" wp14:editId="085B8446">
                  <wp:extent cx="2160000" cy="894604"/>
                  <wp:effectExtent l="0" t="0" r="0" b="1270"/>
                  <wp:docPr id="1786" name="Grafik 1786" descr="F:\BFS pädagogische Kommission 2\Bilder\DSC_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FS pädagogische Kommission 2\Bilder\DSC_3449.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0953" t="30382" r="33651" b="41415"/>
                          <a:stretch/>
                        </pic:blipFill>
                        <pic:spPr bwMode="auto">
                          <a:xfrm>
                            <a:off x="0" y="0"/>
                            <a:ext cx="2160000" cy="8946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r>
              <w:rPr>
                <w:sz w:val="24"/>
                <w:szCs w:val="24"/>
              </w:rPr>
              <w:t>36,65 mm</w:t>
            </w:r>
          </w:p>
        </w:tc>
      </w:tr>
      <w:tr w:rsidR="00F53770" w:rsidTr="00324B78">
        <w:tc>
          <w:tcPr>
            <w:tcW w:w="3617" w:type="dxa"/>
          </w:tcPr>
          <w:p w:rsidR="00F53770" w:rsidRDefault="00F53770" w:rsidP="00324B78">
            <w:pPr>
              <w:pStyle w:val="Listenabsatz"/>
              <w:ind w:left="0"/>
              <w:rPr>
                <w:sz w:val="12"/>
                <w:szCs w:val="12"/>
              </w:rPr>
            </w:pPr>
            <w:r w:rsidRPr="00BB283B">
              <w:rPr>
                <w:noProof/>
                <w:sz w:val="12"/>
                <w:szCs w:val="12"/>
              </w:rPr>
              <w:lastRenderedPageBreak/>
              <w:drawing>
                <wp:inline distT="0" distB="0" distL="0" distR="0" wp14:anchorId="39EE15B2" wp14:editId="7DC32434">
                  <wp:extent cx="2159000" cy="1891772"/>
                  <wp:effectExtent l="0" t="0" r="0" b="0"/>
                  <wp:docPr id="1787" name="Grafik 1787" descr="F:\BFS pädagogische Kommission 2\Bilder\DSC_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FS pädagogische Kommission 2\Bilder\DSC_3458.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5185" t="33348" r="39298" b="46257"/>
                          <a:stretch/>
                        </pic:blipFill>
                        <pic:spPr bwMode="auto">
                          <a:xfrm>
                            <a:off x="0" y="0"/>
                            <a:ext cx="2160000" cy="18926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861098">
            <w:pPr>
              <w:pStyle w:val="Listenabsatz"/>
              <w:ind w:left="0"/>
              <w:rPr>
                <w:sz w:val="24"/>
                <w:szCs w:val="24"/>
              </w:rPr>
            </w:pPr>
            <w:r>
              <w:rPr>
                <w:sz w:val="24"/>
                <w:szCs w:val="24"/>
              </w:rPr>
              <w:t>19,8</w:t>
            </w:r>
            <w:r w:rsidR="00861098">
              <w:rPr>
                <w:sz w:val="24"/>
                <w:szCs w:val="24"/>
              </w:rPr>
              <w:t>6</w:t>
            </w:r>
            <w:r>
              <w:rPr>
                <w:sz w:val="24"/>
                <w:szCs w:val="24"/>
              </w:rPr>
              <w:t xml:space="preserve"> mm</w:t>
            </w:r>
          </w:p>
        </w:tc>
      </w:tr>
      <w:tr w:rsidR="00F53770" w:rsidTr="00324B78">
        <w:tc>
          <w:tcPr>
            <w:tcW w:w="3617" w:type="dxa"/>
          </w:tcPr>
          <w:p w:rsidR="00F53770" w:rsidRDefault="00F53770" w:rsidP="00324B78">
            <w:pPr>
              <w:pStyle w:val="Listenabsatz"/>
              <w:ind w:left="0"/>
              <w:rPr>
                <w:sz w:val="12"/>
                <w:szCs w:val="12"/>
              </w:rPr>
            </w:pPr>
            <w:r w:rsidRPr="00380940">
              <w:rPr>
                <w:noProof/>
                <w:sz w:val="12"/>
                <w:szCs w:val="12"/>
              </w:rPr>
              <w:drawing>
                <wp:inline distT="0" distB="0" distL="0" distR="0" wp14:anchorId="4250D73A" wp14:editId="325D9AF9">
                  <wp:extent cx="2158960" cy="1697567"/>
                  <wp:effectExtent l="0" t="0" r="0" b="0"/>
                  <wp:docPr id="1788" name="Grafik 1788" descr="F:\BFS pädagogische Kommission 2\Bilder\DSC_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FS pädagogische Kommission 2\Bilder\DSC_3483.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3149" t="32896" r="38833" b="45853"/>
                          <a:stretch/>
                        </pic:blipFill>
                        <pic:spPr bwMode="auto">
                          <a:xfrm>
                            <a:off x="0" y="0"/>
                            <a:ext cx="2160000" cy="16983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2756A4" w:rsidP="00324B78">
            <w:pPr>
              <w:pStyle w:val="Listenabsatz"/>
              <w:ind w:left="0"/>
              <w:rPr>
                <w:sz w:val="24"/>
                <w:szCs w:val="24"/>
              </w:rPr>
            </w:pPr>
            <w:r>
              <w:rPr>
                <w:sz w:val="24"/>
                <w:szCs w:val="24"/>
              </w:rPr>
              <w:t>32,5</w:t>
            </w:r>
            <w:r w:rsidR="00F53770">
              <w:rPr>
                <w:sz w:val="24"/>
                <w:szCs w:val="24"/>
              </w:rPr>
              <w:t xml:space="preserve"> mm</w:t>
            </w:r>
          </w:p>
        </w:tc>
      </w:tr>
      <w:tr w:rsidR="00F53770" w:rsidTr="00324B78">
        <w:tc>
          <w:tcPr>
            <w:tcW w:w="3617" w:type="dxa"/>
          </w:tcPr>
          <w:p w:rsidR="00F53770" w:rsidRDefault="00F53770" w:rsidP="00324B78">
            <w:pPr>
              <w:pStyle w:val="Listenabsatz"/>
              <w:ind w:left="0"/>
              <w:rPr>
                <w:sz w:val="12"/>
                <w:szCs w:val="12"/>
              </w:rPr>
            </w:pPr>
            <w:r w:rsidRPr="00D13EB1">
              <w:rPr>
                <w:noProof/>
                <w:sz w:val="12"/>
                <w:szCs w:val="12"/>
              </w:rPr>
              <w:drawing>
                <wp:inline distT="0" distB="0" distL="0" distR="0" wp14:anchorId="4C0F0033" wp14:editId="768771C7">
                  <wp:extent cx="2160000" cy="967239"/>
                  <wp:effectExtent l="0" t="0" r="0" b="4445"/>
                  <wp:docPr id="1789" name="Grafik 1789" descr="F:\BFS pädagogische Kommission 2\Bilder\DSC_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BFS pädagogische Kommission 2\Bilder\DSC_3441.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2161" t="28824" r="34912" b="42343"/>
                          <a:stretch/>
                        </pic:blipFill>
                        <pic:spPr bwMode="auto">
                          <a:xfrm>
                            <a:off x="0" y="0"/>
                            <a:ext cx="2160000" cy="9672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2756A4" w:rsidP="00324B78">
            <w:pPr>
              <w:pStyle w:val="Listenabsatz"/>
              <w:ind w:left="0"/>
              <w:rPr>
                <w:sz w:val="24"/>
                <w:szCs w:val="24"/>
              </w:rPr>
            </w:pPr>
            <w:r>
              <w:rPr>
                <w:sz w:val="24"/>
                <w:szCs w:val="24"/>
              </w:rPr>
              <w:t>19,8</w:t>
            </w:r>
            <w:r w:rsidR="00F53770">
              <w:rPr>
                <w:sz w:val="24"/>
                <w:szCs w:val="24"/>
              </w:rPr>
              <w:t xml:space="preserve"> mm</w:t>
            </w:r>
          </w:p>
        </w:tc>
      </w:tr>
      <w:tr w:rsidR="00F53770" w:rsidTr="00324B78">
        <w:tc>
          <w:tcPr>
            <w:tcW w:w="3617" w:type="dxa"/>
          </w:tcPr>
          <w:p w:rsidR="00F53770" w:rsidRDefault="00F53770" w:rsidP="00324B78">
            <w:pPr>
              <w:pStyle w:val="Listenabsatz"/>
              <w:ind w:left="0"/>
              <w:rPr>
                <w:sz w:val="12"/>
                <w:szCs w:val="12"/>
              </w:rPr>
            </w:pPr>
            <w:r w:rsidRPr="00017AC4">
              <w:rPr>
                <w:noProof/>
                <w:sz w:val="12"/>
                <w:szCs w:val="12"/>
              </w:rPr>
              <w:drawing>
                <wp:inline distT="0" distB="0" distL="0" distR="0" wp14:anchorId="4524C38C" wp14:editId="2E6EAD0C">
                  <wp:extent cx="2159388" cy="876300"/>
                  <wp:effectExtent l="0" t="0" r="0" b="0"/>
                  <wp:docPr id="1790" name="Grafik 1790" descr="F:\BFS pädagogische Kommission 2\Bilder\DSC_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FS pädagogische Kommission 2\Bilder\DSC_3429.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7269" t="33093" r="37656" b="39469"/>
                          <a:stretch/>
                        </pic:blipFill>
                        <pic:spPr bwMode="auto">
                          <a:xfrm>
                            <a:off x="0" y="0"/>
                            <a:ext cx="2160000" cy="8765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2756A4" w:rsidP="00324B78">
            <w:pPr>
              <w:pStyle w:val="Listenabsatz"/>
              <w:ind w:left="0"/>
              <w:rPr>
                <w:sz w:val="24"/>
                <w:szCs w:val="24"/>
              </w:rPr>
            </w:pPr>
            <w:r>
              <w:rPr>
                <w:sz w:val="24"/>
                <w:szCs w:val="24"/>
              </w:rPr>
              <w:t>27,7</w:t>
            </w:r>
            <w:r w:rsidR="00F53770">
              <w:rPr>
                <w:sz w:val="24"/>
                <w:szCs w:val="24"/>
              </w:rPr>
              <w:t xml:space="preserve"> mm</w:t>
            </w:r>
          </w:p>
        </w:tc>
      </w:tr>
      <w:tr w:rsidR="00F53770" w:rsidTr="00324B78">
        <w:tc>
          <w:tcPr>
            <w:tcW w:w="3617" w:type="dxa"/>
          </w:tcPr>
          <w:p w:rsidR="00F53770" w:rsidRPr="00017AC4" w:rsidRDefault="00F53770" w:rsidP="00324B78">
            <w:pPr>
              <w:pStyle w:val="Listenabsatz"/>
              <w:ind w:left="0"/>
              <w:rPr>
                <w:noProof/>
                <w:sz w:val="12"/>
                <w:szCs w:val="12"/>
              </w:rPr>
            </w:pPr>
            <w:r w:rsidRPr="008840FD">
              <w:rPr>
                <w:noProof/>
                <w:sz w:val="12"/>
                <w:szCs w:val="12"/>
              </w:rPr>
              <w:drawing>
                <wp:inline distT="0" distB="0" distL="0" distR="0" wp14:anchorId="66F1815F" wp14:editId="59FCF573">
                  <wp:extent cx="2159000" cy="2082800"/>
                  <wp:effectExtent l="0" t="0" r="0" b="0"/>
                  <wp:docPr id="1791" name="Grafik 1791" descr="F:\BFS pädagogische Kommission 2\Bilder\DSC_3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FS pädagogische Kommission 2\Bilder\DSC_3498.JPG"/>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brightnessContrast bright="-40000" contrast="-40000"/>
                                    </a14:imgEffect>
                                  </a14:imgLayer>
                                </a14:imgProps>
                              </a:ext>
                              <a:ext uri="{28A0092B-C50C-407E-A947-70E740481C1C}">
                                <a14:useLocalDpi xmlns:a14="http://schemas.microsoft.com/office/drawing/2010/main" val="0"/>
                              </a:ext>
                            </a:extLst>
                          </a:blip>
                          <a:srcRect l="49992" t="28968" r="34716" b="48904"/>
                          <a:stretch/>
                        </pic:blipFill>
                        <pic:spPr bwMode="auto">
                          <a:xfrm>
                            <a:off x="0" y="0"/>
                            <a:ext cx="2160000" cy="20837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Default="002756A4" w:rsidP="00324B78">
            <w:pPr>
              <w:pStyle w:val="Listenabsatz"/>
              <w:ind w:left="0"/>
              <w:rPr>
                <w:sz w:val="24"/>
                <w:szCs w:val="24"/>
              </w:rPr>
            </w:pPr>
            <w:r>
              <w:rPr>
                <w:sz w:val="24"/>
                <w:szCs w:val="24"/>
              </w:rPr>
              <w:t>74,8</w:t>
            </w:r>
            <w:r w:rsidR="00F53770">
              <w:rPr>
                <w:sz w:val="24"/>
                <w:szCs w:val="24"/>
              </w:rPr>
              <w:t xml:space="preserve"> mm</w:t>
            </w:r>
          </w:p>
        </w:tc>
      </w:tr>
    </w:tbl>
    <w:p w:rsidR="00F53770" w:rsidRDefault="00F53770" w:rsidP="00F53770">
      <w:pPr>
        <w:pStyle w:val="Listenabsatz"/>
        <w:rPr>
          <w:sz w:val="12"/>
          <w:szCs w:val="12"/>
        </w:rPr>
      </w:pPr>
    </w:p>
    <w:p w:rsidR="00F53770" w:rsidRPr="00C23BAD" w:rsidRDefault="00F53770" w:rsidP="00F53770">
      <w:pPr>
        <w:pStyle w:val="Listenabsatz"/>
        <w:rPr>
          <w:sz w:val="12"/>
          <w:szCs w:val="12"/>
        </w:rPr>
      </w:pPr>
    </w:p>
    <w:p w:rsidR="00F53770" w:rsidRDefault="00F53770" w:rsidP="00F53770"/>
    <w:p w:rsidR="00F53770" w:rsidRDefault="00F53770" w:rsidP="00F53770"/>
    <w:p w:rsidR="00F53770" w:rsidRDefault="00F53770" w:rsidP="00F53770"/>
    <w:p w:rsidR="00F53770" w:rsidRDefault="00F53770" w:rsidP="00F53770"/>
    <w:p w:rsidR="00F53770" w:rsidRDefault="00F53770" w:rsidP="00F53770"/>
    <w:p w:rsidR="002B2C67" w:rsidRDefault="002B2C67" w:rsidP="006E7DD5"/>
    <w:p w:rsidR="00FD5B98" w:rsidRDefault="00FD5B98" w:rsidP="006E7DD5"/>
    <w:p w:rsidR="002B2C67" w:rsidRDefault="002B2C6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Ableseübung</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6E7DD5" w:rsidP="00AE7CC1">
            <w:pPr>
              <w:pStyle w:val="Tabelle6pt"/>
            </w:pPr>
          </w:p>
          <w:p w:rsidR="006E7DD5" w:rsidRDefault="009979EA" w:rsidP="00AE7CC1">
            <w:pPr>
              <w:pStyle w:val="TabelleKopfmitte"/>
            </w:pPr>
            <w:r>
              <w:t>FZT</w:t>
            </w:r>
          </w:p>
          <w:p w:rsidR="002A25FF" w:rsidRPr="00B51DE9" w:rsidRDefault="002A25FF" w:rsidP="00AE7CC1">
            <w:pPr>
              <w:pStyle w:val="TabelleKopfmitte"/>
              <w:rPr>
                <w:rFonts w:eastAsia="Calibri"/>
              </w:rPr>
            </w:pPr>
            <w:r>
              <w:t>02.02.02.04</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Arbeits- und Sicherheitsregeln beachten und</w:t>
            </w:r>
            <w:r w:rsidR="002756A4">
              <w:t xml:space="preserve"> ihre Konsequenzen reflektieren</w:t>
            </w:r>
          </w:p>
          <w:p w:rsidR="006E7DD5" w:rsidRDefault="006E7DD5" w:rsidP="00AE7CC1">
            <w:pPr>
              <w:pStyle w:val="Kopf8ptafz"/>
            </w:pPr>
            <w:r>
              <w:t>Werkzeuge, Geräte und Verfahren</w:t>
            </w:r>
            <w:r w:rsidR="002756A4">
              <w:t xml:space="preserve">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787C64" w:rsidRDefault="006E7DD5" w:rsidP="00AE7CC1">
            <w:pPr>
              <w:pStyle w:val="Kopf8ptafz"/>
              <w:rPr>
                <w:sz w:val="18"/>
              </w:rPr>
            </w:pPr>
            <w:r>
              <w:t>Ich kann Mess- und Prüfwerkzeuge fachgerecht anwenden und ablesen.</w:t>
            </w:r>
          </w:p>
          <w:p w:rsidR="006E7DD5" w:rsidRPr="0005622E" w:rsidRDefault="002756A4" w:rsidP="00AE7CC1">
            <w:pPr>
              <w:pStyle w:val="Kopf8ptafz"/>
              <w:rPr>
                <w:sz w:val="18"/>
              </w:rPr>
            </w:pPr>
            <w:r>
              <w:t>Ich kann Messwerte an einem</w:t>
            </w:r>
            <w:r w:rsidR="006E7DD5">
              <w:t xml:space="preserve"> Messgerät unter Berücksicht</w:t>
            </w:r>
            <w:r w:rsidR="006E7DD5">
              <w:t>i</w:t>
            </w:r>
            <w:r w:rsidR="006E7DD5">
              <w:t>gung der Messregeln ablesen.</w:t>
            </w:r>
          </w:p>
          <w:p w:rsidR="006E7DD5" w:rsidRPr="002905DC" w:rsidRDefault="006E7DD5" w:rsidP="00AE7CC1">
            <w:pPr>
              <w:pStyle w:val="Kopf8ptafz"/>
              <w:rPr>
                <w:sz w:val="18"/>
              </w:rPr>
            </w:pPr>
            <w:r>
              <w:t>Ich kann mit anderen zusammenarbeiten.</w:t>
            </w:r>
          </w:p>
          <w:p w:rsidR="006E7DD5" w:rsidRDefault="006E7DD5" w:rsidP="00AE7CC1">
            <w:pPr>
              <w:pStyle w:val="Kopf8ptafz"/>
            </w:pPr>
            <w:r w:rsidRPr="002905DC">
              <w:t>Ich kann mich ausdrücken.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Maßeinheiten erkennen und unterscheiden.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9843FB" w:rsidP="00AE7CC1">
            <w:pPr>
              <w:pStyle w:val="Kopf8ptafz"/>
            </w:pPr>
            <w:r>
              <w:t>f</w:t>
            </w:r>
            <w:r w:rsidR="006E7DD5">
              <w:t>ür einen SOLL-I</w:t>
            </w:r>
            <w:r>
              <w:t>ST-Wert-Vergleich durch Messung</w:t>
            </w:r>
          </w:p>
          <w:p w:rsidR="006E7DD5" w:rsidRDefault="009843FB" w:rsidP="00AE7CC1">
            <w:pPr>
              <w:pStyle w:val="Kopf8ptafz"/>
            </w:pPr>
            <w:r>
              <w:t>f</w:t>
            </w:r>
            <w:r w:rsidR="006E7DD5">
              <w:t>ür die Beurteilung eines tech</w:t>
            </w:r>
            <w:r>
              <w:t>nischen Zustands eines Bauteils</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rsidRPr="00826C95">
              <w:t>Ich kann den Zustand technischer Baugruppen erkennen und beurteilen.</w:t>
            </w:r>
          </w:p>
        </w:tc>
      </w:tr>
    </w:tbl>
    <w:p w:rsidR="006E7DD5" w:rsidRDefault="00A1368F" w:rsidP="006E7DD5">
      <w:r w:rsidRPr="004738D1">
        <w:rPr>
          <w:noProof/>
          <w:lang w:eastAsia="de-DE"/>
        </w:rPr>
        <w:drawing>
          <wp:anchor distT="0" distB="0" distL="114300" distR="114300" simplePos="0" relativeHeight="251846656" behindDoc="0" locked="0" layoutInCell="0" allowOverlap="1" wp14:anchorId="586111BF" wp14:editId="1EF2A57B">
            <wp:simplePos x="0" y="0"/>
            <wp:positionH relativeFrom="rightMargin">
              <wp:posOffset>535940</wp:posOffset>
            </wp:positionH>
            <wp:positionV relativeFrom="paragraph">
              <wp:posOffset>102870</wp:posOffset>
            </wp:positionV>
            <wp:extent cx="348615" cy="320040"/>
            <wp:effectExtent l="0" t="0" r="0" b="3810"/>
            <wp:wrapNone/>
            <wp:docPr id="57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4738D1">
        <w:rPr>
          <w:noProof/>
          <w:lang w:eastAsia="de-DE"/>
        </w:rPr>
        <w:drawing>
          <wp:anchor distT="0" distB="0" distL="114300" distR="114300" simplePos="0" relativeHeight="251845632" behindDoc="0" locked="0" layoutInCell="0" allowOverlap="1" wp14:anchorId="5DC31209" wp14:editId="1F97BF82">
            <wp:simplePos x="0" y="0"/>
            <wp:positionH relativeFrom="rightMargin">
              <wp:posOffset>181105</wp:posOffset>
            </wp:positionH>
            <wp:positionV relativeFrom="paragraph">
              <wp:posOffset>106518</wp:posOffset>
            </wp:positionV>
            <wp:extent cx="349885" cy="320675"/>
            <wp:effectExtent l="0" t="0" r="0" b="3175"/>
            <wp:wrapNone/>
            <wp:docPr id="57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A75E55">
      <w:pPr>
        <w:pStyle w:val="Listenabsatz"/>
        <w:numPr>
          <w:ilvl w:val="0"/>
          <w:numId w:val="50"/>
        </w:numPr>
      </w:pPr>
      <w:r w:rsidRPr="00A039ED">
        <w:t xml:space="preserve">Warum lesen Fahrer und Beifahrer beim Blick auf den </w:t>
      </w:r>
      <w:r>
        <w:t xml:space="preserve">analogen </w:t>
      </w:r>
      <w:r w:rsidRPr="00A039ED">
        <w:t>Tachom</w:t>
      </w:r>
      <w:r w:rsidRPr="00A039ED">
        <w:t>e</w:t>
      </w:r>
      <w:r w:rsidRPr="00A039ED">
        <w:t>ter un</w:t>
      </w:r>
      <w:r>
        <w:t>ter</w:t>
      </w:r>
      <w:r w:rsidRPr="00A039ED">
        <w:t>schiedliche Geschwindigkeiten ab?</w:t>
      </w:r>
    </w:p>
    <w:p w:rsidR="006E7DD5" w:rsidRPr="00A039ED" w:rsidRDefault="00A1368F" w:rsidP="006E7DD5">
      <w:pPr>
        <w:pStyle w:val="Listenabsatz"/>
        <w:rPr>
          <w:sz w:val="8"/>
          <w:szCs w:val="8"/>
        </w:rPr>
      </w:pPr>
      <w:r w:rsidRPr="004738D1">
        <w:rPr>
          <w:noProof/>
          <w:lang w:eastAsia="de-DE"/>
        </w:rPr>
        <w:drawing>
          <wp:anchor distT="0" distB="0" distL="114300" distR="114300" simplePos="0" relativeHeight="251844608" behindDoc="0" locked="0" layoutInCell="0" allowOverlap="1" wp14:anchorId="1B9AA8B5" wp14:editId="1746F05D">
            <wp:simplePos x="0" y="0"/>
            <wp:positionH relativeFrom="rightMargin">
              <wp:posOffset>212725</wp:posOffset>
            </wp:positionH>
            <wp:positionV relativeFrom="paragraph">
              <wp:posOffset>27569</wp:posOffset>
            </wp:positionV>
            <wp:extent cx="302260" cy="323850"/>
            <wp:effectExtent l="0" t="0" r="2540" b="0"/>
            <wp:wrapNone/>
            <wp:docPr id="56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Listenabsatz"/>
      </w:pPr>
      <w:r>
        <w:t>___________________________________________________________</w:t>
      </w:r>
    </w:p>
    <w:p w:rsidR="006E7DD5" w:rsidRPr="00A039ED" w:rsidRDefault="006E7DD5" w:rsidP="006E7DD5">
      <w:pPr>
        <w:pStyle w:val="Listenabsatz"/>
        <w:rPr>
          <w:sz w:val="12"/>
          <w:szCs w:val="12"/>
        </w:rPr>
      </w:pPr>
    </w:p>
    <w:p w:rsidR="006E7DD5" w:rsidRDefault="006E7DD5" w:rsidP="00A75E55">
      <w:pPr>
        <w:pStyle w:val="Listenabsatz"/>
        <w:numPr>
          <w:ilvl w:val="0"/>
          <w:numId w:val="50"/>
        </w:numPr>
      </w:pPr>
      <w:r>
        <w:t>Lesen Sie die abgebildet</w:t>
      </w:r>
      <w:r w:rsidR="002756A4">
        <w:t>en Messwerte ab und tragen Sie I</w:t>
      </w:r>
      <w:r>
        <w:t>hre Lösung in die Leerzeilen ein.</w:t>
      </w:r>
    </w:p>
    <w:p w:rsidR="006E7DD5" w:rsidRDefault="006E7DD5" w:rsidP="006E7DD5">
      <w:pPr>
        <w:pStyle w:val="Listenabsatz"/>
        <w:rPr>
          <w:sz w:val="12"/>
          <w:szCs w:val="12"/>
        </w:rPr>
      </w:pPr>
    </w:p>
    <w:tbl>
      <w:tblPr>
        <w:tblStyle w:val="Tabellenraster"/>
        <w:tblW w:w="0" w:type="auto"/>
        <w:tblInd w:w="720" w:type="dxa"/>
        <w:tblLook w:val="04A0" w:firstRow="1" w:lastRow="0" w:firstColumn="1" w:lastColumn="0" w:noHBand="0" w:noVBand="1"/>
      </w:tblPr>
      <w:tblGrid>
        <w:gridCol w:w="3617"/>
        <w:gridCol w:w="1775"/>
      </w:tblGrid>
      <w:tr w:rsidR="006E7DD5" w:rsidTr="00AA2AFD">
        <w:tc>
          <w:tcPr>
            <w:tcW w:w="3617" w:type="dxa"/>
            <w:shd w:val="pct5" w:color="auto" w:fill="auto"/>
          </w:tcPr>
          <w:p w:rsidR="006E7DD5" w:rsidRPr="00E87E9A" w:rsidRDefault="006E7DD5" w:rsidP="00AE7CC1">
            <w:pPr>
              <w:pStyle w:val="Listenabsatz"/>
              <w:ind w:left="0"/>
              <w:jc w:val="center"/>
              <w:rPr>
                <w:b/>
                <w:sz w:val="24"/>
                <w:szCs w:val="12"/>
              </w:rPr>
            </w:pPr>
            <w:r w:rsidRPr="00E87E9A">
              <w:rPr>
                <w:b/>
                <w:sz w:val="24"/>
                <w:szCs w:val="12"/>
              </w:rPr>
              <w:t>Abbildung</w:t>
            </w:r>
          </w:p>
        </w:tc>
        <w:tc>
          <w:tcPr>
            <w:tcW w:w="1775" w:type="dxa"/>
            <w:shd w:val="pct5" w:color="auto" w:fill="auto"/>
          </w:tcPr>
          <w:p w:rsidR="006E7DD5" w:rsidRPr="00E87E9A" w:rsidRDefault="006E7DD5" w:rsidP="00AE7CC1">
            <w:pPr>
              <w:pStyle w:val="Listenabsatz"/>
              <w:ind w:left="0"/>
              <w:jc w:val="center"/>
              <w:rPr>
                <w:b/>
                <w:sz w:val="24"/>
                <w:szCs w:val="12"/>
              </w:rPr>
            </w:pPr>
            <w:r w:rsidRPr="00E87E9A">
              <w:rPr>
                <w:b/>
                <w:sz w:val="24"/>
                <w:szCs w:val="12"/>
              </w:rPr>
              <w:t>Messwert</w:t>
            </w:r>
          </w:p>
        </w:tc>
      </w:tr>
      <w:tr w:rsidR="006E7DD5" w:rsidTr="00AE7CC1">
        <w:tc>
          <w:tcPr>
            <w:tcW w:w="3617" w:type="dxa"/>
          </w:tcPr>
          <w:p w:rsidR="006E7DD5" w:rsidRDefault="006E7DD5" w:rsidP="00AE7CC1">
            <w:pPr>
              <w:pStyle w:val="Listenabsatz"/>
              <w:ind w:left="0"/>
              <w:rPr>
                <w:sz w:val="12"/>
                <w:szCs w:val="12"/>
              </w:rPr>
            </w:pPr>
            <w:r w:rsidRPr="00B36632">
              <w:rPr>
                <w:noProof/>
                <w:sz w:val="12"/>
                <w:szCs w:val="12"/>
              </w:rPr>
              <w:drawing>
                <wp:inline distT="0" distB="0" distL="0" distR="0" wp14:anchorId="177FD3A3" wp14:editId="1DE6E25E">
                  <wp:extent cx="2160000" cy="870228"/>
                  <wp:effectExtent l="0" t="0" r="0" b="6350"/>
                  <wp:docPr id="573" name="Grafik 573" descr="F:\BFS pädagogische Kommission 2\Bilder\DSC_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45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8995" t="30044" r="35531" b="42474"/>
                          <a:stretch/>
                        </pic:blipFill>
                        <pic:spPr bwMode="auto">
                          <a:xfrm>
                            <a:off x="0" y="0"/>
                            <a:ext cx="2160000" cy="870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Default="006E7DD5" w:rsidP="00AE7CC1">
            <w:pPr>
              <w:pStyle w:val="Listenabsatz"/>
              <w:ind w:left="0"/>
              <w:jc w:val="center"/>
              <w:rPr>
                <w:sz w:val="12"/>
                <w:szCs w:val="12"/>
              </w:rPr>
            </w:pPr>
            <w:r w:rsidRPr="00E87E9A">
              <w:rPr>
                <w:noProof/>
                <w:sz w:val="12"/>
                <w:szCs w:val="12"/>
              </w:rPr>
              <w:drawing>
                <wp:inline distT="0" distB="0" distL="0" distR="0" wp14:anchorId="3D86F4EF" wp14:editId="7D6F44EB">
                  <wp:extent cx="2160000" cy="1356280"/>
                  <wp:effectExtent l="0" t="0" r="0" b="0"/>
                  <wp:docPr id="574" name="Grafik 574" descr="F:\BFS pädagogische Kommission 2\Bilder\DSC_3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495.JPG"/>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rightnessContrast bright="20000" contrast="-20000"/>
                                    </a14:imgEffect>
                                  </a14:imgLayer>
                                </a14:imgProps>
                              </a:ext>
                              <a:ext uri="{28A0092B-C50C-407E-A947-70E740481C1C}">
                                <a14:useLocalDpi xmlns:a14="http://schemas.microsoft.com/office/drawing/2010/main" val="0"/>
                              </a:ext>
                            </a:extLst>
                          </a:blip>
                          <a:srcRect l="43564" t="34939" r="29417" b="39615"/>
                          <a:stretch/>
                        </pic:blipFill>
                        <pic:spPr bwMode="auto">
                          <a:xfrm>
                            <a:off x="0" y="0"/>
                            <a:ext cx="2160000" cy="1356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Default="006E7DD5" w:rsidP="00AE7CC1">
            <w:pPr>
              <w:pStyle w:val="Listenabsatz"/>
              <w:ind w:left="0"/>
              <w:rPr>
                <w:sz w:val="12"/>
                <w:szCs w:val="12"/>
              </w:rPr>
            </w:pPr>
            <w:r w:rsidRPr="00B36632">
              <w:rPr>
                <w:noProof/>
                <w:sz w:val="12"/>
                <w:szCs w:val="12"/>
              </w:rPr>
              <w:drawing>
                <wp:inline distT="0" distB="0" distL="0" distR="0" wp14:anchorId="30B3F23E" wp14:editId="02610C91">
                  <wp:extent cx="2160000" cy="1866866"/>
                  <wp:effectExtent l="0" t="0" r="0" b="635"/>
                  <wp:docPr id="575" name="Grafik 575" descr="F:\BFS pädagogische Kommission 2\Bilder\DSC_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476.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42116" t="36402" r="37180" b="36755"/>
                          <a:stretch/>
                        </pic:blipFill>
                        <pic:spPr bwMode="auto">
                          <a:xfrm>
                            <a:off x="0" y="0"/>
                            <a:ext cx="2160000" cy="18668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Default="006E7DD5" w:rsidP="00AE7CC1">
            <w:pPr>
              <w:pStyle w:val="Listenabsatz"/>
              <w:ind w:left="0"/>
              <w:rPr>
                <w:sz w:val="12"/>
                <w:szCs w:val="12"/>
              </w:rPr>
            </w:pPr>
            <w:r w:rsidRPr="00B36632">
              <w:rPr>
                <w:noProof/>
                <w:sz w:val="12"/>
                <w:szCs w:val="12"/>
              </w:rPr>
              <w:drawing>
                <wp:inline distT="0" distB="0" distL="0" distR="0" wp14:anchorId="602BDA8F" wp14:editId="0D6C8F86">
                  <wp:extent cx="2160000" cy="823192"/>
                  <wp:effectExtent l="0" t="0" r="0" b="0"/>
                  <wp:docPr id="608" name="Grafik 608" descr="F:\BFS pädagogische Kommission 2\Bilder\DSC_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DSC_3445.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4947" t="27551" r="25652" b="44208"/>
                          <a:stretch/>
                        </pic:blipFill>
                        <pic:spPr bwMode="auto">
                          <a:xfrm>
                            <a:off x="0" y="0"/>
                            <a:ext cx="2160000" cy="8231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Default="006E7DD5" w:rsidP="00AE7CC1">
            <w:pPr>
              <w:pStyle w:val="Listenabsatz"/>
              <w:ind w:left="0"/>
              <w:rPr>
                <w:sz w:val="12"/>
                <w:szCs w:val="12"/>
              </w:rPr>
            </w:pPr>
            <w:r w:rsidRPr="00996823">
              <w:rPr>
                <w:noProof/>
                <w:sz w:val="12"/>
                <w:szCs w:val="12"/>
              </w:rPr>
              <w:lastRenderedPageBreak/>
              <w:drawing>
                <wp:inline distT="0" distB="0" distL="0" distR="0" wp14:anchorId="18CABD8E" wp14:editId="34D6BB11">
                  <wp:extent cx="2160000" cy="894604"/>
                  <wp:effectExtent l="0" t="0" r="0" b="1270"/>
                  <wp:docPr id="609" name="Grafik 609" descr="F:\BFS pädagogische Kommission 2\Bilder\DSC_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FS pädagogische Kommission 2\Bilder\DSC_3449.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0953" t="30382" r="33651" b="41415"/>
                          <a:stretch/>
                        </pic:blipFill>
                        <pic:spPr bwMode="auto">
                          <a:xfrm>
                            <a:off x="0" y="0"/>
                            <a:ext cx="2160000" cy="8946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Default="006E7DD5" w:rsidP="00AE7CC1">
            <w:pPr>
              <w:pStyle w:val="Listenabsatz"/>
              <w:ind w:left="0"/>
              <w:rPr>
                <w:sz w:val="12"/>
                <w:szCs w:val="12"/>
              </w:rPr>
            </w:pPr>
            <w:r w:rsidRPr="00BB283B">
              <w:rPr>
                <w:noProof/>
                <w:sz w:val="12"/>
                <w:szCs w:val="12"/>
              </w:rPr>
              <w:drawing>
                <wp:inline distT="0" distB="0" distL="0" distR="0" wp14:anchorId="2CD343C8" wp14:editId="3FDC29DF">
                  <wp:extent cx="2159000" cy="1891772"/>
                  <wp:effectExtent l="0" t="0" r="0" b="0"/>
                  <wp:docPr id="610" name="Grafik 610" descr="F:\BFS pädagogische Kommission 2\Bilder\DSC_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FS pädagogische Kommission 2\Bilder\DSC_3458.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5185" t="33348" r="39298" b="46257"/>
                          <a:stretch/>
                        </pic:blipFill>
                        <pic:spPr bwMode="auto">
                          <a:xfrm>
                            <a:off x="0" y="0"/>
                            <a:ext cx="2160000" cy="18926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Default="006E7DD5" w:rsidP="00AE7CC1">
            <w:pPr>
              <w:pStyle w:val="Listenabsatz"/>
              <w:ind w:left="0"/>
              <w:rPr>
                <w:sz w:val="12"/>
                <w:szCs w:val="12"/>
              </w:rPr>
            </w:pPr>
            <w:r w:rsidRPr="00380940">
              <w:rPr>
                <w:noProof/>
                <w:sz w:val="12"/>
                <w:szCs w:val="12"/>
              </w:rPr>
              <w:drawing>
                <wp:inline distT="0" distB="0" distL="0" distR="0" wp14:anchorId="7C3F1E29" wp14:editId="1C74F60B">
                  <wp:extent cx="2158960" cy="1697567"/>
                  <wp:effectExtent l="0" t="0" r="0" b="0"/>
                  <wp:docPr id="611" name="Grafik 611" descr="F:\BFS pädagogische Kommission 2\Bilder\DSC_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FS pädagogische Kommission 2\Bilder\DSC_3483.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3149" t="32896" r="38833" b="45853"/>
                          <a:stretch/>
                        </pic:blipFill>
                        <pic:spPr bwMode="auto">
                          <a:xfrm>
                            <a:off x="0" y="0"/>
                            <a:ext cx="2160000" cy="16983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Default="006E7DD5" w:rsidP="00AE7CC1">
            <w:pPr>
              <w:pStyle w:val="Listenabsatz"/>
              <w:ind w:left="0"/>
              <w:rPr>
                <w:sz w:val="12"/>
                <w:szCs w:val="12"/>
              </w:rPr>
            </w:pPr>
            <w:r w:rsidRPr="00D13EB1">
              <w:rPr>
                <w:noProof/>
                <w:sz w:val="12"/>
                <w:szCs w:val="12"/>
              </w:rPr>
              <w:drawing>
                <wp:inline distT="0" distB="0" distL="0" distR="0" wp14:anchorId="4E0FD418" wp14:editId="50487D3A">
                  <wp:extent cx="2160000" cy="967239"/>
                  <wp:effectExtent l="0" t="0" r="0" b="4445"/>
                  <wp:docPr id="612" name="Grafik 612" descr="F:\BFS pädagogische Kommission 2\Bilder\DSC_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BFS pädagogische Kommission 2\Bilder\DSC_3441.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2161" t="28824" r="34912" b="42343"/>
                          <a:stretch/>
                        </pic:blipFill>
                        <pic:spPr bwMode="auto">
                          <a:xfrm>
                            <a:off x="0" y="0"/>
                            <a:ext cx="2160000" cy="9672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Default="006E7DD5" w:rsidP="00AE7CC1">
            <w:pPr>
              <w:pStyle w:val="Listenabsatz"/>
              <w:ind w:left="0"/>
              <w:rPr>
                <w:sz w:val="12"/>
                <w:szCs w:val="12"/>
              </w:rPr>
            </w:pPr>
            <w:r w:rsidRPr="00017AC4">
              <w:rPr>
                <w:noProof/>
                <w:sz w:val="12"/>
                <w:szCs w:val="12"/>
              </w:rPr>
              <w:drawing>
                <wp:inline distT="0" distB="0" distL="0" distR="0" wp14:anchorId="07F8F21D" wp14:editId="746D066B">
                  <wp:extent cx="2159388" cy="876300"/>
                  <wp:effectExtent l="0" t="0" r="0" b="0"/>
                  <wp:docPr id="613" name="Grafik 613" descr="F:\BFS pädagogische Kommission 2\Bilder\DSC_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FS pädagogische Kommission 2\Bilder\DSC_3429.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7269" t="33093" r="37656" b="39469"/>
                          <a:stretch/>
                        </pic:blipFill>
                        <pic:spPr bwMode="auto">
                          <a:xfrm>
                            <a:off x="0" y="0"/>
                            <a:ext cx="2160000" cy="8765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Pr="00017AC4" w:rsidRDefault="006E7DD5" w:rsidP="00AE7CC1">
            <w:pPr>
              <w:pStyle w:val="Listenabsatz"/>
              <w:ind w:left="0"/>
              <w:rPr>
                <w:noProof/>
                <w:sz w:val="12"/>
                <w:szCs w:val="12"/>
              </w:rPr>
            </w:pPr>
            <w:r w:rsidRPr="008840FD">
              <w:rPr>
                <w:noProof/>
                <w:sz w:val="12"/>
                <w:szCs w:val="12"/>
              </w:rPr>
              <w:drawing>
                <wp:inline distT="0" distB="0" distL="0" distR="0" wp14:anchorId="159C2671" wp14:editId="227B825D">
                  <wp:extent cx="2155025" cy="1949569"/>
                  <wp:effectExtent l="0" t="0" r="0" b="0"/>
                  <wp:docPr id="614" name="Grafik 614" descr="F:\BFS pädagogische Kommission 2\Bilder\DSC_3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FS pädagogische Kommission 2\Bilder\DSC_3498.JPG"/>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brightnessContrast bright="-40000" contrast="-40000"/>
                                    </a14:imgEffect>
                                  </a14:imgLayer>
                                </a14:imgProps>
                              </a:ext>
                              <a:ext uri="{28A0092B-C50C-407E-A947-70E740481C1C}">
                                <a14:useLocalDpi xmlns:a14="http://schemas.microsoft.com/office/drawing/2010/main" val="0"/>
                              </a:ext>
                            </a:extLst>
                          </a:blip>
                          <a:srcRect l="49992" t="28968" r="34716" b="50281"/>
                          <a:stretch/>
                        </pic:blipFill>
                        <pic:spPr bwMode="auto">
                          <a:xfrm>
                            <a:off x="0" y="0"/>
                            <a:ext cx="2160000" cy="19540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Default="006E7DD5" w:rsidP="00AE7CC1">
            <w:pPr>
              <w:pStyle w:val="Listenabsatz"/>
              <w:ind w:left="0"/>
              <w:rPr>
                <w:sz w:val="24"/>
                <w:szCs w:val="24"/>
              </w:rPr>
            </w:pPr>
          </w:p>
        </w:tc>
      </w:tr>
    </w:tbl>
    <w:p w:rsidR="006E7DD5" w:rsidRDefault="006E7DD5" w:rsidP="006E7DD5">
      <w:pPr>
        <w:pStyle w:val="Listenabsatz"/>
        <w:rPr>
          <w:sz w:val="12"/>
          <w:szCs w:val="12"/>
        </w:rPr>
      </w:pPr>
    </w:p>
    <w:p w:rsidR="006E7DD5" w:rsidRPr="00C23BAD" w:rsidRDefault="006E7DD5" w:rsidP="006E7DD5">
      <w:pPr>
        <w:pStyle w:val="Listenabsatz"/>
        <w:rPr>
          <w:sz w:val="12"/>
          <w:szCs w:val="12"/>
        </w:rPr>
      </w:pPr>
    </w:p>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2A25FF">
            <w:pPr>
              <w:pStyle w:val="TabelleKopflinks"/>
            </w:pPr>
            <w:r>
              <w:t xml:space="preserve"> Ableseübung</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t>02.02.02.04</w:t>
            </w:r>
          </w:p>
        </w:tc>
      </w:tr>
      <w:tr w:rsidR="006E7DD5" w:rsidRPr="00B51DE9" w:rsidTr="00AE7CC1">
        <w:tc>
          <w:tcPr>
            <w:tcW w:w="7348" w:type="dxa"/>
            <w:gridSpan w:val="2"/>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Arbeits- und Sicherheitsregeln beachten und</w:t>
            </w:r>
            <w:r w:rsidR="002756A4">
              <w:t xml:space="preserve"> ihre Konsequenzen reflektieren</w:t>
            </w:r>
          </w:p>
          <w:p w:rsidR="006E7DD5" w:rsidRDefault="006E7DD5" w:rsidP="00AE7CC1">
            <w:pPr>
              <w:pStyle w:val="Kopf8ptafz"/>
            </w:pPr>
            <w:r>
              <w:t>Werkzeuge, Geräte und Ve</w:t>
            </w:r>
            <w:r w:rsidR="002756A4">
              <w:t>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AE7CC1">
                  <w:pPr>
                    <w:pStyle w:val="TabelleKopfmitte"/>
                  </w:pPr>
                  <w:r w:rsidRPr="00B51DE9">
                    <w:t>L</w:t>
                  </w:r>
                  <w:r>
                    <w:t>ösung</w:t>
                  </w:r>
                </w:p>
              </w:tc>
            </w:tr>
          </w:tbl>
          <w:p w:rsidR="006E7DD5" w:rsidRPr="00B51DE9" w:rsidRDefault="006E7DD5" w:rsidP="00AE7CC1"/>
        </w:tc>
      </w:tr>
    </w:tbl>
    <w:p w:rsidR="006E7DD5" w:rsidRDefault="00644C27" w:rsidP="006E7DD5">
      <w:r w:rsidRPr="004738D1">
        <w:rPr>
          <w:noProof/>
          <w:lang w:eastAsia="de-DE"/>
        </w:rPr>
        <w:drawing>
          <wp:anchor distT="0" distB="0" distL="114300" distR="114300" simplePos="0" relativeHeight="251850752" behindDoc="0" locked="0" layoutInCell="0" allowOverlap="1" wp14:anchorId="63CB8951" wp14:editId="125FE26A">
            <wp:simplePos x="0" y="0"/>
            <wp:positionH relativeFrom="rightMargin">
              <wp:posOffset>781685</wp:posOffset>
            </wp:positionH>
            <wp:positionV relativeFrom="paragraph">
              <wp:posOffset>102870</wp:posOffset>
            </wp:positionV>
            <wp:extent cx="348615" cy="320040"/>
            <wp:effectExtent l="0" t="0" r="0" b="3810"/>
            <wp:wrapNone/>
            <wp:docPr id="6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38D1">
        <w:rPr>
          <w:noProof/>
          <w:lang w:eastAsia="de-DE"/>
        </w:rPr>
        <w:drawing>
          <wp:anchor distT="0" distB="0" distL="114300" distR="114300" simplePos="0" relativeHeight="251849728" behindDoc="0" locked="0" layoutInCell="0" allowOverlap="1" wp14:anchorId="037DA4E6" wp14:editId="062BBB5D">
            <wp:simplePos x="0" y="0"/>
            <wp:positionH relativeFrom="rightMargin">
              <wp:posOffset>421640</wp:posOffset>
            </wp:positionH>
            <wp:positionV relativeFrom="paragraph">
              <wp:posOffset>102870</wp:posOffset>
            </wp:positionV>
            <wp:extent cx="349885" cy="320675"/>
            <wp:effectExtent l="0" t="0" r="0" b="3175"/>
            <wp:wrapNone/>
            <wp:docPr id="61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4738D1">
        <w:rPr>
          <w:noProof/>
          <w:lang w:eastAsia="de-DE"/>
        </w:rPr>
        <w:drawing>
          <wp:anchor distT="0" distB="0" distL="114300" distR="114300" simplePos="0" relativeHeight="251848704" behindDoc="0" locked="0" layoutInCell="0" allowOverlap="1" wp14:anchorId="56BF8DEA" wp14:editId="0DB42D84">
            <wp:simplePos x="0" y="0"/>
            <wp:positionH relativeFrom="rightMargin">
              <wp:posOffset>92710</wp:posOffset>
            </wp:positionH>
            <wp:positionV relativeFrom="paragraph">
              <wp:posOffset>101600</wp:posOffset>
            </wp:positionV>
            <wp:extent cx="302260" cy="323850"/>
            <wp:effectExtent l="0" t="0" r="2540" b="0"/>
            <wp:wrapNone/>
            <wp:docPr id="61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A75E55">
      <w:pPr>
        <w:pStyle w:val="Listenabsatz"/>
        <w:numPr>
          <w:ilvl w:val="0"/>
          <w:numId w:val="51"/>
        </w:numPr>
      </w:pPr>
      <w:r w:rsidRPr="00A039ED">
        <w:t xml:space="preserve">Warum lesen Fahrer und Beifahrer beim Blick auf den </w:t>
      </w:r>
      <w:r>
        <w:t xml:space="preserve">analogen </w:t>
      </w:r>
      <w:r w:rsidRPr="00A039ED">
        <w:t>Tachom</w:t>
      </w:r>
      <w:r w:rsidRPr="00A039ED">
        <w:t>e</w:t>
      </w:r>
      <w:r w:rsidRPr="00A039ED">
        <w:t>ter un</w:t>
      </w:r>
      <w:r>
        <w:t>ter</w:t>
      </w:r>
      <w:r w:rsidRPr="00A039ED">
        <w:t>schiedliche Geschwindigkeiten ab?</w:t>
      </w:r>
    </w:p>
    <w:p w:rsidR="006E7DD5" w:rsidRPr="00A039ED" w:rsidRDefault="006E7DD5" w:rsidP="006E7DD5">
      <w:pPr>
        <w:pStyle w:val="Listenabsatz"/>
        <w:rPr>
          <w:sz w:val="8"/>
          <w:szCs w:val="8"/>
        </w:rPr>
      </w:pPr>
    </w:p>
    <w:p w:rsidR="006E7DD5" w:rsidRPr="002756A4" w:rsidRDefault="006E7DD5" w:rsidP="006E7DD5">
      <w:pPr>
        <w:pStyle w:val="Listenabsatz"/>
        <w:rPr>
          <w:i/>
        </w:rPr>
      </w:pPr>
      <w:r w:rsidRPr="002756A4">
        <w:rPr>
          <w:i/>
        </w:rPr>
        <w:t>Durch Parallaxe ergeben sich Ablesefehler.</w:t>
      </w:r>
    </w:p>
    <w:p w:rsidR="006E7DD5" w:rsidRPr="00A039ED" w:rsidRDefault="006E7DD5" w:rsidP="006E7DD5">
      <w:pPr>
        <w:pStyle w:val="Listenabsatz"/>
        <w:rPr>
          <w:sz w:val="12"/>
          <w:szCs w:val="12"/>
        </w:rPr>
      </w:pPr>
    </w:p>
    <w:p w:rsidR="006E7DD5" w:rsidRDefault="006E7DD5" w:rsidP="00A75E55">
      <w:pPr>
        <w:pStyle w:val="Listenabsatz"/>
        <w:numPr>
          <w:ilvl w:val="0"/>
          <w:numId w:val="51"/>
        </w:numPr>
      </w:pPr>
      <w:r>
        <w:t xml:space="preserve">Lesen Sie die abgebildeten Messwerte ab und tragen Sie </w:t>
      </w:r>
      <w:r w:rsidR="00351AE3">
        <w:t>I</w:t>
      </w:r>
      <w:r>
        <w:t>hre Lösung in die Leerzeilen ein.</w:t>
      </w:r>
    </w:p>
    <w:p w:rsidR="006E7DD5" w:rsidRDefault="006E7DD5" w:rsidP="006E7DD5">
      <w:pPr>
        <w:pStyle w:val="Listenabsatz"/>
        <w:rPr>
          <w:sz w:val="12"/>
          <w:szCs w:val="12"/>
        </w:rPr>
      </w:pPr>
    </w:p>
    <w:tbl>
      <w:tblPr>
        <w:tblStyle w:val="Tabellenraster"/>
        <w:tblW w:w="0" w:type="auto"/>
        <w:tblInd w:w="720" w:type="dxa"/>
        <w:tblLook w:val="04A0" w:firstRow="1" w:lastRow="0" w:firstColumn="1" w:lastColumn="0" w:noHBand="0" w:noVBand="1"/>
      </w:tblPr>
      <w:tblGrid>
        <w:gridCol w:w="3617"/>
        <w:gridCol w:w="1775"/>
      </w:tblGrid>
      <w:tr w:rsidR="006E7DD5" w:rsidTr="00AA2AFD">
        <w:tc>
          <w:tcPr>
            <w:tcW w:w="3617" w:type="dxa"/>
            <w:shd w:val="pct5" w:color="auto" w:fill="auto"/>
          </w:tcPr>
          <w:p w:rsidR="006E7DD5" w:rsidRPr="00E87E9A" w:rsidRDefault="006E7DD5" w:rsidP="00AE7CC1">
            <w:pPr>
              <w:pStyle w:val="Listenabsatz"/>
              <w:ind w:left="0"/>
              <w:jc w:val="center"/>
              <w:rPr>
                <w:b/>
                <w:sz w:val="24"/>
                <w:szCs w:val="12"/>
              </w:rPr>
            </w:pPr>
            <w:r w:rsidRPr="00E87E9A">
              <w:rPr>
                <w:b/>
                <w:sz w:val="24"/>
                <w:szCs w:val="12"/>
              </w:rPr>
              <w:t>Abbildung</w:t>
            </w:r>
          </w:p>
        </w:tc>
        <w:tc>
          <w:tcPr>
            <w:tcW w:w="1775" w:type="dxa"/>
            <w:shd w:val="pct5" w:color="auto" w:fill="auto"/>
          </w:tcPr>
          <w:p w:rsidR="006E7DD5" w:rsidRPr="00E87E9A" w:rsidRDefault="006E7DD5" w:rsidP="00AE7CC1">
            <w:pPr>
              <w:pStyle w:val="Listenabsatz"/>
              <w:ind w:left="0"/>
              <w:jc w:val="center"/>
              <w:rPr>
                <w:b/>
                <w:sz w:val="24"/>
                <w:szCs w:val="12"/>
              </w:rPr>
            </w:pPr>
            <w:r w:rsidRPr="00E87E9A">
              <w:rPr>
                <w:b/>
                <w:sz w:val="24"/>
                <w:szCs w:val="12"/>
              </w:rPr>
              <w:t>Messwert</w:t>
            </w:r>
          </w:p>
        </w:tc>
      </w:tr>
      <w:tr w:rsidR="006E7DD5" w:rsidTr="00AE7CC1">
        <w:tc>
          <w:tcPr>
            <w:tcW w:w="3617" w:type="dxa"/>
          </w:tcPr>
          <w:p w:rsidR="006E7DD5" w:rsidRDefault="006E7DD5" w:rsidP="00AE7CC1">
            <w:pPr>
              <w:pStyle w:val="Listenabsatz"/>
              <w:ind w:left="0"/>
              <w:rPr>
                <w:sz w:val="12"/>
                <w:szCs w:val="12"/>
              </w:rPr>
            </w:pPr>
            <w:r w:rsidRPr="00B36632">
              <w:rPr>
                <w:noProof/>
                <w:sz w:val="12"/>
                <w:szCs w:val="12"/>
              </w:rPr>
              <w:drawing>
                <wp:inline distT="0" distB="0" distL="0" distR="0" wp14:anchorId="6AAE47E5" wp14:editId="3B090398">
                  <wp:extent cx="2160000" cy="870228"/>
                  <wp:effectExtent l="0" t="0" r="0" b="6350"/>
                  <wp:docPr id="619" name="Grafik 619" descr="F:\BFS pädagogische Kommission 2\Bilder\DSC_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45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8995" t="30044" r="35531" b="42474"/>
                          <a:stretch/>
                        </pic:blipFill>
                        <pic:spPr bwMode="auto">
                          <a:xfrm>
                            <a:off x="0" y="0"/>
                            <a:ext cx="2160000" cy="870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2756A4" w:rsidP="00AE7CC1">
            <w:pPr>
              <w:pStyle w:val="Listenabsatz"/>
              <w:ind w:left="0"/>
              <w:rPr>
                <w:sz w:val="24"/>
                <w:szCs w:val="24"/>
              </w:rPr>
            </w:pPr>
            <w:r>
              <w:rPr>
                <w:sz w:val="24"/>
                <w:szCs w:val="24"/>
              </w:rPr>
              <w:t>36,7</w:t>
            </w:r>
            <w:r w:rsidR="006E7DD5">
              <w:rPr>
                <w:sz w:val="24"/>
                <w:szCs w:val="24"/>
              </w:rPr>
              <w:t xml:space="preserve"> mm</w:t>
            </w:r>
          </w:p>
        </w:tc>
      </w:tr>
      <w:tr w:rsidR="006E7DD5" w:rsidTr="00AE7CC1">
        <w:tc>
          <w:tcPr>
            <w:tcW w:w="3617" w:type="dxa"/>
          </w:tcPr>
          <w:p w:rsidR="006E7DD5" w:rsidRDefault="006E7DD5" w:rsidP="00AE7CC1">
            <w:pPr>
              <w:pStyle w:val="Listenabsatz"/>
              <w:ind w:left="0"/>
              <w:jc w:val="center"/>
              <w:rPr>
                <w:sz w:val="12"/>
                <w:szCs w:val="12"/>
              </w:rPr>
            </w:pPr>
            <w:r w:rsidRPr="00E87E9A">
              <w:rPr>
                <w:noProof/>
                <w:sz w:val="12"/>
                <w:szCs w:val="12"/>
              </w:rPr>
              <w:drawing>
                <wp:inline distT="0" distB="0" distL="0" distR="0" wp14:anchorId="63DBAB2B" wp14:editId="7D427F5D">
                  <wp:extent cx="2160000" cy="1356280"/>
                  <wp:effectExtent l="0" t="0" r="0" b="0"/>
                  <wp:docPr id="620" name="Grafik 620" descr="F:\BFS pädagogische Kommission 2\Bilder\DSC_3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495.JPG"/>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rightnessContrast bright="20000" contrast="-20000"/>
                                    </a14:imgEffect>
                                  </a14:imgLayer>
                                </a14:imgProps>
                              </a:ext>
                              <a:ext uri="{28A0092B-C50C-407E-A947-70E740481C1C}">
                                <a14:useLocalDpi xmlns:a14="http://schemas.microsoft.com/office/drawing/2010/main" val="0"/>
                              </a:ext>
                            </a:extLst>
                          </a:blip>
                          <a:srcRect l="43564" t="34939" r="29417" b="39615"/>
                          <a:stretch/>
                        </pic:blipFill>
                        <pic:spPr bwMode="auto">
                          <a:xfrm>
                            <a:off x="0" y="0"/>
                            <a:ext cx="2160000" cy="1356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r w:rsidRPr="00E87E9A">
              <w:rPr>
                <w:sz w:val="24"/>
                <w:szCs w:val="24"/>
              </w:rPr>
              <w:t>66,</w:t>
            </w:r>
            <w:r>
              <w:rPr>
                <w:sz w:val="24"/>
                <w:szCs w:val="24"/>
              </w:rPr>
              <w:t>67</w:t>
            </w:r>
            <w:r w:rsidRPr="00E87E9A">
              <w:rPr>
                <w:sz w:val="24"/>
                <w:szCs w:val="24"/>
              </w:rPr>
              <w:t xml:space="preserve"> mm</w:t>
            </w:r>
          </w:p>
        </w:tc>
      </w:tr>
      <w:tr w:rsidR="006E7DD5" w:rsidTr="00AE7CC1">
        <w:tc>
          <w:tcPr>
            <w:tcW w:w="3617" w:type="dxa"/>
          </w:tcPr>
          <w:p w:rsidR="006E7DD5" w:rsidRDefault="006E7DD5" w:rsidP="00AE7CC1">
            <w:pPr>
              <w:pStyle w:val="Listenabsatz"/>
              <w:ind w:left="0"/>
              <w:rPr>
                <w:sz w:val="12"/>
                <w:szCs w:val="12"/>
              </w:rPr>
            </w:pPr>
            <w:r w:rsidRPr="00B36632">
              <w:rPr>
                <w:noProof/>
                <w:sz w:val="12"/>
                <w:szCs w:val="12"/>
              </w:rPr>
              <w:drawing>
                <wp:inline distT="0" distB="0" distL="0" distR="0" wp14:anchorId="7B1CFE74" wp14:editId="225AA918">
                  <wp:extent cx="2160000" cy="1866866"/>
                  <wp:effectExtent l="0" t="0" r="0" b="635"/>
                  <wp:docPr id="621" name="Grafik 621" descr="F:\BFS pädagogische Kommission 2\Bilder\DSC_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476.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42116" t="36402" r="37180" b="36755"/>
                          <a:stretch/>
                        </pic:blipFill>
                        <pic:spPr bwMode="auto">
                          <a:xfrm>
                            <a:off x="0" y="0"/>
                            <a:ext cx="2160000" cy="18668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r>
              <w:rPr>
                <w:sz w:val="24"/>
                <w:szCs w:val="24"/>
              </w:rPr>
              <w:t>33,33 mm</w:t>
            </w:r>
          </w:p>
        </w:tc>
      </w:tr>
      <w:tr w:rsidR="006E7DD5" w:rsidTr="00AE7CC1">
        <w:tc>
          <w:tcPr>
            <w:tcW w:w="3617" w:type="dxa"/>
          </w:tcPr>
          <w:p w:rsidR="006E7DD5" w:rsidRDefault="006E7DD5" w:rsidP="00AE7CC1">
            <w:pPr>
              <w:pStyle w:val="Listenabsatz"/>
              <w:ind w:left="0"/>
              <w:rPr>
                <w:sz w:val="12"/>
                <w:szCs w:val="12"/>
              </w:rPr>
            </w:pPr>
            <w:r w:rsidRPr="00B36632">
              <w:rPr>
                <w:noProof/>
                <w:sz w:val="12"/>
                <w:szCs w:val="12"/>
              </w:rPr>
              <w:drawing>
                <wp:inline distT="0" distB="0" distL="0" distR="0" wp14:anchorId="0B15C86D" wp14:editId="5DB6B4BE">
                  <wp:extent cx="2160000" cy="823192"/>
                  <wp:effectExtent l="0" t="0" r="0" b="0"/>
                  <wp:docPr id="622" name="Grafik 622" descr="F:\BFS pädagogische Kommission 2\Bilder\DSC_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DSC_3445.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4947" t="27551" r="25652" b="44208"/>
                          <a:stretch/>
                        </pic:blipFill>
                        <pic:spPr bwMode="auto">
                          <a:xfrm>
                            <a:off x="0" y="0"/>
                            <a:ext cx="2160000" cy="8231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351AE3">
            <w:pPr>
              <w:pStyle w:val="Listenabsatz"/>
              <w:ind w:left="0"/>
              <w:rPr>
                <w:sz w:val="24"/>
                <w:szCs w:val="24"/>
              </w:rPr>
            </w:pPr>
            <w:r>
              <w:rPr>
                <w:sz w:val="24"/>
                <w:szCs w:val="24"/>
              </w:rPr>
              <w:t>42,3 mm</w:t>
            </w:r>
          </w:p>
        </w:tc>
      </w:tr>
      <w:tr w:rsidR="006E7DD5" w:rsidTr="00AE7CC1">
        <w:tc>
          <w:tcPr>
            <w:tcW w:w="3617" w:type="dxa"/>
          </w:tcPr>
          <w:p w:rsidR="006E7DD5" w:rsidRDefault="006E7DD5" w:rsidP="00AE7CC1">
            <w:pPr>
              <w:pStyle w:val="Listenabsatz"/>
              <w:ind w:left="0"/>
              <w:rPr>
                <w:sz w:val="12"/>
                <w:szCs w:val="12"/>
              </w:rPr>
            </w:pPr>
            <w:r w:rsidRPr="00996823">
              <w:rPr>
                <w:noProof/>
                <w:sz w:val="12"/>
                <w:szCs w:val="12"/>
              </w:rPr>
              <w:drawing>
                <wp:inline distT="0" distB="0" distL="0" distR="0" wp14:anchorId="4540D13D" wp14:editId="62A7E06F">
                  <wp:extent cx="2160000" cy="894604"/>
                  <wp:effectExtent l="0" t="0" r="0" b="1270"/>
                  <wp:docPr id="627" name="Grafik 627" descr="F:\BFS pädagogische Kommission 2\Bilder\DSC_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FS pädagogische Kommission 2\Bilder\DSC_3449.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0953" t="30382" r="33651" b="41415"/>
                          <a:stretch/>
                        </pic:blipFill>
                        <pic:spPr bwMode="auto">
                          <a:xfrm>
                            <a:off x="0" y="0"/>
                            <a:ext cx="2160000" cy="8946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r>
              <w:rPr>
                <w:sz w:val="24"/>
                <w:szCs w:val="24"/>
              </w:rPr>
              <w:t>36,65 mm</w:t>
            </w:r>
          </w:p>
        </w:tc>
      </w:tr>
      <w:tr w:rsidR="006E7DD5" w:rsidTr="00AE7CC1">
        <w:tc>
          <w:tcPr>
            <w:tcW w:w="3617" w:type="dxa"/>
          </w:tcPr>
          <w:p w:rsidR="006E7DD5" w:rsidRDefault="006E7DD5" w:rsidP="00AE7CC1">
            <w:pPr>
              <w:pStyle w:val="Listenabsatz"/>
              <w:ind w:left="0"/>
              <w:rPr>
                <w:sz w:val="12"/>
                <w:szCs w:val="12"/>
              </w:rPr>
            </w:pPr>
            <w:r w:rsidRPr="00BB283B">
              <w:rPr>
                <w:noProof/>
                <w:sz w:val="12"/>
                <w:szCs w:val="12"/>
              </w:rPr>
              <w:lastRenderedPageBreak/>
              <w:drawing>
                <wp:inline distT="0" distB="0" distL="0" distR="0" wp14:anchorId="5D59E2E8" wp14:editId="5C62BD4A">
                  <wp:extent cx="2159000" cy="1891772"/>
                  <wp:effectExtent l="0" t="0" r="0" b="0"/>
                  <wp:docPr id="628" name="Grafik 628" descr="F:\BFS pädagogische Kommission 2\Bilder\DSC_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FS pädagogische Kommission 2\Bilder\DSC_3458.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5185" t="33348" r="39298" b="46257"/>
                          <a:stretch/>
                        </pic:blipFill>
                        <pic:spPr bwMode="auto">
                          <a:xfrm>
                            <a:off x="0" y="0"/>
                            <a:ext cx="2160000" cy="18926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761CF2">
            <w:pPr>
              <w:pStyle w:val="Listenabsatz"/>
              <w:ind w:left="0"/>
              <w:rPr>
                <w:sz w:val="24"/>
                <w:szCs w:val="24"/>
              </w:rPr>
            </w:pPr>
            <w:r>
              <w:rPr>
                <w:sz w:val="24"/>
                <w:szCs w:val="24"/>
              </w:rPr>
              <w:t>19,8</w:t>
            </w:r>
            <w:r w:rsidR="00761CF2">
              <w:rPr>
                <w:sz w:val="24"/>
                <w:szCs w:val="24"/>
              </w:rPr>
              <w:t>6</w:t>
            </w:r>
            <w:r>
              <w:rPr>
                <w:sz w:val="24"/>
                <w:szCs w:val="24"/>
              </w:rPr>
              <w:t xml:space="preserve"> mm</w:t>
            </w:r>
          </w:p>
        </w:tc>
      </w:tr>
      <w:tr w:rsidR="006E7DD5" w:rsidTr="00AE7CC1">
        <w:tc>
          <w:tcPr>
            <w:tcW w:w="3617" w:type="dxa"/>
          </w:tcPr>
          <w:p w:rsidR="006E7DD5" w:rsidRDefault="006E7DD5" w:rsidP="00AE7CC1">
            <w:pPr>
              <w:pStyle w:val="Listenabsatz"/>
              <w:ind w:left="0"/>
              <w:rPr>
                <w:sz w:val="12"/>
                <w:szCs w:val="12"/>
              </w:rPr>
            </w:pPr>
            <w:r w:rsidRPr="00380940">
              <w:rPr>
                <w:noProof/>
                <w:sz w:val="12"/>
                <w:szCs w:val="12"/>
              </w:rPr>
              <w:drawing>
                <wp:inline distT="0" distB="0" distL="0" distR="0" wp14:anchorId="5304A602" wp14:editId="74618AAB">
                  <wp:extent cx="2158960" cy="1697567"/>
                  <wp:effectExtent l="0" t="0" r="0" b="0"/>
                  <wp:docPr id="629" name="Grafik 629" descr="F:\BFS pädagogische Kommission 2\Bilder\DSC_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FS pädagogische Kommission 2\Bilder\DSC_3483.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3149" t="32896" r="38833" b="45853"/>
                          <a:stretch/>
                        </pic:blipFill>
                        <pic:spPr bwMode="auto">
                          <a:xfrm>
                            <a:off x="0" y="0"/>
                            <a:ext cx="2160000" cy="16983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2756A4">
            <w:pPr>
              <w:pStyle w:val="Listenabsatz"/>
              <w:ind w:left="0"/>
              <w:rPr>
                <w:sz w:val="24"/>
                <w:szCs w:val="24"/>
              </w:rPr>
            </w:pPr>
            <w:r>
              <w:rPr>
                <w:sz w:val="24"/>
                <w:szCs w:val="24"/>
              </w:rPr>
              <w:t>32,5 mm</w:t>
            </w:r>
          </w:p>
        </w:tc>
      </w:tr>
      <w:tr w:rsidR="006E7DD5" w:rsidTr="00AE7CC1">
        <w:tc>
          <w:tcPr>
            <w:tcW w:w="3617" w:type="dxa"/>
          </w:tcPr>
          <w:p w:rsidR="006E7DD5" w:rsidRDefault="006E7DD5" w:rsidP="00AE7CC1">
            <w:pPr>
              <w:pStyle w:val="Listenabsatz"/>
              <w:ind w:left="0"/>
              <w:rPr>
                <w:sz w:val="12"/>
                <w:szCs w:val="12"/>
              </w:rPr>
            </w:pPr>
            <w:r w:rsidRPr="00D13EB1">
              <w:rPr>
                <w:noProof/>
                <w:sz w:val="12"/>
                <w:szCs w:val="12"/>
              </w:rPr>
              <w:drawing>
                <wp:inline distT="0" distB="0" distL="0" distR="0" wp14:anchorId="5D11AA32" wp14:editId="09BB258C">
                  <wp:extent cx="2160000" cy="967239"/>
                  <wp:effectExtent l="0" t="0" r="0" b="4445"/>
                  <wp:docPr id="630" name="Grafik 630" descr="F:\BFS pädagogische Kommission 2\Bilder\DSC_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BFS pädagogische Kommission 2\Bilder\DSC_3441.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2161" t="28824" r="34912" b="42343"/>
                          <a:stretch/>
                        </pic:blipFill>
                        <pic:spPr bwMode="auto">
                          <a:xfrm>
                            <a:off x="0" y="0"/>
                            <a:ext cx="2160000" cy="9672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2756A4">
            <w:pPr>
              <w:pStyle w:val="Listenabsatz"/>
              <w:ind w:left="0"/>
              <w:rPr>
                <w:sz w:val="24"/>
                <w:szCs w:val="24"/>
              </w:rPr>
            </w:pPr>
            <w:r>
              <w:rPr>
                <w:sz w:val="24"/>
                <w:szCs w:val="24"/>
              </w:rPr>
              <w:t>19,8 mm</w:t>
            </w:r>
          </w:p>
        </w:tc>
      </w:tr>
      <w:tr w:rsidR="006E7DD5" w:rsidTr="00AE7CC1">
        <w:tc>
          <w:tcPr>
            <w:tcW w:w="3617" w:type="dxa"/>
          </w:tcPr>
          <w:p w:rsidR="006E7DD5" w:rsidRDefault="006E7DD5" w:rsidP="00AE7CC1">
            <w:pPr>
              <w:pStyle w:val="Listenabsatz"/>
              <w:ind w:left="0"/>
              <w:rPr>
                <w:sz w:val="12"/>
                <w:szCs w:val="12"/>
              </w:rPr>
            </w:pPr>
            <w:r w:rsidRPr="00017AC4">
              <w:rPr>
                <w:noProof/>
                <w:sz w:val="12"/>
                <w:szCs w:val="12"/>
              </w:rPr>
              <w:drawing>
                <wp:inline distT="0" distB="0" distL="0" distR="0" wp14:anchorId="6B9C161E" wp14:editId="5E0967D2">
                  <wp:extent cx="2159388" cy="876300"/>
                  <wp:effectExtent l="0" t="0" r="0" b="0"/>
                  <wp:docPr id="631" name="Grafik 631" descr="F:\BFS pädagogische Kommission 2\Bilder\DSC_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FS pädagogische Kommission 2\Bilder\DSC_3429.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7269" t="33093" r="37656" b="39469"/>
                          <a:stretch/>
                        </pic:blipFill>
                        <pic:spPr bwMode="auto">
                          <a:xfrm>
                            <a:off x="0" y="0"/>
                            <a:ext cx="2160000" cy="8765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2756A4">
            <w:pPr>
              <w:pStyle w:val="Listenabsatz"/>
              <w:ind w:left="0"/>
              <w:rPr>
                <w:sz w:val="24"/>
                <w:szCs w:val="24"/>
              </w:rPr>
            </w:pPr>
            <w:r>
              <w:rPr>
                <w:sz w:val="24"/>
                <w:szCs w:val="24"/>
              </w:rPr>
              <w:t>27,7 mm</w:t>
            </w:r>
          </w:p>
        </w:tc>
      </w:tr>
      <w:tr w:rsidR="006E7DD5" w:rsidTr="00AE7CC1">
        <w:tc>
          <w:tcPr>
            <w:tcW w:w="3617" w:type="dxa"/>
          </w:tcPr>
          <w:p w:rsidR="006E7DD5" w:rsidRPr="00017AC4" w:rsidRDefault="006E7DD5" w:rsidP="00AE7CC1">
            <w:pPr>
              <w:pStyle w:val="Listenabsatz"/>
              <w:ind w:left="0"/>
              <w:rPr>
                <w:noProof/>
                <w:sz w:val="12"/>
                <w:szCs w:val="12"/>
              </w:rPr>
            </w:pPr>
            <w:r w:rsidRPr="008840FD">
              <w:rPr>
                <w:noProof/>
                <w:sz w:val="12"/>
                <w:szCs w:val="12"/>
              </w:rPr>
              <w:drawing>
                <wp:inline distT="0" distB="0" distL="0" distR="0" wp14:anchorId="29E0C4EC" wp14:editId="2EEF5F36">
                  <wp:extent cx="2159000" cy="2082800"/>
                  <wp:effectExtent l="0" t="0" r="0" b="0"/>
                  <wp:docPr id="632" name="Grafik 632" descr="F:\BFS pädagogische Kommission 2\Bilder\DSC_3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FS pädagogische Kommission 2\Bilder\DSC_3498.JPG"/>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brightnessContrast bright="-40000" contrast="-40000"/>
                                    </a14:imgEffect>
                                  </a14:imgLayer>
                                </a14:imgProps>
                              </a:ext>
                              <a:ext uri="{28A0092B-C50C-407E-A947-70E740481C1C}">
                                <a14:useLocalDpi xmlns:a14="http://schemas.microsoft.com/office/drawing/2010/main" val="0"/>
                              </a:ext>
                            </a:extLst>
                          </a:blip>
                          <a:srcRect l="49992" t="28968" r="34716" b="48904"/>
                          <a:stretch/>
                        </pic:blipFill>
                        <pic:spPr bwMode="auto">
                          <a:xfrm>
                            <a:off x="0" y="0"/>
                            <a:ext cx="2160000" cy="20837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Default="006E7DD5" w:rsidP="002756A4">
            <w:pPr>
              <w:pStyle w:val="Listenabsatz"/>
              <w:ind w:left="0"/>
              <w:rPr>
                <w:sz w:val="24"/>
                <w:szCs w:val="24"/>
              </w:rPr>
            </w:pPr>
            <w:r>
              <w:rPr>
                <w:sz w:val="24"/>
                <w:szCs w:val="24"/>
              </w:rPr>
              <w:t>74,8 mm</w:t>
            </w:r>
          </w:p>
        </w:tc>
      </w:tr>
    </w:tbl>
    <w:p w:rsidR="006E7DD5" w:rsidRDefault="006E7DD5" w:rsidP="006E7DD5">
      <w:pPr>
        <w:pStyle w:val="Listenabsatz"/>
        <w:rPr>
          <w:sz w:val="12"/>
          <w:szCs w:val="12"/>
        </w:rPr>
      </w:pPr>
    </w:p>
    <w:p w:rsidR="006E7DD5" w:rsidRPr="00C23BAD" w:rsidRDefault="006E7DD5" w:rsidP="006E7DD5">
      <w:pPr>
        <w:pStyle w:val="Listenabsatz"/>
        <w:rPr>
          <w:sz w:val="12"/>
          <w:szCs w:val="12"/>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356A30" w:rsidRDefault="00356A30">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61"/>
        <w:gridCol w:w="156"/>
        <w:gridCol w:w="2103"/>
      </w:tblGrid>
      <w:tr w:rsidR="00AF0B4D" w:rsidRPr="00B51DE9" w:rsidTr="00FD7C20">
        <w:trPr>
          <w:trHeight w:val="523"/>
        </w:trPr>
        <w:tc>
          <w:tcPr>
            <w:tcW w:w="3119" w:type="dxa"/>
            <w:tcBorders>
              <w:left w:val="single" w:sz="4" w:space="0" w:color="auto"/>
              <w:bottom w:val="single" w:sz="4" w:space="0" w:color="auto"/>
              <w:right w:val="single" w:sz="4" w:space="0" w:color="auto"/>
            </w:tcBorders>
            <w:shd w:val="clear" w:color="auto" w:fill="D9D9D9"/>
            <w:hideMark/>
          </w:tcPr>
          <w:p w:rsidR="00AF0B4D" w:rsidRDefault="00AF0B4D" w:rsidP="00FD7C20">
            <w:pPr>
              <w:pStyle w:val="Tabelle6pt"/>
              <w:rPr>
                <w:color w:val="000000"/>
              </w:rPr>
            </w:pPr>
            <w:r>
              <w:lastRenderedPageBreak/>
              <w:br w:type="page"/>
            </w:r>
            <w:r>
              <w:br w:type="page"/>
              <w:t>Lernfeld</w:t>
            </w:r>
          </w:p>
          <w:p w:rsidR="00AF0B4D" w:rsidRDefault="00AF0B4D" w:rsidP="00FD7C20">
            <w:pPr>
              <w:pStyle w:val="TabelleKopflinks"/>
            </w:pPr>
            <w:r>
              <w:t>LF 2</w:t>
            </w:r>
          </w:p>
        </w:tc>
        <w:tc>
          <w:tcPr>
            <w:tcW w:w="4261" w:type="dxa"/>
            <w:tcBorders>
              <w:left w:val="single" w:sz="4" w:space="0" w:color="auto"/>
              <w:bottom w:val="single" w:sz="4" w:space="0" w:color="auto"/>
              <w:right w:val="single" w:sz="4" w:space="0" w:color="auto"/>
            </w:tcBorders>
            <w:shd w:val="clear" w:color="auto" w:fill="D9D9D9"/>
            <w:hideMark/>
          </w:tcPr>
          <w:p w:rsidR="00AF0B4D" w:rsidRDefault="00AF0B4D" w:rsidP="00FD7C20">
            <w:pPr>
              <w:pStyle w:val="Tabelle6pt"/>
              <w:rPr>
                <w:color w:val="000000"/>
              </w:rPr>
            </w:pPr>
            <w:r>
              <w:t>Titel</w:t>
            </w:r>
          </w:p>
          <w:p w:rsidR="00AF0B4D" w:rsidRDefault="00AF0B4D" w:rsidP="00FD7C20">
            <w:pPr>
              <w:pStyle w:val="TabelleKopflinks"/>
            </w:pPr>
            <w:r>
              <w:t>Selbstreflexion</w:t>
            </w:r>
          </w:p>
          <w:p w:rsidR="003924B8" w:rsidRDefault="003924B8" w:rsidP="00FD7C20">
            <w:pPr>
              <w:pStyle w:val="TabelleKopflinks"/>
            </w:pPr>
            <w:r>
              <w:t>Messtechnik</w:t>
            </w:r>
          </w:p>
        </w:tc>
        <w:tc>
          <w:tcPr>
            <w:tcW w:w="156" w:type="dxa"/>
            <w:vMerge w:val="restart"/>
            <w:tcBorders>
              <w:top w:val="nil"/>
              <w:left w:val="single" w:sz="4" w:space="0" w:color="auto"/>
              <w:bottom w:val="nil"/>
              <w:right w:val="single" w:sz="4" w:space="0" w:color="auto"/>
            </w:tcBorders>
            <w:shd w:val="clear" w:color="auto" w:fill="FFFFFF"/>
          </w:tcPr>
          <w:p w:rsidR="00AF0B4D" w:rsidRPr="004B658C" w:rsidRDefault="00AF0B4D" w:rsidP="00FD7C2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AF0B4D" w:rsidRDefault="00AF0B4D" w:rsidP="00FD7C20">
            <w:pPr>
              <w:pStyle w:val="Tabelle6pt"/>
            </w:pPr>
          </w:p>
          <w:p w:rsidR="00AF0B4D" w:rsidRPr="00B51DE9" w:rsidRDefault="00FD7C20" w:rsidP="00FD7C20">
            <w:pPr>
              <w:pStyle w:val="TabelleKopfmitte"/>
              <w:rPr>
                <w:rFonts w:eastAsia="Calibri"/>
              </w:rPr>
            </w:pPr>
            <w:r>
              <w:t>FZT 02.02.02</w:t>
            </w:r>
          </w:p>
        </w:tc>
      </w:tr>
      <w:tr w:rsidR="00AF0B4D" w:rsidRPr="00B51DE9" w:rsidTr="00FD7C20">
        <w:tc>
          <w:tcPr>
            <w:tcW w:w="7380" w:type="dxa"/>
            <w:gridSpan w:val="2"/>
            <w:tcBorders>
              <w:left w:val="single" w:sz="4" w:space="0" w:color="auto"/>
              <w:bottom w:val="single" w:sz="4" w:space="0" w:color="auto"/>
              <w:right w:val="single" w:sz="4" w:space="0" w:color="auto"/>
            </w:tcBorders>
            <w:hideMark/>
          </w:tcPr>
          <w:p w:rsidR="00AF0B4D" w:rsidRPr="004B658C" w:rsidRDefault="00AF0B4D" w:rsidP="00FD7C20">
            <w:pPr>
              <w:pStyle w:val="Tabelle6pt"/>
            </w:pPr>
            <w:r>
              <w:t>Kompetenzbereiche:</w:t>
            </w:r>
          </w:p>
          <w:p w:rsidR="00AF0B4D" w:rsidRDefault="00AF0B4D" w:rsidP="00FD7C20">
            <w:pPr>
              <w:pStyle w:val="Kopf8ptafz"/>
            </w:pPr>
            <w:r>
              <w:rPr>
                <w:rStyle w:val="Hervorhebung"/>
              </w:rPr>
              <w:t>Ich kann Wert auf meine Entwicklung legen (Selbstständigkeit).</w:t>
            </w:r>
          </w:p>
        </w:tc>
        <w:tc>
          <w:tcPr>
            <w:tcW w:w="156" w:type="dxa"/>
            <w:vMerge/>
            <w:tcBorders>
              <w:left w:val="single" w:sz="4" w:space="0" w:color="auto"/>
              <w:bottom w:val="nil"/>
              <w:right w:val="nil"/>
            </w:tcBorders>
            <w:vAlign w:val="center"/>
            <w:hideMark/>
          </w:tcPr>
          <w:p w:rsidR="00AF0B4D" w:rsidRDefault="00AF0B4D" w:rsidP="00FD7C20">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AF0B4D" w:rsidRPr="00B51DE9" w:rsidRDefault="00AF0B4D" w:rsidP="00FD7C20"/>
        </w:tc>
      </w:tr>
    </w:tbl>
    <w:p w:rsidR="00AF0B4D" w:rsidRDefault="00AF0B4D" w:rsidP="00AF0B4D">
      <w:pPr>
        <w:pStyle w:val="berschrift1"/>
      </w:pPr>
      <w:r w:rsidRPr="00AA18D1">
        <w:rPr>
          <w:noProof/>
        </w:rPr>
        <w:drawing>
          <wp:anchor distT="0" distB="0" distL="114300" distR="114300" simplePos="0" relativeHeight="252014592" behindDoc="0" locked="0" layoutInCell="1" allowOverlap="1" wp14:anchorId="30246D6A" wp14:editId="00864A56">
            <wp:simplePos x="0" y="0"/>
            <wp:positionH relativeFrom="column">
              <wp:posOffset>4813935</wp:posOffset>
            </wp:positionH>
            <wp:positionV relativeFrom="paragraph">
              <wp:posOffset>372907</wp:posOffset>
            </wp:positionV>
            <wp:extent cx="314325" cy="314325"/>
            <wp:effectExtent l="0" t="0" r="9525" b="9525"/>
            <wp:wrapNone/>
            <wp:docPr id="1248" name="Grafik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t>Selbstreflexionsbogen</w:t>
      </w:r>
      <w:r w:rsidR="003924B8">
        <w:rPr>
          <w:noProof/>
          <w:sz w:val="24"/>
        </w:rPr>
        <w:drawing>
          <wp:anchor distT="0" distB="0" distL="114300" distR="114300" simplePos="0" relativeHeight="252062720" behindDoc="0" locked="0" layoutInCell="0" allowOverlap="1" wp14:anchorId="3ADE7C04" wp14:editId="044876D5">
            <wp:simplePos x="0" y="0"/>
            <wp:positionH relativeFrom="rightMargin">
              <wp:posOffset>828040</wp:posOffset>
            </wp:positionH>
            <wp:positionV relativeFrom="paragraph">
              <wp:posOffset>0</wp:posOffset>
            </wp:positionV>
            <wp:extent cx="349200" cy="320400"/>
            <wp:effectExtent l="0" t="0" r="0" b="3810"/>
            <wp:wrapNone/>
            <wp:docPr id="2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24B8">
        <w:rPr>
          <w:noProof/>
          <w:sz w:val="24"/>
        </w:rPr>
        <w:drawing>
          <wp:anchor distT="0" distB="0" distL="114300" distR="114300" simplePos="0" relativeHeight="252061696" behindDoc="0" locked="0" layoutInCell="0" allowOverlap="1" wp14:anchorId="6B036BFE" wp14:editId="7D52EC53">
            <wp:simplePos x="0" y="0"/>
            <wp:positionH relativeFrom="rightMargin">
              <wp:posOffset>467995</wp:posOffset>
            </wp:positionH>
            <wp:positionV relativeFrom="paragraph">
              <wp:posOffset>0</wp:posOffset>
            </wp:positionV>
            <wp:extent cx="349885" cy="320675"/>
            <wp:effectExtent l="0" t="0" r="0" b="3175"/>
            <wp:wrapNone/>
            <wp:docPr id="2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3924B8">
        <w:rPr>
          <w:noProof/>
          <w:sz w:val="24"/>
        </w:rPr>
        <w:drawing>
          <wp:anchor distT="0" distB="0" distL="114300" distR="114300" simplePos="0" relativeHeight="252060672" behindDoc="0" locked="0" layoutInCell="0" allowOverlap="1" wp14:anchorId="7141327F" wp14:editId="6D3B2633">
            <wp:simplePos x="0" y="0"/>
            <wp:positionH relativeFrom="rightMargin">
              <wp:posOffset>107950</wp:posOffset>
            </wp:positionH>
            <wp:positionV relativeFrom="paragraph">
              <wp:posOffset>0</wp:posOffset>
            </wp:positionV>
            <wp:extent cx="349885" cy="320675"/>
            <wp:effectExtent l="0" t="0" r="0" b="3175"/>
            <wp:wrapNone/>
            <wp:docPr id="2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3C82" w:rsidRPr="00643C82" w:rsidRDefault="00643C82" w:rsidP="00643C82">
      <w:pPr>
        <w:pStyle w:val="Textkrper"/>
      </w:pPr>
    </w:p>
    <w:p w:rsidR="00AF0B4D" w:rsidRDefault="00AF0B4D" w:rsidP="00AF0B4D">
      <w:pPr>
        <w:pStyle w:val="Abstandszeile"/>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1"/>
        <w:gridCol w:w="567"/>
        <w:gridCol w:w="567"/>
        <w:gridCol w:w="567"/>
        <w:gridCol w:w="567"/>
      </w:tblGrid>
      <w:tr w:rsidR="00955A9E" w:rsidRPr="002D0D9D" w:rsidTr="00955A9E">
        <w:trPr>
          <w:cantSplit/>
          <w:trHeight w:val="1134"/>
        </w:trPr>
        <w:tc>
          <w:tcPr>
            <w:tcW w:w="7371" w:type="dxa"/>
            <w:shd w:val="clear" w:color="auto" w:fill="D9D9D9"/>
            <w:vAlign w:val="center"/>
          </w:tcPr>
          <w:p w:rsidR="00955A9E" w:rsidRPr="002D0D9D" w:rsidRDefault="00955A9E" w:rsidP="00FD7C20">
            <w:pPr>
              <w:jc w:val="both"/>
              <w:rPr>
                <w:rFonts w:eastAsia="Times New Roman" w:cs="Times New Roman"/>
                <w:b/>
                <w:lang w:eastAsia="de-DE"/>
              </w:rPr>
            </w:pPr>
          </w:p>
        </w:tc>
        <w:tc>
          <w:tcPr>
            <w:tcW w:w="567" w:type="dxa"/>
            <w:shd w:val="clear" w:color="auto" w:fill="D9D9D9"/>
            <w:textDirection w:val="btLr"/>
            <w:vAlign w:val="center"/>
          </w:tcPr>
          <w:p w:rsidR="00955A9E" w:rsidRPr="00492BE1" w:rsidRDefault="00955A9E" w:rsidP="00FD7C20">
            <w:pPr>
              <w:ind w:left="113" w:right="113"/>
              <w:jc w:val="center"/>
              <w:rPr>
                <w:sz w:val="18"/>
              </w:rPr>
            </w:pPr>
            <w:r w:rsidRPr="00492BE1">
              <w:rPr>
                <w:sz w:val="18"/>
              </w:rPr>
              <w:t>trifft nicht zu</w:t>
            </w:r>
          </w:p>
        </w:tc>
        <w:tc>
          <w:tcPr>
            <w:tcW w:w="567" w:type="dxa"/>
            <w:shd w:val="clear" w:color="auto" w:fill="D9D9D9"/>
            <w:textDirection w:val="btLr"/>
            <w:vAlign w:val="center"/>
          </w:tcPr>
          <w:p w:rsidR="00955A9E" w:rsidRPr="00492BE1" w:rsidRDefault="00955A9E" w:rsidP="00FD7C20">
            <w:pPr>
              <w:ind w:left="113" w:right="113"/>
              <w:jc w:val="center"/>
              <w:rPr>
                <w:sz w:val="18"/>
              </w:rPr>
            </w:pPr>
            <w:r w:rsidRPr="00492BE1">
              <w:rPr>
                <w:sz w:val="18"/>
              </w:rPr>
              <w:t>trifft eher nicht zu</w:t>
            </w:r>
          </w:p>
        </w:tc>
        <w:tc>
          <w:tcPr>
            <w:tcW w:w="567" w:type="dxa"/>
            <w:shd w:val="clear" w:color="auto" w:fill="D9D9D9"/>
            <w:textDirection w:val="btLr"/>
            <w:vAlign w:val="center"/>
          </w:tcPr>
          <w:p w:rsidR="00955A9E" w:rsidRPr="00492BE1" w:rsidRDefault="00955A9E" w:rsidP="00FD7C20">
            <w:pPr>
              <w:ind w:left="113" w:right="113"/>
              <w:jc w:val="center"/>
              <w:rPr>
                <w:sz w:val="18"/>
              </w:rPr>
            </w:pPr>
            <w:r w:rsidRPr="00492BE1">
              <w:rPr>
                <w:sz w:val="18"/>
              </w:rPr>
              <w:t>trifft eher zu</w:t>
            </w:r>
          </w:p>
        </w:tc>
        <w:tc>
          <w:tcPr>
            <w:tcW w:w="567" w:type="dxa"/>
            <w:shd w:val="clear" w:color="auto" w:fill="D9D9D9"/>
            <w:textDirection w:val="btLr"/>
            <w:vAlign w:val="center"/>
          </w:tcPr>
          <w:p w:rsidR="00955A9E" w:rsidRPr="00492BE1" w:rsidRDefault="00955A9E" w:rsidP="00FD7C20">
            <w:pPr>
              <w:ind w:left="113" w:right="113"/>
              <w:jc w:val="center"/>
              <w:rPr>
                <w:sz w:val="18"/>
              </w:rPr>
            </w:pPr>
            <w:r w:rsidRPr="00492BE1">
              <w:rPr>
                <w:sz w:val="18"/>
              </w:rPr>
              <w:t>trifft</w:t>
            </w:r>
          </w:p>
          <w:p w:rsidR="00955A9E" w:rsidRPr="00492BE1" w:rsidRDefault="00955A9E" w:rsidP="00FD7C20">
            <w:pPr>
              <w:ind w:left="113" w:right="113"/>
              <w:jc w:val="center"/>
              <w:rPr>
                <w:sz w:val="18"/>
              </w:rPr>
            </w:pPr>
            <w:r w:rsidRPr="00492BE1">
              <w:rPr>
                <w:sz w:val="18"/>
              </w:rPr>
              <w:t>zu</w:t>
            </w:r>
          </w:p>
        </w:tc>
      </w:tr>
      <w:tr w:rsidR="00955A9E" w:rsidRPr="002D0D9D" w:rsidTr="00955A9E">
        <w:tc>
          <w:tcPr>
            <w:tcW w:w="7371" w:type="dxa"/>
            <w:shd w:val="clear" w:color="auto" w:fill="auto"/>
            <w:vAlign w:val="center"/>
          </w:tcPr>
          <w:p w:rsidR="00955A9E" w:rsidRDefault="00955A9E" w:rsidP="00E80499">
            <w:pPr>
              <w:pStyle w:val="Listenabsatz"/>
              <w:numPr>
                <w:ilvl w:val="0"/>
                <w:numId w:val="59"/>
              </w:numPr>
            </w:pPr>
            <w:r w:rsidRPr="00E80499">
              <w:t>Ich kann Verschleißmessungen beurteilen und die notwendigen I</w:t>
            </w:r>
            <w:r w:rsidRPr="00E80499">
              <w:t>n</w:t>
            </w:r>
            <w:r w:rsidRPr="00E80499">
              <w:t>standset</w:t>
            </w:r>
            <w:r w:rsidR="00644C27">
              <w:t>zungsmaßnahmen ableiten</w:t>
            </w:r>
            <w:r w:rsidRPr="00E80499">
              <w:t>.</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EF269B" w:rsidRDefault="00955A9E" w:rsidP="00E80499">
            <w:pPr>
              <w:pStyle w:val="Listenabsatz"/>
              <w:numPr>
                <w:ilvl w:val="0"/>
                <w:numId w:val="59"/>
              </w:numPr>
            </w:pPr>
            <w:r>
              <w:t>Ich kann die Grundlagen der geometrischen Messtechnik an einem Be</w:t>
            </w:r>
            <w:r>
              <w:t>i</w:t>
            </w:r>
            <w:r>
              <w:t>spiel erläutern.</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E80499">
            <w:pPr>
              <w:pStyle w:val="Listenabsatz"/>
              <w:numPr>
                <w:ilvl w:val="0"/>
                <w:numId w:val="59"/>
              </w:numPr>
            </w:pPr>
            <w:r>
              <w:t>Ich kann die Notwendigkeit der Messtechnik erläutern.</w:t>
            </w:r>
          </w:p>
          <w:p w:rsidR="00955A9E" w:rsidRPr="00EF269B" w:rsidRDefault="00955A9E" w:rsidP="003924B8">
            <w:pPr>
              <w:pStyle w:val="Listenabsatz"/>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E80499">
            <w:pPr>
              <w:pStyle w:val="Listenabsatz"/>
              <w:numPr>
                <w:ilvl w:val="0"/>
                <w:numId w:val="59"/>
              </w:numPr>
            </w:pPr>
            <w:r>
              <w:t>Ich kann die Entwicklung der Längenmesstechnik erläutern.</w:t>
            </w:r>
          </w:p>
          <w:p w:rsidR="00955A9E" w:rsidRPr="00EF269B" w:rsidRDefault="00955A9E" w:rsidP="003924B8">
            <w:pPr>
              <w:pStyle w:val="Listenabsatz"/>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E80499">
            <w:pPr>
              <w:pStyle w:val="Listenabsatz"/>
              <w:numPr>
                <w:ilvl w:val="0"/>
                <w:numId w:val="59"/>
              </w:numPr>
            </w:pPr>
            <w:r>
              <w:t>Ich kann anzeigende Messgeräte und Maßverkörperungen benutzen.</w:t>
            </w:r>
          </w:p>
          <w:p w:rsidR="00955A9E" w:rsidRPr="00EF269B" w:rsidRDefault="00955A9E" w:rsidP="003924B8">
            <w:pPr>
              <w:pStyle w:val="Listenabsatz"/>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3924B8" w:rsidRDefault="00955A9E" w:rsidP="00E80499">
            <w:pPr>
              <w:pStyle w:val="Listenabsatz"/>
              <w:numPr>
                <w:ilvl w:val="0"/>
                <w:numId w:val="59"/>
              </w:numPr>
              <w:tabs>
                <w:tab w:val="left" w:pos="2250"/>
              </w:tabs>
              <w:rPr>
                <w:rFonts w:eastAsia="Times New Roman" w:cs="Times New Roman"/>
                <w:iCs/>
                <w:lang w:eastAsia="de-DE"/>
              </w:rPr>
            </w:pPr>
            <w:r>
              <w:t>Ich kann Informationen lesen und mit eigenen Worten formulieren.</w:t>
            </w:r>
          </w:p>
          <w:p w:rsidR="00955A9E" w:rsidRPr="008211FE" w:rsidRDefault="00955A9E" w:rsidP="003924B8">
            <w:pPr>
              <w:pStyle w:val="Listenabsatz"/>
              <w:tabs>
                <w:tab w:val="left" w:pos="2250"/>
              </w:tabs>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B1133B" w:rsidRDefault="00955A9E" w:rsidP="00B1133B">
            <w:pPr>
              <w:pStyle w:val="Listenabsatz"/>
              <w:numPr>
                <w:ilvl w:val="0"/>
                <w:numId w:val="59"/>
              </w:numPr>
              <w:rPr>
                <w:rFonts w:eastAsia="Times New Roman" w:cs="Times New Roman"/>
                <w:iCs/>
                <w:lang w:eastAsia="de-DE"/>
              </w:rPr>
            </w:pPr>
            <w:r w:rsidRPr="008211FE">
              <w:rPr>
                <w:rFonts w:eastAsia="Times New Roman" w:cs="Times New Roman"/>
                <w:iCs/>
                <w:lang w:eastAsia="de-DE"/>
              </w:rPr>
              <w:t xml:space="preserve">Ich kann Mess- und Prüfwerkzeuge fachgerecht </w:t>
            </w:r>
            <w:r>
              <w:rPr>
                <w:rFonts w:eastAsia="Times New Roman" w:cs="Times New Roman"/>
                <w:iCs/>
                <w:lang w:eastAsia="de-DE"/>
              </w:rPr>
              <w:t xml:space="preserve">auswählen und </w:t>
            </w:r>
            <w:r w:rsidRPr="008211FE">
              <w:rPr>
                <w:rFonts w:eastAsia="Times New Roman" w:cs="Times New Roman"/>
                <w:iCs/>
                <w:lang w:eastAsia="de-DE"/>
              </w:rPr>
              <w:t>anwe</w:t>
            </w:r>
            <w:r w:rsidRPr="008211FE">
              <w:rPr>
                <w:rFonts w:eastAsia="Times New Roman" w:cs="Times New Roman"/>
                <w:iCs/>
                <w:lang w:eastAsia="de-DE"/>
              </w:rPr>
              <w:t>n</w:t>
            </w:r>
            <w:r w:rsidRPr="008211FE">
              <w:rPr>
                <w:rFonts w:eastAsia="Times New Roman" w:cs="Times New Roman"/>
                <w:iCs/>
                <w:lang w:eastAsia="de-DE"/>
              </w:rPr>
              <w:t>den.</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E80499">
            <w:pPr>
              <w:pStyle w:val="Listenabsatz"/>
              <w:numPr>
                <w:ilvl w:val="0"/>
                <w:numId w:val="59"/>
              </w:numPr>
              <w:rPr>
                <w:rFonts w:eastAsia="Times New Roman" w:cs="Times New Roman"/>
                <w:iCs/>
                <w:lang w:eastAsia="de-DE"/>
              </w:rPr>
            </w:pPr>
            <w:r w:rsidRPr="008211FE">
              <w:rPr>
                <w:rFonts w:eastAsia="Times New Roman" w:cs="Times New Roman"/>
                <w:iCs/>
                <w:lang w:eastAsia="de-DE"/>
              </w:rPr>
              <w:t>Ich kann ge</w:t>
            </w:r>
            <w:r w:rsidR="002756A4">
              <w:rPr>
                <w:rFonts w:eastAsia="Times New Roman" w:cs="Times New Roman"/>
                <w:iCs/>
                <w:lang w:eastAsia="de-DE"/>
              </w:rPr>
              <w:t>lernte Arbeitstechniken einsetzen.</w:t>
            </w:r>
          </w:p>
          <w:p w:rsidR="00955A9E" w:rsidRPr="008211FE" w:rsidRDefault="00955A9E" w:rsidP="003924B8">
            <w:pPr>
              <w:pStyle w:val="Listenabsatz"/>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E80499">
            <w:pPr>
              <w:pStyle w:val="Listenabsatz"/>
              <w:numPr>
                <w:ilvl w:val="0"/>
                <w:numId w:val="59"/>
              </w:numPr>
              <w:tabs>
                <w:tab w:val="left" w:pos="2250"/>
              </w:tabs>
              <w:rPr>
                <w:rFonts w:eastAsia="Times New Roman" w:cs="Times New Roman"/>
                <w:iCs/>
                <w:lang w:eastAsia="de-DE"/>
              </w:rPr>
            </w:pPr>
            <w:r w:rsidRPr="008211FE">
              <w:rPr>
                <w:rFonts w:eastAsia="Times New Roman" w:cs="Times New Roman"/>
                <w:iCs/>
                <w:lang w:eastAsia="de-DE"/>
              </w:rPr>
              <w:t>Ich kann mit anderen zusammenarbeiten.</w:t>
            </w:r>
          </w:p>
          <w:p w:rsidR="00955A9E" w:rsidRPr="008211FE" w:rsidRDefault="00955A9E" w:rsidP="003924B8">
            <w:pPr>
              <w:pStyle w:val="Listenabsatz"/>
              <w:tabs>
                <w:tab w:val="left" w:pos="2250"/>
              </w:tabs>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E80499">
            <w:pPr>
              <w:pStyle w:val="Listenabsatz"/>
              <w:numPr>
                <w:ilvl w:val="0"/>
                <w:numId w:val="59"/>
              </w:numPr>
              <w:rPr>
                <w:rFonts w:eastAsia="Times New Roman" w:cs="Times New Roman"/>
                <w:iCs/>
                <w:lang w:eastAsia="de-DE"/>
              </w:rPr>
            </w:pPr>
            <w:r w:rsidRPr="008211FE">
              <w:rPr>
                <w:rFonts w:eastAsia="Times New Roman" w:cs="Times New Roman"/>
                <w:iCs/>
                <w:lang w:eastAsia="de-DE"/>
              </w:rPr>
              <w:t>Ich kann mich fachlich korrekt ausdrücken.</w:t>
            </w:r>
          </w:p>
          <w:p w:rsidR="00955A9E" w:rsidRPr="008211FE" w:rsidRDefault="00955A9E" w:rsidP="003924B8">
            <w:pPr>
              <w:pStyle w:val="Listenabsatz"/>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8211FE" w:rsidRDefault="00955A9E" w:rsidP="00E80499">
            <w:pPr>
              <w:pStyle w:val="Listenabsatz"/>
              <w:numPr>
                <w:ilvl w:val="0"/>
                <w:numId w:val="59"/>
              </w:numPr>
              <w:rPr>
                <w:rFonts w:eastAsia="Times New Roman" w:cs="Times New Roman"/>
                <w:iCs/>
                <w:lang w:eastAsia="de-DE"/>
              </w:rPr>
            </w:pPr>
            <w:r w:rsidRPr="008211FE">
              <w:rPr>
                <w:rFonts w:eastAsia="Times New Roman" w:cs="Times New Roman"/>
                <w:iCs/>
                <w:lang w:eastAsia="de-DE"/>
              </w:rPr>
              <w:t>Ich kann mit Hilfe von Informationen Texte in eigenen Worten zusa</w:t>
            </w:r>
            <w:r w:rsidRPr="008211FE">
              <w:rPr>
                <w:rFonts w:eastAsia="Times New Roman" w:cs="Times New Roman"/>
                <w:iCs/>
                <w:lang w:eastAsia="de-DE"/>
              </w:rPr>
              <w:t>m</w:t>
            </w:r>
            <w:r w:rsidRPr="008211FE">
              <w:rPr>
                <w:rFonts w:eastAsia="Times New Roman" w:cs="Times New Roman"/>
                <w:iCs/>
                <w:lang w:eastAsia="de-DE"/>
              </w:rPr>
              <w:t>menfassen.</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3924B8" w:rsidRDefault="00955A9E" w:rsidP="00E80499">
            <w:pPr>
              <w:pStyle w:val="Listenabsatz"/>
              <w:numPr>
                <w:ilvl w:val="0"/>
                <w:numId w:val="59"/>
              </w:numPr>
            </w:pPr>
            <w:r w:rsidRPr="008211FE">
              <w:rPr>
                <w:rFonts w:cs="Calibri"/>
              </w:rPr>
              <w:t>Ich kann ein Informationsblatt erstellen und anderen erklären.</w:t>
            </w:r>
          </w:p>
          <w:p w:rsidR="00955A9E" w:rsidRPr="008211FE" w:rsidRDefault="00955A9E" w:rsidP="003924B8">
            <w:pPr>
              <w:pStyle w:val="Listenabsatz"/>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bl>
    <w:p w:rsidR="00356A30" w:rsidRDefault="00356A30" w:rsidP="006E7DD5"/>
    <w:p w:rsidR="00356A30" w:rsidRDefault="00356A30">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pPr>
            <w:r>
              <w:t>Titel</w:t>
            </w:r>
          </w:p>
          <w:p w:rsidR="006E7DD5" w:rsidRPr="000572B9" w:rsidRDefault="006E7DD5" w:rsidP="00AE7CC1">
            <w:pPr>
              <w:rPr>
                <w:b/>
              </w:rPr>
            </w:pPr>
            <w:r>
              <w:rPr>
                <w:b/>
              </w:rPr>
              <w:t>Physikalische Gesetzmäßigkeiten an der Bremsanlage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t>02.02.03</w:t>
            </w:r>
          </w:p>
        </w:tc>
      </w:tr>
      <w:tr w:rsidR="006E7DD5" w:rsidRPr="00B51DE9" w:rsidTr="00AE7CC1">
        <w:tc>
          <w:tcPr>
            <w:tcW w:w="7348" w:type="dxa"/>
            <w:gridSpan w:val="3"/>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Technische Systeme und Teilsysteme kennen und analysieren un</w:t>
            </w:r>
            <w:r w:rsidR="002756A4">
              <w:t>d bewerten</w:t>
            </w:r>
          </w:p>
          <w:p w:rsidR="006E7DD5" w:rsidRDefault="006E7DD5" w:rsidP="00AE7CC1">
            <w:pPr>
              <w:pStyle w:val="Kopf8ptafz"/>
              <w:numPr>
                <w:ilvl w:val="0"/>
                <w:numId w:val="0"/>
              </w:numPr>
              <w:ind w:left="22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D9D9D9" w:themeFill="background1" w:themeFillShade="D9"/>
                </w:tcPr>
                <w:p w:rsidR="006E7DD5" w:rsidRPr="00B51DE9" w:rsidRDefault="006E7DD5" w:rsidP="00AE7CC1">
                  <w:pPr>
                    <w:pStyle w:val="TabelleKopfmitte"/>
                  </w:pPr>
                  <w:proofErr w:type="spellStart"/>
                  <w:r w:rsidRPr="00B51DE9">
                    <w:t>LernTHEMA</w:t>
                  </w:r>
                  <w:proofErr w:type="spellEnd"/>
                </w:p>
              </w:tc>
            </w:tr>
            <w:tr w:rsidR="006E7DD5" w:rsidRPr="00B51DE9" w:rsidTr="00AE7CC1">
              <w:trPr>
                <w:trHeight w:val="284"/>
              </w:trPr>
              <w:tc>
                <w:tcPr>
                  <w:tcW w:w="2090" w:type="dxa"/>
                  <w:tcBorders>
                    <w:bottom w:val="nil"/>
                  </w:tcBorders>
                </w:tcPr>
                <w:p w:rsidR="006E7DD5" w:rsidRPr="00B51DE9" w:rsidRDefault="006E7DD5" w:rsidP="00AE7CC1">
                  <w:pPr>
                    <w:pStyle w:val="Textkrper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44C27" w:rsidRPr="00644C27" w:rsidRDefault="006E7DD5" w:rsidP="00AE7CC1">
            <w:pPr>
              <w:pStyle w:val="Kopf8ptafz"/>
              <w:rPr>
                <w:i/>
              </w:rPr>
            </w:pPr>
            <w:r w:rsidRPr="00644C27">
              <w:rPr>
                <w:i/>
              </w:rPr>
              <w:t xml:space="preserve">Ich kann </w:t>
            </w:r>
            <w:r w:rsidR="00644C27" w:rsidRPr="00644C27">
              <w:rPr>
                <w:i/>
              </w:rPr>
              <w:t>mich in der Zusammenarbeit mit Kollegen fachlich korrekt ausdrücken.</w:t>
            </w:r>
          </w:p>
          <w:p w:rsidR="006E7DD5" w:rsidRDefault="006E7DD5" w:rsidP="00644C27">
            <w:pPr>
              <w:pStyle w:val="Kopf8ptafz"/>
              <w:numPr>
                <w:ilvl w:val="0"/>
                <w:numId w:val="0"/>
              </w:numPr>
              <w:ind w:left="227"/>
            </w:pP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den physikalischen Druck mit eigenen Worten erklären.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B100DB" w:rsidP="00AE7CC1">
            <w:pPr>
              <w:pStyle w:val="Kopf8ptafz"/>
            </w:pPr>
            <w:r>
              <w:t>u</w:t>
            </w:r>
            <w:r w:rsidR="006E7DD5">
              <w:t>m dem</w:t>
            </w:r>
            <w:r w:rsidR="00181CA4">
              <w:t xml:space="preserve"> Kundinnen oder</w:t>
            </w:r>
            <w:r w:rsidR="006E7DD5">
              <w:t xml:space="preserve"> Kunden die grundlegende Funktion der Bremsanlage erklä</w:t>
            </w:r>
            <w:r>
              <w:t>ren zu können</w:t>
            </w:r>
          </w:p>
          <w:p w:rsidR="006E7DD5" w:rsidRDefault="00B100DB" w:rsidP="00AE7CC1">
            <w:pPr>
              <w:pStyle w:val="Kopf8ptafz"/>
            </w:pPr>
            <w:r>
              <w:t>f</w:t>
            </w:r>
            <w:r w:rsidR="006E7DD5">
              <w:t>ür die genaue Diagnose b</w:t>
            </w:r>
            <w:r>
              <w:t>ei Beanstandung der Bremsanlage</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4C67B7" w:rsidRDefault="006E7DD5" w:rsidP="00AE7CC1">
            <w:pPr>
              <w:pStyle w:val="Kopf8ptafz"/>
              <w:rPr>
                <w:sz w:val="18"/>
              </w:rPr>
            </w:pPr>
            <w:r w:rsidRPr="00826C95">
              <w:t>Ich kann den Zustand technischer Baugruppen erkennen und beurteilen.</w:t>
            </w:r>
          </w:p>
        </w:tc>
      </w:tr>
    </w:tbl>
    <w:p w:rsidR="00AA2AFD" w:rsidRDefault="00AA2AFD" w:rsidP="00AA2AFD">
      <w:pPr>
        <w:pStyle w:val="berschrift1"/>
      </w:pPr>
      <w:r>
        <w:t>Arbeitsauftrag für Schülerinnen und Schüler</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t>Phase</w:t>
            </w:r>
          </w:p>
        </w:tc>
        <w:tc>
          <w:tcPr>
            <w:tcW w:w="940" w:type="dxa"/>
            <w:shd w:val="clear" w:color="auto" w:fill="D9D9D9" w:themeFill="background1" w:themeFillShade="D9"/>
            <w:vAlign w:val="center"/>
          </w:tcPr>
          <w:p w:rsidR="006E7DD5" w:rsidRPr="00DE4890" w:rsidRDefault="006E7DD5" w:rsidP="00C2398C">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624"/>
        </w:trPr>
        <w:tc>
          <w:tcPr>
            <w:tcW w:w="1470" w:type="dxa"/>
            <w:shd w:val="clear" w:color="auto" w:fill="auto"/>
            <w:vAlign w:val="center"/>
          </w:tcPr>
          <w:p w:rsidR="006E7DD5" w:rsidRPr="00CC1783" w:rsidRDefault="006E7DD5" w:rsidP="00AE7CC1">
            <w:pPr>
              <w:pStyle w:val="Textkrpermitte"/>
              <w:rPr>
                <w:noProof/>
                <w:sz w:val="24"/>
              </w:rPr>
            </w:pPr>
            <w:r w:rsidRPr="00F0156F">
              <w:rPr>
                <w:noProof/>
              </w:rPr>
              <w:drawing>
                <wp:inline distT="0" distB="0" distL="0" distR="0" wp14:anchorId="11355A4E" wp14:editId="46D62BD7">
                  <wp:extent cx="212725" cy="318770"/>
                  <wp:effectExtent l="0" t="0" r="0" b="0"/>
                  <wp:docPr id="633"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p>
        </w:tc>
        <w:tc>
          <w:tcPr>
            <w:tcW w:w="940" w:type="dxa"/>
            <w:shd w:val="clear" w:color="auto" w:fill="auto"/>
            <w:vAlign w:val="center"/>
          </w:tcPr>
          <w:p w:rsidR="006E7DD5" w:rsidRDefault="00A1368F" w:rsidP="00C2398C">
            <w:pPr>
              <w:pStyle w:val="Textkrper"/>
              <w:jc w:val="center"/>
            </w:pPr>
            <w:r>
              <w:t>10 min</w:t>
            </w:r>
          </w:p>
        </w:tc>
        <w:tc>
          <w:tcPr>
            <w:tcW w:w="4961" w:type="dxa"/>
            <w:shd w:val="clear" w:color="auto" w:fill="auto"/>
            <w:vAlign w:val="center"/>
          </w:tcPr>
          <w:p w:rsidR="006E7DD5" w:rsidRDefault="006E7DD5" w:rsidP="00AE7CC1">
            <w:pPr>
              <w:pStyle w:val="Textkrper"/>
              <w:jc w:val="left"/>
              <w:rPr>
                <w:noProof/>
              </w:rPr>
            </w:pPr>
            <w:r>
              <w:rPr>
                <w:noProof/>
              </w:rPr>
              <w:t>Gr</w:t>
            </w:r>
            <w:r w:rsidR="00A75E55">
              <w:rPr>
                <w:noProof/>
              </w:rPr>
              <w:t>undlagen der mechanischen Kraft</w:t>
            </w:r>
          </w:p>
        </w:tc>
      </w:tr>
      <w:tr w:rsidR="006E7DD5" w:rsidRPr="00DE4890" w:rsidTr="00AE7CC1">
        <w:trPr>
          <w:trHeight w:val="624"/>
        </w:trPr>
        <w:tc>
          <w:tcPr>
            <w:tcW w:w="1470" w:type="dxa"/>
            <w:shd w:val="clear" w:color="auto" w:fill="auto"/>
            <w:vAlign w:val="center"/>
          </w:tcPr>
          <w:p w:rsidR="006E7DD5" w:rsidRDefault="006E7DD5" w:rsidP="00AE7CC1">
            <w:pPr>
              <w:pStyle w:val="Textkrpermitte"/>
            </w:pPr>
            <w:r w:rsidRPr="00CC1783">
              <w:rPr>
                <w:noProof/>
                <w:sz w:val="24"/>
              </w:rPr>
              <w:drawing>
                <wp:anchor distT="0" distB="0" distL="114300" distR="114300" simplePos="0" relativeHeight="251852800" behindDoc="0" locked="0" layoutInCell="0" allowOverlap="1" wp14:anchorId="215CB837" wp14:editId="7D13D90A">
                  <wp:simplePos x="0" y="0"/>
                  <wp:positionH relativeFrom="rightMargin">
                    <wp:posOffset>-4498975</wp:posOffset>
                  </wp:positionH>
                  <wp:positionV relativeFrom="paragraph">
                    <wp:posOffset>353060</wp:posOffset>
                  </wp:positionV>
                  <wp:extent cx="658495" cy="323850"/>
                  <wp:effectExtent l="0" t="0" r="8255" b="0"/>
                  <wp:wrapNone/>
                  <wp:docPr id="63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7D7A4446" wp14:editId="569A23FE">
                  <wp:extent cx="302701" cy="324000"/>
                  <wp:effectExtent l="0" t="0" r="2540" b="0"/>
                  <wp:docPr id="63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p w:rsidR="006E7DD5" w:rsidRDefault="006E7DD5" w:rsidP="00AE7CC1">
            <w:pPr>
              <w:pStyle w:val="Textkrpermitte"/>
            </w:pPr>
          </w:p>
          <w:p w:rsidR="006E7DD5" w:rsidRPr="00F0156F" w:rsidRDefault="006E7DD5" w:rsidP="00AE7CC1">
            <w:pPr>
              <w:pStyle w:val="Textkrpermitte"/>
            </w:pPr>
          </w:p>
        </w:tc>
        <w:tc>
          <w:tcPr>
            <w:tcW w:w="940" w:type="dxa"/>
            <w:shd w:val="clear" w:color="auto" w:fill="auto"/>
            <w:vAlign w:val="center"/>
          </w:tcPr>
          <w:p w:rsidR="006E7DD5" w:rsidRPr="00DE4890" w:rsidRDefault="00A1368F" w:rsidP="00C2398C">
            <w:pPr>
              <w:pStyle w:val="Textkrper"/>
              <w:jc w:val="center"/>
            </w:pPr>
            <w:r>
              <w:t>115 min</w:t>
            </w:r>
          </w:p>
        </w:tc>
        <w:tc>
          <w:tcPr>
            <w:tcW w:w="4961" w:type="dxa"/>
            <w:shd w:val="clear" w:color="auto" w:fill="auto"/>
            <w:vAlign w:val="center"/>
          </w:tcPr>
          <w:p w:rsidR="006E7DD5" w:rsidRDefault="006E7DD5" w:rsidP="00AE7CC1">
            <w:pPr>
              <w:pStyle w:val="Textkrper"/>
              <w:jc w:val="left"/>
              <w:rPr>
                <w:noProof/>
              </w:rPr>
            </w:pPr>
            <w:r>
              <w:rPr>
                <w:noProof/>
              </w:rPr>
              <w:t>Erstellen Sie ein Inf</w:t>
            </w:r>
            <w:r w:rsidR="007F1C1B">
              <w:rPr>
                <w:noProof/>
              </w:rPr>
              <w:t>ormationsplakat oder eine PowerP</w:t>
            </w:r>
            <w:r>
              <w:rPr>
                <w:noProof/>
              </w:rPr>
              <w:t>oint-Präsentation über das Hebelgesetz anhand des Arbeitsblattes „</w:t>
            </w:r>
            <w:r w:rsidR="002756A4">
              <w:rPr>
                <w:noProof/>
              </w:rPr>
              <w:t>Das Hebelgesetz</w:t>
            </w:r>
            <w:r>
              <w:rPr>
                <w:noProof/>
              </w:rPr>
              <w:t>“</w:t>
            </w:r>
            <w:r w:rsidR="002756A4">
              <w:rPr>
                <w:noProof/>
              </w:rPr>
              <w:t>.</w:t>
            </w:r>
          </w:p>
          <w:p w:rsidR="006E7DD5" w:rsidRPr="00DE4890" w:rsidRDefault="006E7DD5" w:rsidP="00AE7CC1">
            <w:pPr>
              <w:pStyle w:val="Kopf8ptafz"/>
              <w:numPr>
                <w:ilvl w:val="0"/>
                <w:numId w:val="0"/>
              </w:numPr>
              <w:rPr>
                <w:noProof/>
              </w:rPr>
            </w:pPr>
          </w:p>
        </w:tc>
      </w:tr>
      <w:tr w:rsidR="006E7DD5" w:rsidRPr="00DE4890" w:rsidTr="00AE7CC1">
        <w:trPr>
          <w:trHeight w:val="624"/>
        </w:trPr>
        <w:tc>
          <w:tcPr>
            <w:tcW w:w="1470" w:type="dxa"/>
            <w:shd w:val="clear" w:color="auto" w:fill="auto"/>
            <w:vAlign w:val="center"/>
          </w:tcPr>
          <w:p w:rsidR="006E7DD5" w:rsidRDefault="006E7DD5" w:rsidP="00AE7CC1">
            <w:pPr>
              <w:pStyle w:val="Textkrpermitte"/>
            </w:pPr>
            <w:r>
              <w:rPr>
                <w:noProof/>
                <w:sz w:val="24"/>
              </w:rPr>
              <w:drawing>
                <wp:anchor distT="0" distB="0" distL="114300" distR="114300" simplePos="0" relativeHeight="251853824" behindDoc="0" locked="0" layoutInCell="0" allowOverlap="1" wp14:anchorId="7263BD22" wp14:editId="775BB6D6">
                  <wp:simplePos x="0" y="0"/>
                  <wp:positionH relativeFrom="rightMargin">
                    <wp:posOffset>-4363085</wp:posOffset>
                  </wp:positionH>
                  <wp:positionV relativeFrom="paragraph">
                    <wp:posOffset>420370</wp:posOffset>
                  </wp:positionV>
                  <wp:extent cx="323850" cy="323850"/>
                  <wp:effectExtent l="0" t="0" r="0" b="0"/>
                  <wp:wrapNone/>
                  <wp:docPr id="63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148228C1" wp14:editId="60623513">
                  <wp:extent cx="329565" cy="318770"/>
                  <wp:effectExtent l="0" t="0" r="0" b="0"/>
                  <wp:docPr id="63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p w:rsidR="006E7DD5" w:rsidRDefault="006E7DD5" w:rsidP="00AE7CC1">
            <w:pPr>
              <w:pStyle w:val="Textkrpermitte"/>
            </w:pPr>
          </w:p>
          <w:p w:rsidR="006E7DD5" w:rsidRDefault="006E7DD5" w:rsidP="00AE7CC1">
            <w:pPr>
              <w:pStyle w:val="Textkrpermitte"/>
            </w:pPr>
          </w:p>
          <w:p w:rsidR="006E7DD5" w:rsidRPr="00F0156F" w:rsidRDefault="006E7DD5" w:rsidP="00AE7CC1">
            <w:pPr>
              <w:pStyle w:val="Textkrpermitte"/>
            </w:pPr>
            <w:r>
              <w:t xml:space="preserve">   </w:t>
            </w:r>
          </w:p>
        </w:tc>
        <w:tc>
          <w:tcPr>
            <w:tcW w:w="940" w:type="dxa"/>
            <w:shd w:val="clear" w:color="auto" w:fill="auto"/>
            <w:vAlign w:val="center"/>
          </w:tcPr>
          <w:p w:rsidR="006E7DD5" w:rsidRPr="00DE4890" w:rsidRDefault="00A1368F" w:rsidP="00C2398C">
            <w:pPr>
              <w:pStyle w:val="Textkrper"/>
              <w:jc w:val="center"/>
            </w:pPr>
            <w:r>
              <w:t>30 min</w:t>
            </w:r>
          </w:p>
        </w:tc>
        <w:tc>
          <w:tcPr>
            <w:tcW w:w="4961" w:type="dxa"/>
            <w:shd w:val="clear" w:color="auto" w:fill="auto"/>
            <w:vAlign w:val="center"/>
          </w:tcPr>
          <w:p w:rsidR="006E7DD5" w:rsidRPr="00DE4890" w:rsidRDefault="006E7DD5" w:rsidP="00AE7CC1">
            <w:pPr>
              <w:pStyle w:val="Textkrper"/>
              <w:jc w:val="left"/>
              <w:rPr>
                <w:noProof/>
              </w:rPr>
            </w:pPr>
            <w:r>
              <w:rPr>
                <w:noProof/>
              </w:rPr>
              <w:t>Vorstellung der Ergebnisse vor der Klasse</w:t>
            </w:r>
            <w:r w:rsidR="00A75E55">
              <w:rPr>
                <w:noProof/>
              </w:rPr>
              <w:t xml:space="preserve"> und Klärung der offenen Fragen</w:t>
            </w:r>
          </w:p>
        </w:tc>
      </w:tr>
      <w:tr w:rsidR="006E7DD5" w:rsidRPr="00DE4890" w:rsidTr="00AE7CC1">
        <w:trPr>
          <w:trHeight w:val="624"/>
        </w:trPr>
        <w:tc>
          <w:tcPr>
            <w:tcW w:w="1470" w:type="dxa"/>
            <w:shd w:val="clear" w:color="auto" w:fill="auto"/>
            <w:vAlign w:val="center"/>
          </w:tcPr>
          <w:p w:rsidR="006E7DD5" w:rsidRDefault="006E7DD5" w:rsidP="00AE7CC1">
            <w:pPr>
              <w:pStyle w:val="Textkrpermitte"/>
            </w:pPr>
            <w:r w:rsidRPr="00CC1783">
              <w:rPr>
                <w:noProof/>
                <w:sz w:val="24"/>
              </w:rPr>
              <w:drawing>
                <wp:anchor distT="0" distB="0" distL="114300" distR="114300" simplePos="0" relativeHeight="251854848" behindDoc="0" locked="0" layoutInCell="0" allowOverlap="1" wp14:anchorId="329B0640" wp14:editId="004B91C2">
                  <wp:simplePos x="0" y="0"/>
                  <wp:positionH relativeFrom="rightMargin">
                    <wp:posOffset>-4498975</wp:posOffset>
                  </wp:positionH>
                  <wp:positionV relativeFrom="paragraph">
                    <wp:posOffset>353060</wp:posOffset>
                  </wp:positionV>
                  <wp:extent cx="658495" cy="323850"/>
                  <wp:effectExtent l="0" t="0" r="8255" b="0"/>
                  <wp:wrapNone/>
                  <wp:docPr id="63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6E235E0B" wp14:editId="5DDBD065">
                  <wp:extent cx="302701" cy="324000"/>
                  <wp:effectExtent l="0" t="0" r="2540" b="0"/>
                  <wp:docPr id="63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p w:rsidR="006E7DD5" w:rsidRDefault="006E7DD5" w:rsidP="00AE7CC1">
            <w:pPr>
              <w:pStyle w:val="Textkrpermitte"/>
            </w:pPr>
          </w:p>
          <w:p w:rsidR="006E7DD5" w:rsidRPr="00F0156F" w:rsidRDefault="006E7DD5" w:rsidP="00AE7CC1">
            <w:pPr>
              <w:pStyle w:val="Textkrpermitte"/>
            </w:pPr>
          </w:p>
        </w:tc>
        <w:tc>
          <w:tcPr>
            <w:tcW w:w="940" w:type="dxa"/>
            <w:shd w:val="clear" w:color="auto" w:fill="auto"/>
            <w:vAlign w:val="center"/>
          </w:tcPr>
          <w:p w:rsidR="006E7DD5" w:rsidRPr="00DE4890" w:rsidRDefault="00A1368F" w:rsidP="00C2398C">
            <w:pPr>
              <w:pStyle w:val="Textkrper"/>
              <w:jc w:val="center"/>
            </w:pPr>
            <w:r>
              <w:t>135 min</w:t>
            </w:r>
          </w:p>
        </w:tc>
        <w:tc>
          <w:tcPr>
            <w:tcW w:w="4961" w:type="dxa"/>
            <w:shd w:val="clear" w:color="auto" w:fill="auto"/>
            <w:vAlign w:val="center"/>
          </w:tcPr>
          <w:p w:rsidR="006E7DD5" w:rsidRPr="00DE4890" w:rsidRDefault="002756A4" w:rsidP="008A0228">
            <w:pPr>
              <w:pStyle w:val="Textkrper"/>
              <w:jc w:val="left"/>
              <w:rPr>
                <w:noProof/>
              </w:rPr>
            </w:pPr>
            <w:r>
              <w:rPr>
                <w:noProof/>
              </w:rPr>
              <w:t xml:space="preserve">Bearbeiten Sie das Arbeitblatt </w:t>
            </w:r>
            <w:r w:rsidR="008A0228">
              <w:rPr>
                <w:noProof/>
              </w:rPr>
              <w:t>„</w:t>
            </w:r>
            <w:r>
              <w:rPr>
                <w:noProof/>
              </w:rPr>
              <w:t>H</w:t>
            </w:r>
            <w:r w:rsidR="006E7DD5">
              <w:rPr>
                <w:noProof/>
              </w:rPr>
              <w:t>ydraulische Grundlagen</w:t>
            </w:r>
            <w:r>
              <w:rPr>
                <w:noProof/>
              </w:rPr>
              <w:t>“</w:t>
            </w:r>
            <w:r w:rsidR="006E7DD5">
              <w:rPr>
                <w:noProof/>
              </w:rPr>
              <w:t>.</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54D69944" wp14:editId="47C2B918">
                  <wp:extent cx="648335" cy="318770"/>
                  <wp:effectExtent l="0" t="0" r="0" b="0"/>
                  <wp:docPr id="160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A1368F" w:rsidP="00C2398C">
            <w:pPr>
              <w:pStyle w:val="Textkrper"/>
              <w:jc w:val="center"/>
            </w:pPr>
            <w:r>
              <w:t>45 min</w:t>
            </w:r>
          </w:p>
        </w:tc>
        <w:tc>
          <w:tcPr>
            <w:tcW w:w="4961" w:type="dxa"/>
            <w:shd w:val="clear" w:color="auto" w:fill="auto"/>
            <w:vAlign w:val="center"/>
          </w:tcPr>
          <w:p w:rsidR="006E7DD5" w:rsidRPr="00DE4890" w:rsidRDefault="006E7DD5" w:rsidP="00AE7CC1">
            <w:pPr>
              <w:pStyle w:val="Textkrper"/>
              <w:jc w:val="left"/>
              <w:rPr>
                <w:noProof/>
              </w:rPr>
            </w:pPr>
            <w:r>
              <w:rPr>
                <w:noProof/>
              </w:rPr>
              <w:t xml:space="preserve">Anwendung von Kraft und Druck </w:t>
            </w:r>
            <w:r w:rsidR="00A75E55">
              <w:rPr>
                <w:noProof/>
              </w:rPr>
              <w:t>im Gesamtsystem der Bremsanlage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14439D12" wp14:editId="00ED7CBB">
                  <wp:extent cx="318770" cy="318770"/>
                  <wp:effectExtent l="0" t="0" r="0" b="0"/>
                  <wp:docPr id="160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A1368F" w:rsidP="00C2398C">
            <w:pPr>
              <w:pStyle w:val="Textkrper"/>
              <w:jc w:val="center"/>
            </w:pPr>
            <w:r>
              <w:t>15 min</w:t>
            </w:r>
          </w:p>
        </w:tc>
        <w:tc>
          <w:tcPr>
            <w:tcW w:w="4961" w:type="dxa"/>
            <w:shd w:val="clear" w:color="auto" w:fill="auto"/>
            <w:vAlign w:val="center"/>
          </w:tcPr>
          <w:p w:rsidR="006E7DD5" w:rsidRPr="00DE4890" w:rsidRDefault="00A75E55" w:rsidP="00AE7CC1">
            <w:pPr>
              <w:pStyle w:val="Textkrper"/>
              <w:jc w:val="left"/>
              <w:rPr>
                <w:noProof/>
              </w:rPr>
            </w:pPr>
            <w:r>
              <w:rPr>
                <w:noProof/>
              </w:rPr>
              <w:t>Diskussion der Ergebnisse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31D6C676" wp14:editId="17885D03">
                  <wp:extent cx="212725" cy="318770"/>
                  <wp:effectExtent l="0" t="0" r="0" b="0"/>
                  <wp:docPr id="1602"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A1368F" w:rsidP="00C2398C">
            <w:pPr>
              <w:pStyle w:val="Textkrper"/>
              <w:jc w:val="center"/>
            </w:pPr>
            <w:r>
              <w:t>20 min</w:t>
            </w:r>
          </w:p>
        </w:tc>
        <w:tc>
          <w:tcPr>
            <w:tcW w:w="4961" w:type="dxa"/>
            <w:shd w:val="clear" w:color="auto" w:fill="auto"/>
            <w:vAlign w:val="center"/>
          </w:tcPr>
          <w:p w:rsidR="006E7DD5" w:rsidRPr="00DE4890" w:rsidRDefault="00A75E55" w:rsidP="00AE7CC1">
            <w:pPr>
              <w:pStyle w:val="Textkrper"/>
              <w:jc w:val="left"/>
              <w:rPr>
                <w:noProof/>
              </w:rPr>
            </w:pPr>
            <w:r>
              <w:rPr>
                <w:noProof/>
              </w:rPr>
              <w:t>Lehrerversuch zum Thema Reibung</w:t>
            </w:r>
          </w:p>
        </w:tc>
      </w:tr>
    </w:tbl>
    <w:p w:rsidR="006E7DD5" w:rsidRPr="0045502B" w:rsidRDefault="006E3E2C" w:rsidP="006E7DD5">
      <w:pPr>
        <w:pStyle w:val="Marginaliegrau"/>
        <w:framePr w:wrap="around" w:x="8865" w:y="282"/>
      </w:pPr>
      <w:r>
        <w:t>An dieser Stelle kann auf ein entsprechendes Fachbuch verwiesen werden.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rPr>
                <w:noProof/>
              </w:rPr>
            </w:pPr>
            <w:r w:rsidRPr="00FC0F56">
              <w:rPr>
                <w:noProof/>
              </w:rPr>
              <w:drawing>
                <wp:inline distT="0" distB="0" distL="0" distR="0" wp14:anchorId="6564E749" wp14:editId="6B09BDA3">
                  <wp:extent cx="532800" cy="324000"/>
                  <wp:effectExtent l="0" t="0" r="635" b="0"/>
                  <wp:docPr id="160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6E7DD5" w:rsidRDefault="00A1368F" w:rsidP="00385120">
            <w:pPr>
              <w:pStyle w:val="Textkrper"/>
              <w:jc w:val="center"/>
            </w:pPr>
            <w:r>
              <w:t>40 min</w:t>
            </w:r>
          </w:p>
        </w:tc>
        <w:tc>
          <w:tcPr>
            <w:tcW w:w="4961" w:type="dxa"/>
            <w:shd w:val="clear" w:color="auto" w:fill="auto"/>
            <w:vAlign w:val="center"/>
          </w:tcPr>
          <w:p w:rsidR="006E7DD5" w:rsidRDefault="006E7DD5" w:rsidP="00AE7CC1">
            <w:pPr>
              <w:pStyle w:val="Textkrper"/>
              <w:jc w:val="left"/>
              <w:rPr>
                <w:noProof/>
              </w:rPr>
            </w:pPr>
            <w:r>
              <w:rPr>
                <w:noProof/>
              </w:rPr>
              <w:t>Erstellen Sie ein Informationsblatt zum Thema Reibung an der Bremsanlage.</w:t>
            </w:r>
          </w:p>
        </w:tc>
      </w:tr>
      <w:tr w:rsidR="006E7DD5" w:rsidRPr="00DE4890" w:rsidTr="00AE7CC1">
        <w:trPr>
          <w:trHeight w:val="624"/>
        </w:trPr>
        <w:tc>
          <w:tcPr>
            <w:tcW w:w="1470" w:type="dxa"/>
            <w:shd w:val="clear" w:color="auto" w:fill="auto"/>
            <w:vAlign w:val="center"/>
          </w:tcPr>
          <w:p w:rsidR="006E7DD5" w:rsidRPr="00FC0F56" w:rsidRDefault="006E7DD5" w:rsidP="00AE7CC1">
            <w:pPr>
              <w:pStyle w:val="Textkrpermitte"/>
              <w:rPr>
                <w:noProof/>
              </w:rPr>
            </w:pPr>
            <w:r w:rsidRPr="00F0156F">
              <w:rPr>
                <w:noProof/>
              </w:rPr>
              <w:drawing>
                <wp:inline distT="0" distB="0" distL="0" distR="0" wp14:anchorId="6FBCFDD7" wp14:editId="40630309">
                  <wp:extent cx="318770" cy="318770"/>
                  <wp:effectExtent l="0" t="0" r="0" b="0"/>
                  <wp:docPr id="160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A1368F" w:rsidP="00385120">
            <w:pPr>
              <w:pStyle w:val="Textkrper"/>
              <w:jc w:val="center"/>
            </w:pPr>
            <w:r>
              <w:t>90 min</w:t>
            </w:r>
          </w:p>
        </w:tc>
        <w:tc>
          <w:tcPr>
            <w:tcW w:w="4961" w:type="dxa"/>
            <w:shd w:val="clear" w:color="auto" w:fill="auto"/>
            <w:vAlign w:val="center"/>
          </w:tcPr>
          <w:p w:rsidR="006E7DD5" w:rsidRDefault="006E7DD5" w:rsidP="00AE7CC1">
            <w:pPr>
              <w:pStyle w:val="Textkrper"/>
              <w:jc w:val="left"/>
              <w:rPr>
                <w:noProof/>
              </w:rPr>
            </w:pPr>
            <w:r>
              <w:rPr>
                <w:noProof/>
              </w:rPr>
              <w:t>Erstellen Sie einen Bewertungsvorschlag für die Informationsplakate/PowerPoint-Präsentationen.</w:t>
            </w:r>
          </w:p>
        </w:tc>
      </w:tr>
    </w:tbl>
    <w:p w:rsidR="006E7DD5" w:rsidRPr="00B2543A" w:rsidRDefault="006E7DD5" w:rsidP="006E7DD5">
      <w:pPr>
        <w:pStyle w:val="Textkrper"/>
        <w:rPr>
          <w:lang w:eastAsia="en-US"/>
        </w:rPr>
      </w:pPr>
    </w:p>
    <w:p w:rsidR="00AC2E6F" w:rsidRDefault="00AC2E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Die mechanische Kraft</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t>02.02.03.01</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Pr="00601ADC" w:rsidRDefault="006E7DD5" w:rsidP="00AE7CC1">
            <w:pPr>
              <w:pStyle w:val="Kopf8ptafz"/>
              <w:numPr>
                <w:ilvl w:val="0"/>
                <w:numId w:val="0"/>
              </w:numPr>
              <w:rPr>
                <w:rFonts w:cs="Corbel"/>
                <w:color w:val="000000"/>
                <w:szCs w:val="16"/>
              </w:rPr>
            </w:pPr>
            <w:r w:rsidRPr="00601ADC">
              <w:rPr>
                <w:rFonts w:cs="Corbel"/>
                <w:color w:val="000000"/>
                <w:szCs w:val="16"/>
              </w:rPr>
              <w:t>- Arbeits- und Sicherheitsregeln beachten und</w:t>
            </w:r>
            <w:r w:rsidR="002756A4">
              <w:rPr>
                <w:rFonts w:cs="Corbel"/>
                <w:color w:val="000000"/>
                <w:szCs w:val="16"/>
              </w:rPr>
              <w:t xml:space="preserve"> ihre Konsequenzen reflektieren</w:t>
            </w:r>
          </w:p>
          <w:p w:rsidR="006E7DD5" w:rsidRDefault="006E7DD5" w:rsidP="00AE7CC1">
            <w:pPr>
              <w:pStyle w:val="Default"/>
            </w:pPr>
            <w:r w:rsidRPr="00601ADC">
              <w:rPr>
                <w:rFonts w:ascii="Source Sans Pro" w:hAnsi="Source Sans Pro"/>
                <w:sz w:val="16"/>
                <w:szCs w:val="16"/>
              </w:rPr>
              <w:t>- Werkzeuge, Geräte und Ve</w:t>
            </w:r>
            <w:r w:rsidR="002756A4">
              <w:rPr>
                <w:rFonts w:ascii="Source Sans Pro" w:hAnsi="Source Sans Pro"/>
                <w:sz w:val="16"/>
                <w:szCs w:val="16"/>
              </w:rPr>
              <w:t>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AE7CC1">
            <w:pPr>
              <w:pStyle w:val="Kopf8ptafz"/>
            </w:pPr>
            <w:r w:rsidRPr="00D43F36">
              <w:t xml:space="preserve">Ich kann </w:t>
            </w:r>
            <w:r>
              <w:t>den Begriff Kraft erläutern</w:t>
            </w:r>
            <w:r w:rsidRPr="00D43F36">
              <w:t>.</w:t>
            </w:r>
          </w:p>
          <w:p w:rsidR="006E7DD5" w:rsidRDefault="006E7DD5" w:rsidP="00AE7CC1">
            <w:pPr>
              <w:pStyle w:val="Kopf8ptafz"/>
            </w:pPr>
            <w:r w:rsidRPr="00D43F36">
              <w:t xml:space="preserve">Ich kann </w:t>
            </w:r>
            <w:r>
              <w:t>Kräfte anhand ihrer Wirkung beschreiben</w:t>
            </w:r>
            <w:r w:rsidRPr="00D43F36">
              <w:t>.</w:t>
            </w:r>
          </w:p>
          <w:p w:rsidR="006E7DD5" w:rsidRDefault="006E7DD5" w:rsidP="00AE7CC1">
            <w:pPr>
              <w:pStyle w:val="Kopf8ptafz"/>
            </w:pPr>
            <w:r>
              <w:t>Ich kann Kräfte darstellen.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75E55">
            <w:pPr>
              <w:pStyle w:val="Kopf8ptafz"/>
              <w:numPr>
                <w:ilvl w:val="0"/>
                <w:numId w:val="0"/>
              </w:numPr>
              <w:ind w:left="227"/>
            </w:pP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B100DB" w:rsidP="00AE7CC1">
            <w:pPr>
              <w:pStyle w:val="Kopf8ptafz"/>
            </w:pPr>
            <w:r>
              <w:t>j</w:t>
            </w:r>
            <w:r w:rsidR="006E7DD5">
              <w:t>egliche Arbeiten im mechanischen Bereich am Kraftfahrzeug oder in der Werkstatt</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numPr>
                <w:ilvl w:val="0"/>
                <w:numId w:val="0"/>
              </w:numPr>
              <w:ind w:left="227" w:hanging="170"/>
            </w:pPr>
          </w:p>
        </w:tc>
      </w:tr>
    </w:tbl>
    <w:p w:rsidR="006E7DD5" w:rsidRDefault="006E7DD5" w:rsidP="006E7DD5"/>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rsidRPr="002C0F3D">
              <w:rPr>
                <w:noProof/>
              </w:rPr>
              <w:drawing>
                <wp:anchor distT="0" distB="0" distL="114300" distR="114300" simplePos="0" relativeHeight="251949056" behindDoc="0" locked="0" layoutInCell="0" allowOverlap="1" wp14:anchorId="317859B2" wp14:editId="7115CAF1">
                  <wp:simplePos x="0" y="0"/>
                  <wp:positionH relativeFrom="rightMargin">
                    <wp:posOffset>389255</wp:posOffset>
                  </wp:positionH>
                  <wp:positionV relativeFrom="paragraph">
                    <wp:posOffset>12700</wp:posOffset>
                  </wp:positionV>
                  <wp:extent cx="349885" cy="320675"/>
                  <wp:effectExtent l="0" t="0" r="0" b="3175"/>
                  <wp:wrapNone/>
                  <wp:docPr id="160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48032" behindDoc="0" locked="0" layoutInCell="0" allowOverlap="1" wp14:anchorId="6C17721D" wp14:editId="5A81B865">
                  <wp:simplePos x="0" y="0"/>
                  <wp:positionH relativeFrom="rightMargin">
                    <wp:posOffset>43815</wp:posOffset>
                  </wp:positionH>
                  <wp:positionV relativeFrom="paragraph">
                    <wp:posOffset>10160</wp:posOffset>
                  </wp:positionV>
                  <wp:extent cx="345440" cy="323850"/>
                  <wp:effectExtent l="0" t="0" r="0" b="0"/>
                  <wp:wrapNone/>
                  <wp:docPr id="160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F3D">
              <w:rPr>
                <w:noProof/>
              </w:rPr>
              <w:drawing>
                <wp:anchor distT="0" distB="0" distL="114300" distR="114300" simplePos="0" relativeHeight="251951104" behindDoc="0" locked="0" layoutInCell="0" allowOverlap="1" wp14:anchorId="3D8BF041" wp14:editId="3C8CC73A">
                  <wp:simplePos x="0" y="0"/>
                  <wp:positionH relativeFrom="rightMargin">
                    <wp:posOffset>789940</wp:posOffset>
                  </wp:positionH>
                  <wp:positionV relativeFrom="paragraph">
                    <wp:posOffset>13335</wp:posOffset>
                  </wp:positionV>
                  <wp:extent cx="348615" cy="320040"/>
                  <wp:effectExtent l="0" t="0" r="0" b="3810"/>
                  <wp:wrapNone/>
                  <wp:docPr id="160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6E7DD5" w:rsidRPr="00DE4890" w:rsidRDefault="006E7DD5" w:rsidP="00AE7CC1">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bl>
    <w:p w:rsidR="006E7DD5" w:rsidRPr="007255B9" w:rsidRDefault="006E7DD5" w:rsidP="006E7DD5">
      <w:pPr>
        <w:pStyle w:val="Marginalie"/>
        <w:framePr w:wrap="notBeside" w:y="308"/>
        <w:jc w:val="left"/>
      </w:pPr>
      <w:r>
        <w:t>Quelle und Arbeitsmittel: Rechenbuch Metall,</w:t>
      </w:r>
      <w:r>
        <w:br/>
        <w:t>Europa Lehrmittel</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210"/>
        </w:trPr>
        <w:tc>
          <w:tcPr>
            <w:tcW w:w="1470" w:type="dxa"/>
            <w:vMerge w:val="restart"/>
            <w:tcBorders>
              <w:top w:val="nil"/>
            </w:tcBorders>
            <w:shd w:val="clear" w:color="auto" w:fill="auto"/>
            <w:vAlign w:val="center"/>
          </w:tcPr>
          <w:p w:rsidR="006E7DD5" w:rsidRPr="00F0156F" w:rsidRDefault="006E7DD5" w:rsidP="00AE7CC1">
            <w:pPr>
              <w:pStyle w:val="Textkrpermitte"/>
            </w:pPr>
            <w:r w:rsidRPr="00FC0F56">
              <w:rPr>
                <w:noProof/>
              </w:rPr>
              <w:drawing>
                <wp:inline distT="0" distB="0" distL="0" distR="0" wp14:anchorId="7FC3DF32" wp14:editId="18568D48">
                  <wp:extent cx="302701" cy="324000"/>
                  <wp:effectExtent l="0" t="0" r="2540" b="0"/>
                  <wp:docPr id="160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6E7DD5" w:rsidRPr="00DE4890" w:rsidRDefault="00A1368F" w:rsidP="0045702F">
            <w:pPr>
              <w:pStyle w:val="Textkrper"/>
              <w:jc w:val="center"/>
            </w:pPr>
            <w:r>
              <w:t>15 min</w:t>
            </w:r>
          </w:p>
        </w:tc>
        <w:tc>
          <w:tcPr>
            <w:tcW w:w="4961" w:type="dxa"/>
            <w:tcBorders>
              <w:top w:val="nil"/>
            </w:tcBorders>
            <w:shd w:val="clear" w:color="auto" w:fill="auto"/>
            <w:vAlign w:val="center"/>
          </w:tcPr>
          <w:p w:rsidR="006E7DD5" w:rsidRPr="00DE4890" w:rsidRDefault="006E7DD5" w:rsidP="00AE7CC1">
            <w:pPr>
              <w:pStyle w:val="Textkrper"/>
              <w:jc w:val="left"/>
              <w:rPr>
                <w:noProof/>
              </w:rPr>
            </w:pPr>
            <w:r>
              <w:rPr>
                <w:noProof/>
              </w:rPr>
              <w:t>Lesen Sie die unteren Texte und betrachten Sie die Abbildung. Bearbeiten Sie die Aufgaben 1-3.</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A1368F" w:rsidP="0045702F">
            <w:pPr>
              <w:pStyle w:val="Textkrper"/>
              <w:jc w:val="center"/>
            </w:pPr>
            <w:r>
              <w:t>15 min</w:t>
            </w:r>
          </w:p>
        </w:tc>
        <w:tc>
          <w:tcPr>
            <w:tcW w:w="4961" w:type="dxa"/>
            <w:shd w:val="clear" w:color="auto" w:fill="auto"/>
            <w:vAlign w:val="center"/>
          </w:tcPr>
          <w:p w:rsidR="006E7DD5" w:rsidRPr="00DE4890" w:rsidRDefault="00A1368F" w:rsidP="00AE7CC1">
            <w:pPr>
              <w:pStyle w:val="Textkrper"/>
              <w:jc w:val="left"/>
              <w:rPr>
                <w:noProof/>
              </w:rPr>
            </w:pPr>
            <w:r>
              <w:rPr>
                <w:noProof/>
              </w:rPr>
              <w:t xml:space="preserve">Erläutern Sie </w:t>
            </w:r>
            <w:r w:rsidR="006E7DD5">
              <w:rPr>
                <w:noProof/>
              </w:rPr>
              <w:t>schriftlich (mit eigenen Worten) die Begriffe Betrag einer Kraft, Wirkungslinie und resultierende Kraft.</w:t>
            </w:r>
          </w:p>
        </w:tc>
      </w:tr>
      <w:tr w:rsidR="006E7DD5" w:rsidRPr="00DE4890" w:rsidTr="00AE7CC1">
        <w:trPr>
          <w:trHeight w:val="248"/>
        </w:trPr>
        <w:tc>
          <w:tcPr>
            <w:tcW w:w="1470" w:type="dxa"/>
            <w:vMerge w:val="restart"/>
            <w:shd w:val="clear" w:color="auto" w:fill="auto"/>
            <w:vAlign w:val="center"/>
          </w:tcPr>
          <w:p w:rsidR="006E7DD5" w:rsidRPr="00FC0F56" w:rsidRDefault="006E7DD5" w:rsidP="00AE7CC1">
            <w:pPr>
              <w:pStyle w:val="Textkrpermitte"/>
              <w:rPr>
                <w:noProof/>
              </w:rPr>
            </w:pPr>
            <w:r w:rsidRPr="004E6253">
              <w:rPr>
                <w:noProof/>
                <w:sz w:val="24"/>
              </w:rPr>
              <w:drawing>
                <wp:anchor distT="0" distB="0" distL="114300" distR="114300" simplePos="0" relativeHeight="251950080" behindDoc="0" locked="0" layoutInCell="0" allowOverlap="1" wp14:anchorId="4B76D042" wp14:editId="28204A4C">
                  <wp:simplePos x="0" y="0"/>
                  <wp:positionH relativeFrom="rightMargin">
                    <wp:posOffset>123825</wp:posOffset>
                  </wp:positionH>
                  <wp:positionV relativeFrom="paragraph">
                    <wp:posOffset>1934845</wp:posOffset>
                  </wp:positionV>
                  <wp:extent cx="323850" cy="323850"/>
                  <wp:effectExtent l="0" t="0" r="0" b="0"/>
                  <wp:wrapNone/>
                  <wp:docPr id="160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sidRPr="00F0156F">
              <w:rPr>
                <w:noProof/>
              </w:rPr>
              <w:drawing>
                <wp:inline distT="0" distB="0" distL="0" distR="0" wp14:anchorId="79CF02AC" wp14:editId="15A6821D">
                  <wp:extent cx="648335" cy="318770"/>
                  <wp:effectExtent l="0" t="0" r="0" b="0"/>
                  <wp:docPr id="161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Default="00A1368F" w:rsidP="0045702F">
            <w:pPr>
              <w:pStyle w:val="Textkrper"/>
              <w:jc w:val="center"/>
            </w:pPr>
            <w:r>
              <w:t>15 min</w:t>
            </w:r>
          </w:p>
        </w:tc>
        <w:tc>
          <w:tcPr>
            <w:tcW w:w="4961" w:type="dxa"/>
            <w:shd w:val="clear" w:color="auto" w:fill="auto"/>
            <w:vAlign w:val="center"/>
          </w:tcPr>
          <w:p w:rsidR="00A1368F" w:rsidRDefault="006E7DD5" w:rsidP="00A1368F">
            <w:pPr>
              <w:pStyle w:val="Textkrper"/>
              <w:jc w:val="left"/>
            </w:pPr>
            <w:r>
              <w:t>Such</w:t>
            </w:r>
            <w:r w:rsidR="00E45F65">
              <w:t>en Sie sich eine</w:t>
            </w:r>
            <w:r w:rsidR="00A1368F">
              <w:t xml:space="preserve"> Partner</w:t>
            </w:r>
            <w:r w:rsidR="00E45F65">
              <w:t>in oder einen Partner</w:t>
            </w:r>
            <w:r w:rsidR="00A1368F">
              <w:t xml:space="preserve">. Suchen Sie </w:t>
            </w:r>
            <w:r>
              <w:t xml:space="preserve">drei weitere Beispiele aus </w:t>
            </w:r>
            <w:r w:rsidR="00A1368F">
              <w:t>Ihrem</w:t>
            </w:r>
            <w:r>
              <w:t xml:space="preserve"> berufl</w:t>
            </w:r>
            <w:r>
              <w:t>i</w:t>
            </w:r>
            <w:r>
              <w:t>chen Alltag</w:t>
            </w:r>
            <w:r w:rsidR="008A0228">
              <w:t>,</w:t>
            </w:r>
            <w:r>
              <w:t xml:space="preserve"> bei denen Kräfte addiert und subtrahiert werden. </w:t>
            </w:r>
          </w:p>
          <w:p w:rsidR="006E7DD5" w:rsidRPr="001969DE" w:rsidRDefault="006E7DD5" w:rsidP="00A1368F">
            <w:pPr>
              <w:pStyle w:val="Textkrper"/>
              <w:jc w:val="left"/>
            </w:pPr>
            <w:r>
              <w:t>Fertig</w:t>
            </w:r>
            <w:r w:rsidR="00A1368F">
              <w:t xml:space="preserve">en sie </w:t>
            </w:r>
            <w:r>
              <w:t>dazu kleine Skizzen an.</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A1368F" w:rsidP="0045702F">
            <w:pPr>
              <w:pStyle w:val="Textkrper"/>
              <w:jc w:val="center"/>
            </w:pPr>
            <w:r>
              <w:t>15 min</w:t>
            </w:r>
          </w:p>
        </w:tc>
        <w:tc>
          <w:tcPr>
            <w:tcW w:w="4961" w:type="dxa"/>
            <w:shd w:val="clear" w:color="auto" w:fill="auto"/>
            <w:vAlign w:val="center"/>
          </w:tcPr>
          <w:p w:rsidR="006E7DD5" w:rsidRDefault="006E7DD5" w:rsidP="00A1368F">
            <w:pPr>
              <w:pStyle w:val="Textkrper"/>
              <w:jc w:val="left"/>
            </w:pPr>
            <w:r>
              <w:t>Untersuch</w:t>
            </w:r>
            <w:r w:rsidR="00A1368F">
              <w:t>en Sie</w:t>
            </w:r>
            <w:r>
              <w:t xml:space="preserve"> drei Fälle in denen die Wirkungsl</w:t>
            </w:r>
            <w:r>
              <w:t>i</w:t>
            </w:r>
            <w:r>
              <w:t>nie</w:t>
            </w:r>
            <w:r w:rsidR="0072350B">
              <w:t>n</w:t>
            </w:r>
            <w:r>
              <w:t xml:space="preserve"> der </w:t>
            </w:r>
            <w:r w:rsidR="002756A4">
              <w:t>Kräfte nicht auf</w:t>
            </w:r>
            <w:r w:rsidR="0072350B">
              <w:t>einander liegen</w:t>
            </w:r>
            <w:r w:rsidR="00E45F65">
              <w:t>, sondern einen Win</w:t>
            </w:r>
            <w:r w:rsidR="0072350B">
              <w:t>kel bilden</w:t>
            </w:r>
            <w:r>
              <w: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A1368F" w:rsidP="0045702F">
            <w:pPr>
              <w:pStyle w:val="Textkrper"/>
              <w:jc w:val="center"/>
            </w:pPr>
            <w:r>
              <w:t>10 min</w:t>
            </w:r>
          </w:p>
        </w:tc>
        <w:tc>
          <w:tcPr>
            <w:tcW w:w="4961" w:type="dxa"/>
            <w:shd w:val="clear" w:color="auto" w:fill="auto"/>
            <w:vAlign w:val="center"/>
          </w:tcPr>
          <w:p w:rsidR="006E7DD5" w:rsidRPr="002C475D" w:rsidRDefault="006E7DD5" w:rsidP="00A1368F">
            <w:pPr>
              <w:pStyle w:val="Textkrper"/>
              <w:jc w:val="left"/>
            </w:pPr>
            <w:r>
              <w:t>Stell</w:t>
            </w:r>
            <w:r w:rsidR="00A1368F">
              <w:t>en Sie</w:t>
            </w:r>
            <w:r>
              <w:t xml:space="preserve"> in einer kleinen Tabelle die Ergebnisse zusammen.</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A1368F" w:rsidP="0045702F">
            <w:pPr>
              <w:pStyle w:val="Textkrper"/>
              <w:jc w:val="center"/>
            </w:pPr>
            <w:r>
              <w:t>20 min</w:t>
            </w:r>
          </w:p>
        </w:tc>
        <w:tc>
          <w:tcPr>
            <w:tcW w:w="4961" w:type="dxa"/>
            <w:shd w:val="clear" w:color="auto" w:fill="auto"/>
            <w:vAlign w:val="center"/>
          </w:tcPr>
          <w:p w:rsidR="00A1368F" w:rsidRDefault="00A1368F" w:rsidP="00A1368F">
            <w:pPr>
              <w:pStyle w:val="Textkrper"/>
              <w:jc w:val="left"/>
              <w:rPr>
                <w:noProof/>
              </w:rPr>
            </w:pPr>
            <w:r>
              <w:rPr>
                <w:noProof/>
              </w:rPr>
              <w:t>Betrachten Sie</w:t>
            </w:r>
            <w:r w:rsidR="006E7DD5">
              <w:rPr>
                <w:noProof/>
              </w:rPr>
              <w:t xml:space="preserve"> die Zuggabel eines Anhängers. Wie verteilen sich </w:t>
            </w:r>
            <w:r>
              <w:rPr>
                <w:noProof/>
              </w:rPr>
              <w:t xml:space="preserve">hier die Abschleppkräfte? </w:t>
            </w:r>
          </w:p>
          <w:p w:rsidR="006E7DD5" w:rsidRPr="002C475D" w:rsidRDefault="00A1368F" w:rsidP="00A1368F">
            <w:pPr>
              <w:pStyle w:val="Textkrper"/>
              <w:jc w:val="left"/>
            </w:pPr>
            <w:r>
              <w:rPr>
                <w:noProof/>
              </w:rPr>
              <w:t xml:space="preserve">Stellen Sie Ihr </w:t>
            </w:r>
            <w:r w:rsidR="006E7DD5">
              <w:rPr>
                <w:noProof/>
              </w:rPr>
              <w:t>Ergebnis in einer maßstäblichen Zeichnung dar.</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A1368F" w:rsidP="0045702F">
            <w:pPr>
              <w:pStyle w:val="Textkrper"/>
              <w:jc w:val="center"/>
            </w:pPr>
            <w:r>
              <w:t>20 min</w:t>
            </w:r>
          </w:p>
        </w:tc>
        <w:tc>
          <w:tcPr>
            <w:tcW w:w="4961" w:type="dxa"/>
            <w:shd w:val="clear" w:color="auto" w:fill="auto"/>
            <w:vAlign w:val="center"/>
          </w:tcPr>
          <w:p w:rsidR="006E7DD5" w:rsidRPr="002C475D" w:rsidRDefault="00A1368F" w:rsidP="00AE7CC1">
            <w:pPr>
              <w:pStyle w:val="Textkrper"/>
              <w:jc w:val="left"/>
            </w:pPr>
            <w:r>
              <w:t>Lösen Sie</w:t>
            </w:r>
            <w:r w:rsidR="006E7DD5">
              <w:t xml:space="preserve"> die Aufgab</w:t>
            </w:r>
            <w:r>
              <w:t>en der Kräftezerlegung aus Ihrem</w:t>
            </w:r>
            <w:r w:rsidR="006E7DD5">
              <w:t xml:space="preserve"> Fachbuch oder Mathematikbuch.</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A1368F" w:rsidP="0045702F">
            <w:pPr>
              <w:pStyle w:val="Textkrper"/>
              <w:jc w:val="center"/>
            </w:pPr>
            <w:r>
              <w:t>30 min</w:t>
            </w:r>
          </w:p>
        </w:tc>
        <w:tc>
          <w:tcPr>
            <w:tcW w:w="4961" w:type="dxa"/>
            <w:shd w:val="clear" w:color="auto" w:fill="auto"/>
            <w:vAlign w:val="center"/>
          </w:tcPr>
          <w:p w:rsidR="006E7DD5" w:rsidRDefault="00A1368F" w:rsidP="00AE7CC1">
            <w:pPr>
              <w:pStyle w:val="Textkrper"/>
              <w:jc w:val="left"/>
            </w:pPr>
            <w:r>
              <w:t xml:space="preserve">Stellen Sie </w:t>
            </w:r>
            <w:r w:rsidR="006E7DD5">
              <w:t>den Rechenweg und die zeichnerische Lösung auf einem Plakat DIN A2 oder in einer PowerPoint-Präsentation (5 Folien) dar.</w:t>
            </w:r>
          </w:p>
          <w:p w:rsidR="006E7DD5" w:rsidRPr="002C475D" w:rsidRDefault="006E7DD5" w:rsidP="00AE7CC1">
            <w:pPr>
              <w:pStyle w:val="Textkrper"/>
            </w:pPr>
            <w:r>
              <w:t>[Quelle Wikipedia o.</w:t>
            </w:r>
            <w:r w:rsidR="002756A4">
              <w:t xml:space="preserve"> </w:t>
            </w:r>
            <w:r>
              <w:t>ä.]</w:t>
            </w:r>
          </w:p>
        </w:tc>
      </w:tr>
      <w:tr w:rsidR="006E7DD5" w:rsidRPr="00DE4890" w:rsidTr="00AE7CC1">
        <w:trPr>
          <w:trHeight w:val="247"/>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2FDA4F27" wp14:editId="651B62FB">
                  <wp:extent cx="318770" cy="318770"/>
                  <wp:effectExtent l="0" t="0" r="0" b="0"/>
                  <wp:docPr id="161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45702F">
            <w:pPr>
              <w:pStyle w:val="Textkrper"/>
              <w:jc w:val="center"/>
            </w:pPr>
          </w:p>
        </w:tc>
        <w:tc>
          <w:tcPr>
            <w:tcW w:w="4961" w:type="dxa"/>
            <w:shd w:val="clear" w:color="auto" w:fill="auto"/>
          </w:tcPr>
          <w:p w:rsidR="006E7DD5" w:rsidRPr="001969DE" w:rsidRDefault="006E7DD5" w:rsidP="00AE7CC1">
            <w:pPr>
              <w:pStyle w:val="Textkrper"/>
              <w:jc w:val="left"/>
            </w:pPr>
            <w:r w:rsidRPr="001969DE">
              <w:t>Offene Fragen können im Plenum geklärt werden.</w:t>
            </w:r>
          </w:p>
        </w:tc>
      </w:tr>
    </w:tbl>
    <w:p w:rsidR="006E7DD5" w:rsidRPr="00D21626"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A1368F" w:rsidRDefault="00A1368F">
      <w:pPr>
        <w:spacing w:line="240" w:lineRule="exact"/>
        <w:rPr>
          <w:lang w:eastAsia="de-DE"/>
        </w:rPr>
      </w:pPr>
      <w:r>
        <w:br w:type="page"/>
      </w:r>
    </w:p>
    <w:p w:rsidR="006E7DD5" w:rsidRPr="002C475D" w:rsidRDefault="006E7DD5" w:rsidP="006E7DD5">
      <w:pPr>
        <w:pStyle w:val="berschrift1"/>
      </w:pPr>
      <w:r>
        <w:lastRenderedPageBreak/>
        <w:t>Kräfte</w:t>
      </w:r>
    </w:p>
    <w:p w:rsidR="006E7DD5" w:rsidRDefault="00CE6824" w:rsidP="006E7DD5">
      <w:pPr>
        <w:pStyle w:val="Textkrper"/>
      </w:pPr>
      <w:r>
        <w:rPr>
          <w:noProof/>
        </w:rPr>
        <mc:AlternateContent>
          <mc:Choice Requires="wps">
            <w:drawing>
              <wp:anchor distT="0" distB="0" distL="114300" distR="114300" simplePos="0" relativeHeight="251935744" behindDoc="0" locked="0" layoutInCell="1" allowOverlap="1" wp14:anchorId="66B132E3" wp14:editId="36FA2A66">
                <wp:simplePos x="0" y="0"/>
                <wp:positionH relativeFrom="column">
                  <wp:posOffset>2033996</wp:posOffset>
                </wp:positionH>
                <wp:positionV relativeFrom="paragraph">
                  <wp:posOffset>53975</wp:posOffset>
                </wp:positionV>
                <wp:extent cx="2614930" cy="3222171"/>
                <wp:effectExtent l="0" t="0" r="13970" b="16510"/>
                <wp:wrapNone/>
                <wp:docPr id="2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4930" cy="3222171"/>
                        </a:xfrm>
                        <a:prstGeom prst="rect">
                          <a:avLst/>
                        </a:prstGeom>
                        <a:solidFill>
                          <a:srgbClr val="FFFFFF"/>
                        </a:solidFill>
                        <a:ln w="9525">
                          <a:solidFill>
                            <a:srgbClr val="000000"/>
                          </a:solidFill>
                          <a:miter lim="800000"/>
                          <a:headEnd/>
                          <a:tailEnd/>
                        </a:ln>
                      </wps:spPr>
                      <wps:txbx>
                        <w:txbxContent>
                          <w:p w:rsidR="00AD02D2" w:rsidRDefault="00AD02D2" w:rsidP="006E7DD5">
                            <w:r>
                              <w:t>Die Kraft ist eine vektorielle (gerichtete) Größe der Physik.</w:t>
                            </w:r>
                          </w:p>
                          <w:p w:rsidR="00AD02D2" w:rsidRDefault="00AD02D2" w:rsidP="006E7DD5">
                            <w:r>
                              <w:t xml:space="preserve">Kräfte verursachen: </w:t>
                            </w:r>
                          </w:p>
                          <w:p w:rsidR="00AD02D2" w:rsidRDefault="00AD02D2" w:rsidP="0030492E">
                            <w:pPr>
                              <w:pStyle w:val="Listenabsatz"/>
                              <w:numPr>
                                <w:ilvl w:val="0"/>
                                <w:numId w:val="38"/>
                              </w:numPr>
                            </w:pPr>
                            <w:r>
                              <w:t>Bewegungsänderungen (B</w:t>
                            </w:r>
                            <w:r>
                              <w:t>e</w:t>
                            </w:r>
                            <w:r>
                              <w:t>schleunigungen) frei beweglicher Körper und</w:t>
                            </w:r>
                          </w:p>
                          <w:p w:rsidR="00AD02D2" w:rsidRDefault="00AD02D2" w:rsidP="0030492E">
                            <w:pPr>
                              <w:pStyle w:val="Listenabsatz"/>
                              <w:numPr>
                                <w:ilvl w:val="0"/>
                                <w:numId w:val="38"/>
                              </w:numPr>
                            </w:pPr>
                            <w:r>
                              <w:t>Formänderungen (Verformungen) an Körpern.</w:t>
                            </w:r>
                          </w:p>
                          <w:p w:rsidR="00AD02D2" w:rsidRDefault="00AD02D2" w:rsidP="008567E9"/>
                          <w:p w:rsidR="00AD02D2" w:rsidRDefault="00AD02D2" w:rsidP="006E7DD5">
                            <w:r>
                              <w:t xml:space="preserve">In der hier betrachteten klassischen Physik betrachten wir Massen als konstant. </w:t>
                            </w:r>
                          </w:p>
                          <w:p w:rsidR="00AD02D2" w:rsidRDefault="00AD02D2" w:rsidP="006E7DD5">
                            <w:r>
                              <w:t>Damit gilt:</w:t>
                            </w:r>
                          </w:p>
                          <w:p w:rsidR="00AD02D2" w:rsidRDefault="00AD02D2" w:rsidP="0030492E">
                            <w:pPr>
                              <w:pStyle w:val="Listenabsatz"/>
                              <w:numPr>
                                <w:ilvl w:val="0"/>
                                <w:numId w:val="38"/>
                              </w:numPr>
                            </w:pPr>
                            <w:r>
                              <w:t>Die auf einen Körper wirkende Kraft ist der Beschleunigung pr</w:t>
                            </w:r>
                            <w:r>
                              <w:t>o</w:t>
                            </w:r>
                            <w:r>
                              <w:t>portional.</w:t>
                            </w:r>
                          </w:p>
                          <w:p w:rsidR="00AD02D2" w:rsidRDefault="00AD02D2" w:rsidP="008567E9"/>
                          <w:p w:rsidR="00AD02D2" w:rsidRDefault="00AD02D2" w:rsidP="006E7DD5">
                            <w:r>
                              <w:t xml:space="preserve">Zur Messung von Kräften: </w:t>
                            </w:r>
                          </w:p>
                          <w:p w:rsidR="00AD02D2" w:rsidRDefault="00AD02D2" w:rsidP="0030492E">
                            <w:pPr>
                              <w:pStyle w:val="Listenabsatz"/>
                              <w:numPr>
                                <w:ilvl w:val="0"/>
                                <w:numId w:val="38"/>
                              </w:numPr>
                            </w:pPr>
                            <w:r>
                              <w:t>Messen wir Beschleunigungen (mit Sensoren) oder</w:t>
                            </w:r>
                          </w:p>
                          <w:p w:rsidR="00AD02D2" w:rsidRDefault="00AD02D2" w:rsidP="0030492E">
                            <w:pPr>
                              <w:pStyle w:val="Listenabsatz"/>
                              <w:numPr>
                                <w:ilvl w:val="0"/>
                                <w:numId w:val="38"/>
                              </w:numPr>
                            </w:pPr>
                            <w:r>
                              <w:t>Verformungen (mit einer Feder).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160.15pt;margin-top:4.25pt;width:205.9pt;height:253.7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">
                <v:textbox>
                  <w:txbxContent>
                    <w:p w:rsidR="00AD02D2" w:rsidRDefault="00AD02D2" w:rsidP="006E7DD5">
                      <w:r>
                        <w:t>Die Kraft ist eine vektorielle (gerichtete) Größe der Physik.</w:t>
                      </w:r>
                    </w:p>
                    <w:p w:rsidR="00AD02D2" w:rsidRDefault="00AD02D2" w:rsidP="006E7DD5">
                      <w:r>
                        <w:t xml:space="preserve">Kräfte verursachen: </w:t>
                      </w:r>
                    </w:p>
                    <w:p w:rsidR="00AD02D2" w:rsidRDefault="00AD02D2" w:rsidP="0030492E">
                      <w:pPr>
                        <w:pStyle w:val="Listenabsatz"/>
                        <w:numPr>
                          <w:ilvl w:val="0"/>
                          <w:numId w:val="38"/>
                        </w:numPr>
                      </w:pPr>
                      <w:r>
                        <w:t>Bewegungsänderungen (B</w:t>
                      </w:r>
                      <w:r>
                        <w:t>e</w:t>
                      </w:r>
                      <w:r>
                        <w:t>schleunigungen) frei beweglicher Körper und</w:t>
                      </w:r>
                    </w:p>
                    <w:p w:rsidR="00AD02D2" w:rsidRDefault="00AD02D2" w:rsidP="0030492E">
                      <w:pPr>
                        <w:pStyle w:val="Listenabsatz"/>
                        <w:numPr>
                          <w:ilvl w:val="0"/>
                          <w:numId w:val="38"/>
                        </w:numPr>
                      </w:pPr>
                      <w:r>
                        <w:t>Formänderungen (Verformungen) an Körpern.</w:t>
                      </w:r>
                    </w:p>
                    <w:p w:rsidR="00AD02D2" w:rsidRDefault="00AD02D2" w:rsidP="008567E9"/>
                    <w:p w:rsidR="00AD02D2" w:rsidRDefault="00AD02D2" w:rsidP="006E7DD5">
                      <w:r>
                        <w:t xml:space="preserve">In der hier betrachteten klassischen Physik betrachten wir Massen als konstant. </w:t>
                      </w:r>
                    </w:p>
                    <w:p w:rsidR="00AD02D2" w:rsidRDefault="00AD02D2" w:rsidP="006E7DD5">
                      <w:r>
                        <w:t>Damit gilt:</w:t>
                      </w:r>
                    </w:p>
                    <w:p w:rsidR="00AD02D2" w:rsidRDefault="00AD02D2" w:rsidP="0030492E">
                      <w:pPr>
                        <w:pStyle w:val="Listenabsatz"/>
                        <w:numPr>
                          <w:ilvl w:val="0"/>
                          <w:numId w:val="38"/>
                        </w:numPr>
                      </w:pPr>
                      <w:r>
                        <w:t>Die auf einen Körper wirkende Kraft ist der Beschleunigung pr</w:t>
                      </w:r>
                      <w:r>
                        <w:t>o</w:t>
                      </w:r>
                      <w:r>
                        <w:t>portional.</w:t>
                      </w:r>
                    </w:p>
                    <w:p w:rsidR="00AD02D2" w:rsidRDefault="00AD02D2" w:rsidP="008567E9"/>
                    <w:p w:rsidR="00AD02D2" w:rsidRDefault="00AD02D2" w:rsidP="006E7DD5">
                      <w:r>
                        <w:t xml:space="preserve">Zur Messung von Kräften: </w:t>
                      </w:r>
                    </w:p>
                    <w:p w:rsidR="00AD02D2" w:rsidRDefault="00AD02D2" w:rsidP="0030492E">
                      <w:pPr>
                        <w:pStyle w:val="Listenabsatz"/>
                        <w:numPr>
                          <w:ilvl w:val="0"/>
                          <w:numId w:val="38"/>
                        </w:numPr>
                      </w:pPr>
                      <w:r>
                        <w:t>Messen wir Beschleunigungen (mit Sensoren) oder</w:t>
                      </w:r>
                    </w:p>
                    <w:p w:rsidR="00AD02D2" w:rsidRDefault="00AD02D2" w:rsidP="0030492E">
                      <w:pPr>
                        <w:pStyle w:val="Listenabsatz"/>
                        <w:numPr>
                          <w:ilvl w:val="0"/>
                          <w:numId w:val="38"/>
                        </w:numPr>
                      </w:pPr>
                      <w:r>
                        <w:t>Verformungen (mit einer Feder).</w:t>
                      </w:r>
                    </w:p>
                  </w:txbxContent>
                </v:textbox>
              </v:shape>
            </w:pict>
          </mc:Fallback>
        </mc:AlternateContent>
      </w:r>
      <w:r w:rsidR="006E7DD5">
        <w:rPr>
          <w:noProof/>
        </w:rPr>
        <w:drawing>
          <wp:anchor distT="0" distB="0" distL="114300" distR="114300" simplePos="0" relativeHeight="251940864" behindDoc="1" locked="0" layoutInCell="1" allowOverlap="1" wp14:anchorId="36394F2A" wp14:editId="4F9EDC5E">
            <wp:simplePos x="0" y="0"/>
            <wp:positionH relativeFrom="column">
              <wp:posOffset>368935</wp:posOffset>
            </wp:positionH>
            <wp:positionV relativeFrom="paragraph">
              <wp:posOffset>800735</wp:posOffset>
            </wp:positionV>
            <wp:extent cx="906145" cy="1853565"/>
            <wp:effectExtent l="0" t="0" r="8255" b="0"/>
            <wp:wrapNone/>
            <wp:docPr id="1612" name="Grafik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derkraft TAB.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06145" cy="1853565"/>
                    </a:xfrm>
                    <a:prstGeom prst="rect">
                      <a:avLst/>
                    </a:prstGeom>
                  </pic:spPr>
                </pic:pic>
              </a:graphicData>
            </a:graphic>
            <wp14:sizeRelH relativeFrom="margin">
              <wp14:pctWidth>0</wp14:pctWidth>
            </wp14:sizeRelH>
            <wp14:sizeRelV relativeFrom="margin">
              <wp14:pctHeight>0</wp14:pctHeight>
            </wp14:sizeRelV>
          </wp:anchor>
        </w:drawing>
      </w:r>
      <w:r w:rsidR="006E7DD5">
        <w:rPr>
          <w:noProof/>
          <w:sz w:val="24"/>
        </w:rPr>
        <w:drawing>
          <wp:inline distT="0" distB="0" distL="0" distR="0" wp14:anchorId="1C78E163" wp14:editId="646B4145">
            <wp:extent cx="2027582" cy="843075"/>
            <wp:effectExtent l="0" t="0" r="0" b="0"/>
            <wp:docPr id="1613" name="Grafik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chleunigungskraft TAB.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052300" cy="853353"/>
                    </a:xfrm>
                    <a:prstGeom prst="rect">
                      <a:avLst/>
                    </a:prstGeom>
                  </pic:spPr>
                </pic:pic>
              </a:graphicData>
            </a:graphic>
          </wp:inline>
        </w:drawing>
      </w:r>
      <w:r w:rsidR="006E7DD5">
        <w:rPr>
          <w:noProof/>
          <w:sz w:val="24"/>
        </w:rPr>
        <w:drawing>
          <wp:anchor distT="0" distB="0" distL="114300" distR="114300" simplePos="0" relativeHeight="251934720" behindDoc="0" locked="0" layoutInCell="0" allowOverlap="1" wp14:anchorId="01B3D7A6" wp14:editId="6B64BE23">
            <wp:simplePos x="0" y="0"/>
            <wp:positionH relativeFrom="rightMargin">
              <wp:posOffset>118359</wp:posOffset>
            </wp:positionH>
            <wp:positionV relativeFrom="paragraph">
              <wp:posOffset>128270</wp:posOffset>
            </wp:positionV>
            <wp:extent cx="323850" cy="323850"/>
            <wp:effectExtent l="0" t="0" r="0" b="0"/>
            <wp:wrapNone/>
            <wp:docPr id="161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01ADC" w:rsidRPr="000E3646" w:rsidRDefault="00601ADC" w:rsidP="00601ADC">
      <w:pPr>
        <w:pStyle w:val="Marginaliegrau"/>
        <w:framePr w:wrap="around" w:x="8648" w:y="176"/>
      </w:pPr>
      <w:r>
        <w:t>Quelle: Tabellenbuch Metall, 42. Aufl., Europa-Nr. 10609, Verlag Eur</w:t>
      </w:r>
      <w:r>
        <w:t>o</w:t>
      </w:r>
      <w:r>
        <w:t>pa-Lehrmittel, S. 32.</w:t>
      </w:r>
    </w:p>
    <w:p w:rsidR="006E7DD5" w:rsidRDefault="006E7DD5" w:rsidP="006E7DD5">
      <w:pPr>
        <w:pStyle w:val="Textkrper"/>
      </w:pPr>
    </w:p>
    <w:p w:rsidR="006E7DD5" w:rsidRDefault="006E7DD5" w:rsidP="006E7DD5">
      <w:pPr>
        <w:pStyle w:val="Textkrper"/>
      </w:pPr>
    </w:p>
    <w:p w:rsidR="00601ADC" w:rsidRDefault="00601ADC" w:rsidP="006E7DD5">
      <w:pPr>
        <w:pStyle w:val="Textkrper"/>
      </w:pPr>
    </w:p>
    <w:p w:rsidR="00601ADC" w:rsidRDefault="00601ADC" w:rsidP="006E7DD5">
      <w:pPr>
        <w:pStyle w:val="Textkrper"/>
      </w:pPr>
    </w:p>
    <w:p w:rsidR="00601ADC" w:rsidRDefault="00601ADC" w:rsidP="006E7DD5">
      <w:pPr>
        <w:pStyle w:val="Textkrper"/>
      </w:pPr>
    </w:p>
    <w:p w:rsidR="00F162E8" w:rsidRDefault="00F162E8" w:rsidP="006E7DD5">
      <w:pPr>
        <w:pStyle w:val="Textkrper"/>
      </w:pPr>
    </w:p>
    <w:p w:rsidR="006E7DD5" w:rsidRDefault="006E7DD5" w:rsidP="006E7DD5">
      <w:pPr>
        <w:pStyle w:val="Textkrper"/>
      </w:pPr>
      <w:r>
        <w:t>Bild 1: Kraft beim Beschleunigen und K</w:t>
      </w:r>
      <w:r w:rsidR="00F8294B">
        <w:t>raft beim Verformen einer Feder</w:t>
      </w:r>
      <w:r w:rsidRPr="00944CDF">
        <w:rPr>
          <w:noProof/>
        </w:rPr>
        <w:drawing>
          <wp:anchor distT="0" distB="0" distL="114300" distR="114300" simplePos="0" relativeHeight="251938816" behindDoc="0" locked="0" layoutInCell="0" allowOverlap="1" wp14:anchorId="12DF45D2" wp14:editId="1A86527F">
            <wp:simplePos x="0" y="0"/>
            <wp:positionH relativeFrom="rightMargin">
              <wp:posOffset>821690</wp:posOffset>
            </wp:positionH>
            <wp:positionV relativeFrom="paragraph">
              <wp:posOffset>125730</wp:posOffset>
            </wp:positionV>
            <wp:extent cx="348615" cy="320040"/>
            <wp:effectExtent l="0" t="0" r="0" b="3810"/>
            <wp:wrapNone/>
            <wp:docPr id="161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CDF">
        <w:rPr>
          <w:noProof/>
        </w:rPr>
        <w:drawing>
          <wp:anchor distT="0" distB="0" distL="114300" distR="114300" simplePos="0" relativeHeight="251937792" behindDoc="0" locked="0" layoutInCell="0" allowOverlap="1" wp14:anchorId="2E17975F" wp14:editId="5A16EB0E">
            <wp:simplePos x="0" y="0"/>
            <wp:positionH relativeFrom="rightMargin">
              <wp:posOffset>461645</wp:posOffset>
            </wp:positionH>
            <wp:positionV relativeFrom="paragraph">
              <wp:posOffset>125730</wp:posOffset>
            </wp:positionV>
            <wp:extent cx="349885" cy="320675"/>
            <wp:effectExtent l="0" t="0" r="0" b="3175"/>
            <wp:wrapNone/>
            <wp:docPr id="16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CDF">
        <w:rPr>
          <w:noProof/>
        </w:rPr>
        <w:drawing>
          <wp:anchor distT="0" distB="0" distL="114300" distR="114300" simplePos="0" relativeHeight="251936768" behindDoc="0" locked="0" layoutInCell="0" allowOverlap="1" wp14:anchorId="3C44663B" wp14:editId="2712BFB9">
            <wp:simplePos x="0" y="0"/>
            <wp:positionH relativeFrom="rightMargin">
              <wp:posOffset>116205</wp:posOffset>
            </wp:positionH>
            <wp:positionV relativeFrom="paragraph">
              <wp:posOffset>123190</wp:posOffset>
            </wp:positionV>
            <wp:extent cx="345440" cy="323850"/>
            <wp:effectExtent l="0" t="0" r="0" b="0"/>
            <wp:wrapNone/>
            <wp:docPr id="161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Textkrper"/>
      </w:pPr>
    </w:p>
    <w:p w:rsidR="006E7DD5" w:rsidRPr="00601ADC" w:rsidRDefault="006E7DD5" w:rsidP="00F8294B">
      <w:pPr>
        <w:pStyle w:val="Textkrper"/>
        <w:jc w:val="left"/>
        <w:rPr>
          <w:szCs w:val="24"/>
        </w:rPr>
      </w:pPr>
      <w:r w:rsidRPr="00601ADC">
        <w:rPr>
          <w:szCs w:val="24"/>
        </w:rPr>
        <w:t xml:space="preserve">Wirkt eine </w:t>
      </w:r>
      <w:r w:rsidRPr="00601ADC">
        <w:rPr>
          <w:b/>
          <w:szCs w:val="24"/>
        </w:rPr>
        <w:t>Kraft F</w:t>
      </w:r>
      <w:r w:rsidRPr="00601ADC">
        <w:rPr>
          <w:szCs w:val="24"/>
        </w:rPr>
        <w:t xml:space="preserve"> (aus dem engl. Force) auf einen </w:t>
      </w:r>
      <w:r w:rsidRPr="00716EF5">
        <w:rPr>
          <w:b/>
          <w:szCs w:val="24"/>
        </w:rPr>
        <w:t>beweglichen</w:t>
      </w:r>
      <w:r w:rsidRPr="00601ADC">
        <w:rPr>
          <w:szCs w:val="24"/>
        </w:rPr>
        <w:t xml:space="preserve"> Körper der </w:t>
      </w:r>
      <w:r w:rsidRPr="00601ADC">
        <w:rPr>
          <w:b/>
          <w:szCs w:val="24"/>
        </w:rPr>
        <w:t>Ma</w:t>
      </w:r>
      <w:r w:rsidRPr="00601ADC">
        <w:rPr>
          <w:b/>
          <w:szCs w:val="24"/>
        </w:rPr>
        <w:t>s</w:t>
      </w:r>
      <w:r w:rsidRPr="00601ADC">
        <w:rPr>
          <w:b/>
          <w:szCs w:val="24"/>
        </w:rPr>
        <w:t>se m</w:t>
      </w:r>
      <w:r w:rsidRPr="00601ADC">
        <w:rPr>
          <w:szCs w:val="24"/>
        </w:rPr>
        <w:t xml:space="preserve"> verursacht dies eine </w:t>
      </w:r>
      <w:r w:rsidRPr="00601ADC">
        <w:rPr>
          <w:b/>
          <w:szCs w:val="24"/>
        </w:rPr>
        <w:t>Beschleunigung a</w:t>
      </w:r>
      <w:r w:rsidRPr="00601ADC">
        <w:rPr>
          <w:szCs w:val="24"/>
        </w:rPr>
        <w:t xml:space="preserve"> (aus dem engl. </w:t>
      </w:r>
      <w:proofErr w:type="spellStart"/>
      <w:r w:rsidRPr="00601ADC">
        <w:rPr>
          <w:szCs w:val="24"/>
        </w:rPr>
        <w:t>Acceleration</w:t>
      </w:r>
      <w:proofErr w:type="spellEnd"/>
      <w:r w:rsidRPr="00601ADC">
        <w:rPr>
          <w:szCs w:val="24"/>
        </w:rPr>
        <w:t>).</w:t>
      </w:r>
      <w:r w:rsidR="008567E9" w:rsidRPr="00601ADC">
        <w:rPr>
          <w:szCs w:val="24"/>
        </w:rPr>
        <w:t xml:space="preserve"> </w:t>
      </w:r>
      <w:r w:rsidR="00F8294B">
        <w:rPr>
          <w:szCs w:val="24"/>
        </w:rPr>
        <w:t xml:space="preserve"> </w:t>
      </w:r>
      <w:r w:rsidRPr="00601ADC">
        <w:rPr>
          <w:szCs w:val="24"/>
        </w:rPr>
        <w:t>Die Größe der Beschleunigung hängt von der Größe der Kraft ab.</w:t>
      </w:r>
    </w:p>
    <w:p w:rsidR="008567E9" w:rsidRPr="00601ADC" w:rsidRDefault="008567E9" w:rsidP="00F8294B">
      <w:pPr>
        <w:pStyle w:val="Textkrper"/>
        <w:jc w:val="left"/>
        <w:rPr>
          <w:szCs w:val="24"/>
        </w:rPr>
      </w:pPr>
    </w:p>
    <w:p w:rsidR="006E7DD5" w:rsidRPr="00F8294B" w:rsidRDefault="006E7DD5" w:rsidP="00F8294B">
      <w:pPr>
        <w:pStyle w:val="Textkrper"/>
        <w:jc w:val="left"/>
        <w:rPr>
          <w:szCs w:val="24"/>
        </w:rPr>
      </w:pPr>
      <w:r w:rsidRPr="00601ADC">
        <w:rPr>
          <w:szCs w:val="24"/>
        </w:rPr>
        <w:t xml:space="preserve">Wirkt eine </w:t>
      </w:r>
      <w:r w:rsidRPr="00F8294B">
        <w:rPr>
          <w:b/>
          <w:szCs w:val="24"/>
        </w:rPr>
        <w:t>Kraft F</w:t>
      </w:r>
      <w:r w:rsidRPr="00601ADC">
        <w:rPr>
          <w:szCs w:val="24"/>
        </w:rPr>
        <w:t xml:space="preserve"> auf einen </w:t>
      </w:r>
      <w:r w:rsidRPr="00716EF5">
        <w:rPr>
          <w:b/>
          <w:szCs w:val="24"/>
        </w:rPr>
        <w:t>verformbaren</w:t>
      </w:r>
      <w:r w:rsidRPr="00601ADC">
        <w:rPr>
          <w:szCs w:val="24"/>
        </w:rPr>
        <w:t xml:space="preserve"> Körper</w:t>
      </w:r>
      <w:r w:rsidR="00B100DB" w:rsidRPr="00601ADC">
        <w:rPr>
          <w:szCs w:val="24"/>
        </w:rPr>
        <w:t>,</w:t>
      </w:r>
      <w:r w:rsidRPr="00601ADC">
        <w:rPr>
          <w:szCs w:val="24"/>
        </w:rPr>
        <w:t xml:space="preserve"> verursacht dies eine </w:t>
      </w:r>
      <w:r w:rsidRPr="00F8294B">
        <w:rPr>
          <w:szCs w:val="24"/>
        </w:rPr>
        <w:t>Verfo</w:t>
      </w:r>
      <w:r w:rsidRPr="00F8294B">
        <w:rPr>
          <w:szCs w:val="24"/>
        </w:rPr>
        <w:t>r</w:t>
      </w:r>
      <w:r w:rsidRPr="00F8294B">
        <w:rPr>
          <w:szCs w:val="24"/>
        </w:rPr>
        <w:t>mung in einer Richtung.</w:t>
      </w:r>
      <w:r w:rsidRPr="00601ADC">
        <w:rPr>
          <w:szCs w:val="24"/>
        </w:rPr>
        <w:t xml:space="preserve"> Die </w:t>
      </w:r>
      <w:r w:rsidRPr="00601ADC">
        <w:rPr>
          <w:b/>
          <w:szCs w:val="24"/>
        </w:rPr>
        <w:t>Verformungsstrecke s</w:t>
      </w:r>
      <w:r w:rsidRPr="00601ADC">
        <w:rPr>
          <w:szCs w:val="24"/>
        </w:rPr>
        <w:t xml:space="preserve"> hängt vom Verformungsw</w:t>
      </w:r>
      <w:r w:rsidRPr="00601ADC">
        <w:rPr>
          <w:szCs w:val="24"/>
        </w:rPr>
        <w:t>i</w:t>
      </w:r>
      <w:r w:rsidRPr="00601ADC">
        <w:rPr>
          <w:szCs w:val="24"/>
        </w:rPr>
        <w:t>derstand des Bauelementes ab und kann gemessen werden.</w:t>
      </w:r>
      <w:r w:rsidR="00F8294B">
        <w:rPr>
          <w:szCs w:val="24"/>
        </w:rPr>
        <w:t xml:space="preserve"> </w:t>
      </w:r>
      <w:r w:rsidRPr="00F8294B">
        <w:rPr>
          <w:szCs w:val="24"/>
        </w:rPr>
        <w:t>Die Größe der Ve</w:t>
      </w:r>
      <w:r w:rsidRPr="00F8294B">
        <w:rPr>
          <w:szCs w:val="24"/>
        </w:rPr>
        <w:t>r</w:t>
      </w:r>
      <w:r w:rsidRPr="00F8294B">
        <w:rPr>
          <w:szCs w:val="24"/>
        </w:rPr>
        <w:t>formung hängt von der Größe der Kraft ab.</w:t>
      </w:r>
    </w:p>
    <w:p w:rsidR="00D26CC8" w:rsidRPr="00D26CC8" w:rsidRDefault="00D26CC8" w:rsidP="00D26CC8">
      <w:pPr>
        <w:pStyle w:val="Textkrper"/>
        <w:jc w:val="left"/>
        <w:rPr>
          <w:szCs w:val="24"/>
          <w:u w:val="single"/>
        </w:rPr>
      </w:pPr>
    </w:p>
    <w:p w:rsidR="006E7DD5" w:rsidRDefault="006E7DD5" w:rsidP="00601ADC">
      <w:pPr>
        <w:pStyle w:val="berschrift2"/>
      </w:pPr>
      <w:r>
        <w:t>Darstellung der Größe und Richtung der Kraft</w:t>
      </w:r>
    </w:p>
    <w:p w:rsidR="008567E9" w:rsidRPr="008567E9" w:rsidRDefault="008567E9" w:rsidP="008567E9">
      <w:pPr>
        <w:pStyle w:val="Textkrper"/>
      </w:pPr>
    </w:p>
    <w:p w:rsidR="006E7DD5" w:rsidRDefault="006E7DD5" w:rsidP="006E7DD5">
      <w:pPr>
        <w:pStyle w:val="Textkrper"/>
      </w:pPr>
      <w:r>
        <w:t>Die Länge eines Kraftpfeils (Vektor) gibt die Größe der Kraft an. Um aus der a</w:t>
      </w:r>
      <w:r>
        <w:t>b</w:t>
      </w:r>
      <w:r>
        <w:t>gemessen</w:t>
      </w:r>
      <w:r w:rsidR="002756A4">
        <w:t>en</w:t>
      </w:r>
      <w:r>
        <w:t xml:space="preserve"> Länge des Kraftpfeiles die Größe der Kraft zu ermitteln</w:t>
      </w:r>
      <w:r w:rsidR="002756A4">
        <w:t>,</w:t>
      </w:r>
      <w:r>
        <w:t xml:space="preserve"> wird ein Maßstab verwendet.</w:t>
      </w:r>
    </w:p>
    <w:p w:rsidR="00B27A1A" w:rsidRDefault="00B27A1A" w:rsidP="006E7DD5">
      <w:pPr>
        <w:pStyle w:val="Textkrper"/>
      </w:pPr>
    </w:p>
    <w:p w:rsidR="006E7DD5" w:rsidRDefault="006E7DD5" w:rsidP="006E7DD5">
      <w:pPr>
        <w:pStyle w:val="Textkrper"/>
      </w:pPr>
      <w:r>
        <w:rPr>
          <w:noProof/>
        </w:rPr>
        <mc:AlternateContent>
          <mc:Choice Requires="wps">
            <w:drawing>
              <wp:anchor distT="0" distB="0" distL="114300" distR="114300" simplePos="0" relativeHeight="251943936" behindDoc="0" locked="0" layoutInCell="1" allowOverlap="1" wp14:anchorId="1551F154" wp14:editId="03A3E42F">
                <wp:simplePos x="0" y="0"/>
                <wp:positionH relativeFrom="column">
                  <wp:posOffset>2190115</wp:posOffset>
                </wp:positionH>
                <wp:positionV relativeFrom="paragraph">
                  <wp:posOffset>162560</wp:posOffset>
                </wp:positionV>
                <wp:extent cx="2374265" cy="1403985"/>
                <wp:effectExtent l="0" t="0" r="13970" b="25400"/>
                <wp:wrapNone/>
                <wp:docPr id="2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ysClr val="windowText" lastClr="000000"/>
                          </a:solidFill>
                          <a:miter lim="800000"/>
                          <a:headEnd/>
                          <a:tailEnd/>
                        </a:ln>
                      </wps:spPr>
                      <wps:txbx>
                        <w:txbxContent>
                          <w:p w:rsidR="00AD02D2" w:rsidRDefault="00AD02D2" w:rsidP="006E7DD5">
                            <w:pPr>
                              <w:pStyle w:val="Textkrper"/>
                            </w:pPr>
                            <w:r>
                              <w:t>Größe der Kraft F: 250 N</w:t>
                            </w:r>
                          </w:p>
                          <w:p w:rsidR="00AD02D2" w:rsidRDefault="00AD02D2" w:rsidP="006E7DD5">
                            <w:pPr>
                              <w:pStyle w:val="Textkrper"/>
                            </w:pPr>
                            <w:r>
                              <w:t xml:space="preserve">Länge des Kraftpfeils l: 25 mm </w:t>
                            </w:r>
                          </w:p>
                          <w:p w:rsidR="00AD02D2" w:rsidRDefault="00AD02D2" w:rsidP="006E7DD5">
                            <w:pPr>
                              <w:pStyle w:val="Textkrper"/>
                            </w:pPr>
                            <w:r>
                              <w:t xml:space="preserve">Kräftemaßstab </w:t>
                            </w:r>
                            <w:proofErr w:type="spellStart"/>
                            <w:r>
                              <w:t>M</w:t>
                            </w:r>
                            <w:r>
                              <w:rPr>
                                <w:vertAlign w:val="subscript"/>
                              </w:rPr>
                              <w:t>k</w:t>
                            </w:r>
                            <w:proofErr w:type="spellEnd"/>
                            <w:r>
                              <w:t xml:space="preserve">  10 N/mm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5" type="#_x0000_t202" style="position:absolute;left:0;text-align:left;margin-left:172.45pt;margin-top:12.8pt;width:186.95pt;height:110.55pt;z-index:2519439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" strokecolor="windowText">
                <v:textbox style="mso-fit-shape-to-text:t">
                  <w:txbxContent>
                    <w:p w:rsidR="00AD02D2" w:rsidRDefault="00AD02D2" w:rsidP="006E7DD5">
                      <w:pPr>
                        <w:pStyle w:val="Textkrper"/>
                      </w:pPr>
                      <w:r>
                        <w:t>Größe der Kraft F: 250 N</w:t>
                      </w:r>
                    </w:p>
                    <w:p w:rsidR="00AD02D2" w:rsidRDefault="00AD02D2" w:rsidP="006E7DD5">
                      <w:pPr>
                        <w:pStyle w:val="Textkrper"/>
                      </w:pPr>
                      <w:r>
                        <w:t xml:space="preserve">Länge des Kraftpfeils l: 25 mm </w:t>
                      </w:r>
                    </w:p>
                    <w:p w:rsidR="00AD02D2" w:rsidRDefault="00AD02D2" w:rsidP="006E7DD5">
                      <w:pPr>
                        <w:pStyle w:val="Textkrper"/>
                      </w:pPr>
                      <w:r>
                        <w:t xml:space="preserve">Kräftemaßstab </w:t>
                      </w:r>
                      <w:proofErr w:type="spellStart"/>
                      <w:r>
                        <w:t>M</w:t>
                      </w:r>
                      <w:r>
                        <w:rPr>
                          <w:vertAlign w:val="subscript"/>
                        </w:rPr>
                        <w:t>k</w:t>
                      </w:r>
                      <w:proofErr w:type="spellEnd"/>
                      <w:r>
                        <w:t xml:space="preserve">  10 N/mm</w:t>
                      </w:r>
                    </w:p>
                  </w:txbxContent>
                </v:textbox>
              </v:shape>
            </w:pict>
          </mc:Fallback>
        </mc:AlternateContent>
      </w:r>
    </w:p>
    <w:p w:rsidR="006E7DD5" w:rsidRDefault="00704853" w:rsidP="006E7DD5">
      <w:pPr>
        <w:pStyle w:val="Textkrper"/>
      </w:pPr>
      <w:r>
        <w:rPr>
          <w:noProof/>
        </w:rPr>
        <w:drawing>
          <wp:inline distT="0" distB="0" distL="0" distR="0" wp14:anchorId="4175892F" wp14:editId="551CAD0F">
            <wp:extent cx="1511388" cy="751715"/>
            <wp:effectExtent l="0" t="0" r="0" b="0"/>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11419" cy="751730"/>
                    </a:xfrm>
                    <a:prstGeom prst="rect">
                      <a:avLst/>
                    </a:prstGeom>
                    <a:noFill/>
                    <a:ln>
                      <a:noFill/>
                    </a:ln>
                  </pic:spPr>
                </pic:pic>
              </a:graphicData>
            </a:graphic>
          </wp:inline>
        </w:drawing>
      </w:r>
    </w:p>
    <w:p w:rsidR="009978D8" w:rsidRDefault="009978D8" w:rsidP="006E7DD5">
      <w:pPr>
        <w:pStyle w:val="Textkrper"/>
      </w:pPr>
    </w:p>
    <w:p w:rsidR="006E7DD5" w:rsidRDefault="006E7DD5" w:rsidP="006E7DD5">
      <w:pPr>
        <w:pStyle w:val="Textkrper"/>
      </w:pPr>
      <w:r>
        <w:t>Bild 2: Kraftpfeil</w:t>
      </w:r>
    </w:p>
    <w:p w:rsidR="006E7DD5" w:rsidRDefault="006E7DD5" w:rsidP="006E7DD5">
      <w:pPr>
        <w:spacing w:line="240" w:lineRule="exact"/>
        <w:rPr>
          <w:lang w:eastAsia="de-DE"/>
        </w:rPr>
      </w:pPr>
      <w:r>
        <w:br w:type="page"/>
      </w:r>
    </w:p>
    <w:p w:rsidR="006E7DD5" w:rsidRDefault="006E7DD5" w:rsidP="006E7DD5">
      <w:pPr>
        <w:pStyle w:val="Textkrper"/>
        <w:jc w:val="left"/>
      </w:pPr>
      <w:r>
        <w:lastRenderedPageBreak/>
        <w:t>Für den Begriff „Größe“ wird auch der Begriff „Betrag“ oder „Höhe“ der Kraft ve</w:t>
      </w:r>
      <w:r>
        <w:t>r</w:t>
      </w:r>
      <w:r>
        <w:t>wendet.</w:t>
      </w:r>
    </w:p>
    <w:p w:rsidR="006E7DD5" w:rsidRDefault="006E7DD5" w:rsidP="006E7DD5">
      <w:pPr>
        <w:pStyle w:val="Textkrper"/>
      </w:pPr>
      <w:r>
        <w:t xml:space="preserve">Der Anfangspunkt oder Startpunkt des Kraftpfeiles wird mit </w:t>
      </w:r>
      <w:r w:rsidR="00D26CC8">
        <w:t>Großbuchstaben</w:t>
      </w:r>
      <w:r>
        <w:t xml:space="preserve"> (hier A) bezeichnet.</w:t>
      </w:r>
    </w:p>
    <w:p w:rsidR="006E7DD5" w:rsidRDefault="006E7DD5" w:rsidP="006E7DD5">
      <w:pPr>
        <w:pStyle w:val="Textkrper"/>
        <w:jc w:val="left"/>
      </w:pPr>
      <w:r>
        <w:t>Die Richtung der Kraft wird durch die Pfeilspitze dargestellt. Ergänzend kann eine Winkelangabe im Koordinatensystem zu einer waagrechten Achse oder zu einer willkürlich</w:t>
      </w:r>
      <w:r w:rsidR="00D26CC8">
        <w:t xml:space="preserve">en Bezugslinie angegeben werde. </w:t>
      </w:r>
      <w:r>
        <w:t>I</w:t>
      </w:r>
      <w:r w:rsidR="00D26CC8">
        <w:t>n</w:t>
      </w:r>
      <w:r>
        <w:t xml:space="preserve"> Bild 2 weist der Pfeil mit 7° nach rechts oben bezogen auf die Horizontale.</w:t>
      </w:r>
    </w:p>
    <w:p w:rsidR="006E7DD5" w:rsidRDefault="006E7DD5" w:rsidP="006E7DD5">
      <w:pPr>
        <w:pStyle w:val="Textkrper"/>
      </w:pPr>
    </w:p>
    <w:p w:rsidR="006E7DD5" w:rsidRDefault="006E7DD5" w:rsidP="006E7DD5">
      <w:pPr>
        <w:pStyle w:val="Textkrper"/>
      </w:pPr>
    </w:p>
    <w:p w:rsidR="00A4100E" w:rsidRDefault="00757B93" w:rsidP="006E7DD5">
      <w:pPr>
        <w:pStyle w:val="Textkrper"/>
      </w:pPr>
      <w:r>
        <w:rPr>
          <w:noProof/>
        </w:rPr>
        <mc:AlternateContent>
          <mc:Choice Requires="wps">
            <w:drawing>
              <wp:anchor distT="0" distB="0" distL="114300" distR="114300" simplePos="0" relativeHeight="251944960" behindDoc="0" locked="0" layoutInCell="1" allowOverlap="1" wp14:anchorId="4828023F" wp14:editId="41EB1702">
                <wp:simplePos x="0" y="0"/>
                <wp:positionH relativeFrom="column">
                  <wp:posOffset>1370330</wp:posOffset>
                </wp:positionH>
                <wp:positionV relativeFrom="paragraph">
                  <wp:posOffset>135255</wp:posOffset>
                </wp:positionV>
                <wp:extent cx="3307715" cy="1403985"/>
                <wp:effectExtent l="0" t="0" r="26035" b="20320"/>
                <wp:wrapNone/>
                <wp:docPr id="2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715" cy="1403985"/>
                        </a:xfrm>
                        <a:prstGeom prst="rect">
                          <a:avLst/>
                        </a:prstGeom>
                        <a:solidFill>
                          <a:srgbClr val="FFFFFF"/>
                        </a:solidFill>
                        <a:ln w="9525">
                          <a:solidFill>
                            <a:srgbClr val="000000"/>
                          </a:solidFill>
                          <a:miter lim="800000"/>
                          <a:headEnd/>
                          <a:tailEnd/>
                        </a:ln>
                      </wps:spPr>
                      <wps:txbx>
                        <w:txbxContent>
                          <w:p w:rsidR="00AD02D2" w:rsidRDefault="00AD02D2" w:rsidP="006E7DD5">
                            <w:r>
                              <w:t xml:space="preserve">Kräfte, die in die gleiche Richtung gehen (Pfeilspitze), können addiert werden. Der Betrag der Größe der Kraft wird zusammengezählt. </w:t>
                            </w:r>
                          </w:p>
                          <w:p w:rsidR="00AD02D2" w:rsidRDefault="00AD02D2" w:rsidP="006E7DD5">
                            <w:r>
                              <w:t>Kräfte, die auf der gleichen Wirkungslinie liegen, deren Pfeilspitze aber in entgegengesetzte Richtung weisen, können subtrahiert werden. Die Beträge werden vone</w:t>
                            </w:r>
                            <w:r>
                              <w:t>i</w:t>
                            </w:r>
                            <w:r>
                              <w:t>nander abgezogen.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6" type="#_x0000_t202" style="position:absolute;left:0;text-align:left;margin-left:107.9pt;margin-top:10.65pt;width:260.45pt;height:110.55pt;z-index:251944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">
                <v:textbox style="mso-fit-shape-to-text:t">
                  <w:txbxContent>
                    <w:p w:rsidR="00AD02D2" w:rsidRDefault="00AD02D2" w:rsidP="006E7DD5">
                      <w:r>
                        <w:t xml:space="preserve">Kräfte, die in die gleiche Richtung gehen (Pfeilspitze), können addiert werden. Der Betrag der Größe der Kraft wird zusammengezählt. </w:t>
                      </w:r>
                    </w:p>
                    <w:p w:rsidR="00AD02D2" w:rsidRDefault="00AD02D2" w:rsidP="006E7DD5">
                      <w:r>
                        <w:t>Kräfte, die auf der gleichen Wirkungslinie liegen, deren Pfeilspitze aber in entgegengesetzte Richtung weisen, können subtrahiert werden. Die Beträge werden vone</w:t>
                      </w:r>
                      <w:r>
                        <w:t>i</w:t>
                      </w:r>
                      <w:r>
                        <w:t>nander abgezogen.</w:t>
                      </w:r>
                    </w:p>
                  </w:txbxContent>
                </v:textbox>
              </v:shape>
            </w:pict>
          </mc:Fallback>
        </mc:AlternateContent>
      </w:r>
      <w:r>
        <w:rPr>
          <w:noProof/>
        </w:rPr>
        <w:drawing>
          <wp:inline distT="0" distB="0" distL="0" distR="0" wp14:anchorId="72DE85AF" wp14:editId="5DBB823C">
            <wp:extent cx="1373658" cy="1526875"/>
            <wp:effectExtent l="0" t="0" r="0" b="0"/>
            <wp:docPr id="1261" name="Grafik 1261" descr="J:\3-33\Allgemein\_BFPE\Lernmaterialien 2016\BK Fahrzeugtechnik\Bilder\Nachbearbeitete Bilddateien\Größe und Richtung der Kraft Bil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3-33\Allgemein\_BFPE\Lernmaterialien 2016\BK Fahrzeugtechnik\Bilder\Nachbearbeitete Bilddateien\Größe und Richtung der Kraft Bild 3.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74960" cy="1528323"/>
                    </a:xfrm>
                    <a:prstGeom prst="rect">
                      <a:avLst/>
                    </a:prstGeom>
                    <a:noFill/>
                    <a:ln>
                      <a:noFill/>
                    </a:ln>
                  </pic:spPr>
                </pic:pic>
              </a:graphicData>
            </a:graphic>
          </wp:inline>
        </w:drawing>
      </w:r>
    </w:p>
    <w:p w:rsidR="006E7DD5" w:rsidRDefault="006E7DD5" w:rsidP="006E7DD5">
      <w:pPr>
        <w:pStyle w:val="Textkrper"/>
      </w:pPr>
      <w:r>
        <w:t>Bild 3: Addition und Subtraktion von Kräften</w:t>
      </w:r>
    </w:p>
    <w:p w:rsidR="006E7DD5" w:rsidRDefault="006E7DD5" w:rsidP="006E7DD5">
      <w:pPr>
        <w:pStyle w:val="Textkrper"/>
      </w:pPr>
    </w:p>
    <w:p w:rsidR="006E7DD5" w:rsidRDefault="00F26671" w:rsidP="006E7DD5">
      <w:pPr>
        <w:pStyle w:val="Textkrper"/>
      </w:pPr>
      <w:r w:rsidRPr="00AA18D1">
        <w:rPr>
          <w:noProof/>
        </w:rPr>
        <w:drawing>
          <wp:anchor distT="0" distB="0" distL="114300" distR="114300" simplePos="0" relativeHeight="252112896" behindDoc="0" locked="0" layoutInCell="1" allowOverlap="1" wp14:anchorId="3CD8FED6" wp14:editId="6BB528E3">
            <wp:simplePos x="0" y="0"/>
            <wp:positionH relativeFrom="column">
              <wp:posOffset>4881245</wp:posOffset>
            </wp:positionH>
            <wp:positionV relativeFrom="paragraph">
              <wp:posOffset>85725</wp:posOffset>
            </wp:positionV>
            <wp:extent cx="314325" cy="314325"/>
            <wp:effectExtent l="0" t="0" r="9525" b="9525"/>
            <wp:wrapSquare wrapText="bothSides"/>
            <wp:docPr id="1254" name="Grafik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Aufgaben</w:t>
      </w:r>
    </w:p>
    <w:p w:rsidR="006E7DD5" w:rsidRDefault="006E7DD5" w:rsidP="0030492E">
      <w:pPr>
        <w:pStyle w:val="Textkrper"/>
        <w:numPr>
          <w:ilvl w:val="0"/>
          <w:numId w:val="32"/>
        </w:numPr>
        <w:jc w:val="left"/>
      </w:pPr>
      <w:r>
        <w:t>Zeichne</w:t>
      </w:r>
      <w:r w:rsidR="00A1368F">
        <w:t>n Sie</w:t>
      </w:r>
      <w:r>
        <w:t xml:space="preserve"> einen Kraftpfeil mit einer Richtung von 45° nach rechts oben aus der waagrechten Lage. Die Größe der Kraft sei 500 N. Wähle</w:t>
      </w:r>
      <w:r w:rsidR="007B028C">
        <w:t>n Sie</w:t>
      </w:r>
      <w:r>
        <w:t xml:space="preserve"> e</w:t>
      </w:r>
      <w:r>
        <w:t>i</w:t>
      </w:r>
      <w:r>
        <w:t>nen geeigneten Maßstab.</w:t>
      </w:r>
    </w:p>
    <w:p w:rsidR="006E7DD5" w:rsidRDefault="00A1368F" w:rsidP="0030492E">
      <w:pPr>
        <w:pStyle w:val="Textkrper"/>
        <w:numPr>
          <w:ilvl w:val="0"/>
          <w:numId w:val="32"/>
        </w:numPr>
        <w:jc w:val="left"/>
      </w:pPr>
      <w:r>
        <w:t xml:space="preserve">Zeichnen Sie </w:t>
      </w:r>
      <w:r w:rsidR="006E7DD5">
        <w:t>eine waagrecht wirkende Kraft F1 von 100 N und addiere</w:t>
      </w:r>
      <w:r w:rsidR="007B028C">
        <w:t>n Sie</w:t>
      </w:r>
      <w:r w:rsidR="006E7DD5">
        <w:t xml:space="preserve"> gemäß Bild 3 die Kraft F2 mit 2</w:t>
      </w:r>
      <w:r>
        <w:t xml:space="preserve">00 N. Zeichnen Sie </w:t>
      </w:r>
      <w:r w:rsidR="006E7DD5">
        <w:t>die resultierende Kraft mit roter Farbe.</w:t>
      </w:r>
    </w:p>
    <w:p w:rsidR="006E7DD5" w:rsidRDefault="006E7DD5" w:rsidP="0030492E">
      <w:pPr>
        <w:pStyle w:val="Textkrper"/>
        <w:numPr>
          <w:ilvl w:val="0"/>
          <w:numId w:val="32"/>
        </w:numPr>
        <w:jc w:val="left"/>
      </w:pPr>
      <w:r>
        <w:t>Zeichne</w:t>
      </w:r>
      <w:r w:rsidR="00A1368F">
        <w:t>n Sie</w:t>
      </w:r>
      <w:r>
        <w:t xml:space="preserve"> in einem geeigneten Maßstab eine Kraft von 600 N. Ziehe</w:t>
      </w:r>
      <w:r w:rsidR="007B028C">
        <w:t>n Sie</w:t>
      </w:r>
      <w:r>
        <w:t xml:space="preserve"> davon eine Kraft F2 mit gleicher Wirkungslinie wie i</w:t>
      </w:r>
      <w:r w:rsidR="007B028C">
        <w:t>n</w:t>
      </w:r>
      <w:r w:rsidR="002756A4">
        <w:t xml:space="preserve"> Bild 3</w:t>
      </w:r>
      <w:r>
        <w:t xml:space="preserve"> dargestellt ab. Die Größe der Kraft F2 </w:t>
      </w:r>
      <w:proofErr w:type="gramStart"/>
      <w:r>
        <w:t>sei</w:t>
      </w:r>
      <w:proofErr w:type="gramEnd"/>
      <w:r>
        <w:t xml:space="preserve"> 150 N.</w:t>
      </w:r>
    </w:p>
    <w:p w:rsidR="006E7DD5" w:rsidRDefault="006E7DD5" w:rsidP="006E7DD5">
      <w:pPr>
        <w:pStyle w:val="Textkrper"/>
        <w:ind w:left="720"/>
      </w:pPr>
    </w:p>
    <w:p w:rsidR="006E7DD5" w:rsidRDefault="006E7DD5" w:rsidP="006E7DD5">
      <w:pPr>
        <w:pStyle w:val="Textkrper"/>
      </w:pPr>
    </w:p>
    <w:p w:rsidR="006E7DD5" w:rsidRDefault="006E7DD5" w:rsidP="006E7DD5">
      <w:pPr>
        <w:rPr>
          <w:sz w:val="16"/>
          <w:lang w:eastAsia="de-DE"/>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44C27" w:rsidP="00AE7CC1">
            <w:pPr>
              <w:pStyle w:val="TabelleKopflinks"/>
            </w:pPr>
            <w:r>
              <w:t xml:space="preserve">Das </w:t>
            </w:r>
            <w:r w:rsidR="006E7DD5">
              <w:t>Hebelgesetz</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t>02.02.03.01</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Pr="00601ADC" w:rsidRDefault="006E7DD5" w:rsidP="00AE7CC1">
            <w:pPr>
              <w:pStyle w:val="Kopf8ptafz"/>
              <w:numPr>
                <w:ilvl w:val="0"/>
                <w:numId w:val="0"/>
              </w:numPr>
              <w:rPr>
                <w:rFonts w:cs="Corbel"/>
                <w:color w:val="000000"/>
                <w:szCs w:val="16"/>
              </w:rPr>
            </w:pPr>
            <w:r w:rsidRPr="00601ADC">
              <w:rPr>
                <w:rFonts w:cs="Corbel"/>
                <w:color w:val="000000"/>
                <w:szCs w:val="16"/>
              </w:rPr>
              <w:t>- Arbeits- und Sicherheitsregeln beachten und</w:t>
            </w:r>
            <w:r w:rsidR="002756A4">
              <w:rPr>
                <w:rFonts w:cs="Corbel"/>
                <w:color w:val="000000"/>
                <w:szCs w:val="16"/>
              </w:rPr>
              <w:t xml:space="preserve"> ihre Konsequenzen reflektieren</w:t>
            </w:r>
          </w:p>
          <w:p w:rsidR="006E7DD5" w:rsidRDefault="006E7DD5" w:rsidP="00AE7CC1">
            <w:pPr>
              <w:pStyle w:val="Default"/>
            </w:pPr>
            <w:r w:rsidRPr="00601ADC">
              <w:rPr>
                <w:rFonts w:ascii="Source Sans Pro" w:hAnsi="Source Sans Pro"/>
                <w:sz w:val="16"/>
                <w:szCs w:val="16"/>
              </w:rPr>
              <w:t>- Werkzeuge, Geräte und Ve</w:t>
            </w:r>
            <w:r w:rsidR="002756A4">
              <w:rPr>
                <w:rFonts w:ascii="Source Sans Pro" w:hAnsi="Source Sans Pro"/>
                <w:sz w:val="16"/>
                <w:szCs w:val="16"/>
              </w:rPr>
              <w:t>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AE7CC1">
            <w:pPr>
              <w:pStyle w:val="Kopf8ptafz"/>
            </w:pPr>
            <w:r>
              <w:t>Ich kann den Begriff Drehmoment an einem praxisnahen Be</w:t>
            </w:r>
            <w:r>
              <w:t>i</w:t>
            </w:r>
            <w:r>
              <w:t>spiel erklären.</w:t>
            </w:r>
          </w:p>
          <w:p w:rsidR="006E7DD5" w:rsidRDefault="006E7DD5" w:rsidP="00AE7CC1">
            <w:pPr>
              <w:pStyle w:val="Kopf8ptafz"/>
            </w:pPr>
            <w:r>
              <w:t>Ich kann Aufgab</w:t>
            </w:r>
            <w:r w:rsidR="002756A4">
              <w:t>en zum Drehmoment rechnerisch/</w:t>
            </w:r>
            <w:r>
              <w:t>zeichnerisch lösen und deren praktische Bedeutung ableiten.</w:t>
            </w:r>
          </w:p>
          <w:p w:rsidR="006E7DD5" w:rsidRDefault="007F1C1B" w:rsidP="00AE7CC1">
            <w:pPr>
              <w:pStyle w:val="Kopf8ptafz"/>
            </w:pPr>
            <w:r>
              <w:t>Ich kann eine PowerPoint-</w:t>
            </w:r>
            <w:r w:rsidR="006E7DD5">
              <w:t xml:space="preserve">Präsentation oder </w:t>
            </w:r>
            <w:r>
              <w:t xml:space="preserve">ein </w:t>
            </w:r>
            <w:r w:rsidR="006E7DD5">
              <w:t xml:space="preserve">Plakat erstellen und </w:t>
            </w:r>
            <w:r w:rsidR="00555443">
              <w:t>anderen</w:t>
            </w:r>
            <w:r w:rsidR="006E7DD5">
              <w:t xml:space="preserve"> erklären.</w:t>
            </w:r>
          </w:p>
          <w:p w:rsidR="006E7DD5" w:rsidRDefault="006E7DD5" w:rsidP="00AE7CC1">
            <w:pPr>
              <w:pStyle w:val="Kopf8ptafz"/>
              <w:numPr>
                <w:ilvl w:val="0"/>
                <w:numId w:val="0"/>
              </w:numPr>
              <w:ind w:left="227"/>
            </w:pP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die Begriffe physikalischer Druck und physikalische Kraft mit eigenen Worten an einem Beispiel erklären.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555443" w:rsidP="00AE7CC1">
            <w:pPr>
              <w:pStyle w:val="Kopf8ptafz"/>
            </w:pPr>
            <w:r>
              <w:t>j</w:t>
            </w:r>
            <w:r w:rsidR="006E7DD5">
              <w:t>egliche Arbeiten im mechan</w:t>
            </w:r>
            <w:r>
              <w:t>ischen Bereich am Kraftfahrzeug</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numPr>
                <w:ilvl w:val="0"/>
                <w:numId w:val="0"/>
              </w:numPr>
              <w:ind w:left="227" w:hanging="170"/>
            </w:pPr>
          </w:p>
        </w:tc>
      </w:tr>
    </w:tbl>
    <w:p w:rsidR="006E7DD5" w:rsidRDefault="006E7DD5" w:rsidP="006E7DD5">
      <w:pPr>
        <w:pStyle w:val="Textkrper"/>
      </w:pPr>
      <w:r w:rsidRPr="004E6253">
        <w:rPr>
          <w:noProof/>
          <w:sz w:val="24"/>
        </w:rPr>
        <w:drawing>
          <wp:anchor distT="0" distB="0" distL="114300" distR="114300" simplePos="0" relativeHeight="251930624" behindDoc="0" locked="0" layoutInCell="0" allowOverlap="1" wp14:anchorId="7D8014C8" wp14:editId="35AA2675">
            <wp:simplePos x="0" y="0"/>
            <wp:positionH relativeFrom="rightMargin">
              <wp:posOffset>171450</wp:posOffset>
            </wp:positionH>
            <wp:positionV relativeFrom="paragraph">
              <wp:posOffset>3140710</wp:posOffset>
            </wp:positionV>
            <wp:extent cx="323850" cy="323850"/>
            <wp:effectExtent l="0" t="0" r="0" b="0"/>
            <wp:wrapNone/>
            <wp:docPr id="1621"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32672" behindDoc="0" locked="0" layoutInCell="0" allowOverlap="1" wp14:anchorId="5B921C43" wp14:editId="0F53144E">
            <wp:simplePos x="0" y="0"/>
            <wp:positionH relativeFrom="rightMargin">
              <wp:posOffset>496570</wp:posOffset>
            </wp:positionH>
            <wp:positionV relativeFrom="paragraph">
              <wp:posOffset>123825</wp:posOffset>
            </wp:positionV>
            <wp:extent cx="349885" cy="320675"/>
            <wp:effectExtent l="0" t="0" r="0" b="3175"/>
            <wp:wrapNone/>
            <wp:docPr id="162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33696" behindDoc="0" locked="0" layoutInCell="0" allowOverlap="1" wp14:anchorId="013E9F46" wp14:editId="5A70F6FA">
            <wp:simplePos x="0" y="0"/>
            <wp:positionH relativeFrom="rightMargin">
              <wp:posOffset>856615</wp:posOffset>
            </wp:positionH>
            <wp:positionV relativeFrom="paragraph">
              <wp:posOffset>123825</wp:posOffset>
            </wp:positionV>
            <wp:extent cx="348615" cy="320040"/>
            <wp:effectExtent l="0" t="0" r="0" b="3810"/>
            <wp:wrapNone/>
            <wp:docPr id="162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31648" behindDoc="0" locked="0" layoutInCell="0" allowOverlap="1" wp14:anchorId="3ABFB7A7" wp14:editId="67F55702">
            <wp:simplePos x="0" y="0"/>
            <wp:positionH relativeFrom="rightMargin">
              <wp:posOffset>136525</wp:posOffset>
            </wp:positionH>
            <wp:positionV relativeFrom="paragraph">
              <wp:posOffset>123825</wp:posOffset>
            </wp:positionV>
            <wp:extent cx="349885" cy="320675"/>
            <wp:effectExtent l="0" t="0" r="0" b="3175"/>
            <wp:wrapNone/>
            <wp:docPr id="162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t>Phase</w:t>
            </w:r>
          </w:p>
        </w:tc>
        <w:tc>
          <w:tcPr>
            <w:tcW w:w="940" w:type="dxa"/>
            <w:shd w:val="clear" w:color="auto" w:fill="D9D9D9" w:themeFill="background1" w:themeFillShade="D9"/>
            <w:vAlign w:val="center"/>
          </w:tcPr>
          <w:p w:rsidR="006E7DD5" w:rsidRPr="00DE4890" w:rsidRDefault="006E7DD5" w:rsidP="00AE7CC1">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210"/>
        </w:trPr>
        <w:tc>
          <w:tcPr>
            <w:tcW w:w="1470" w:type="dxa"/>
            <w:vMerge w:val="restart"/>
            <w:tcBorders>
              <w:top w:val="nil"/>
            </w:tcBorders>
            <w:shd w:val="clear" w:color="auto" w:fill="auto"/>
            <w:vAlign w:val="center"/>
          </w:tcPr>
          <w:p w:rsidR="006E7DD5" w:rsidRPr="00F0156F" w:rsidRDefault="006E7DD5" w:rsidP="00AE7CC1">
            <w:pPr>
              <w:pStyle w:val="Textkrpermitte"/>
            </w:pPr>
            <w:r w:rsidRPr="00FC0F56">
              <w:rPr>
                <w:noProof/>
              </w:rPr>
              <w:drawing>
                <wp:inline distT="0" distB="0" distL="0" distR="0" wp14:anchorId="4A17E3A8" wp14:editId="11858E82">
                  <wp:extent cx="302701" cy="324000"/>
                  <wp:effectExtent l="0" t="0" r="2540" b="0"/>
                  <wp:docPr id="162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6E7DD5" w:rsidRPr="00DE4890" w:rsidRDefault="006E7DD5" w:rsidP="00097C8D">
            <w:pPr>
              <w:pStyle w:val="Textkrper"/>
              <w:jc w:val="center"/>
            </w:pPr>
            <w:r>
              <w:t>15</w:t>
            </w:r>
            <w:r w:rsidR="00414576">
              <w:t xml:space="preserve"> min</w:t>
            </w:r>
          </w:p>
        </w:tc>
        <w:tc>
          <w:tcPr>
            <w:tcW w:w="4961" w:type="dxa"/>
            <w:tcBorders>
              <w:top w:val="nil"/>
            </w:tcBorders>
            <w:shd w:val="clear" w:color="auto" w:fill="auto"/>
            <w:vAlign w:val="center"/>
          </w:tcPr>
          <w:p w:rsidR="006E7DD5" w:rsidRPr="00DE4890" w:rsidRDefault="006E7DD5" w:rsidP="00AE7CC1">
            <w:pPr>
              <w:pStyle w:val="Textkrper"/>
              <w:jc w:val="left"/>
              <w:rPr>
                <w:noProof/>
              </w:rPr>
            </w:pPr>
            <w:r>
              <w:rPr>
                <w:noProof/>
              </w:rPr>
              <w:t>Lesen Sie die unteren Texte und betrachten Sie die Abbildung. Bearbeiten Sie die Aufgaben 1-3.</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097C8D">
            <w:pPr>
              <w:pStyle w:val="Textkrper"/>
              <w:jc w:val="center"/>
            </w:pPr>
            <w:r>
              <w:t>5</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Zeichnen Sie das Drehmoment als gekrüm</w:t>
            </w:r>
            <w:r w:rsidR="002756A4">
              <w:rPr>
                <w:noProof/>
              </w:rPr>
              <w:t>mten Pfeil um den Drehpunkt in I</w:t>
            </w:r>
            <w:r>
              <w:rPr>
                <w:noProof/>
              </w:rPr>
              <w:t>hre Zeichnung aus Aufgabe 1 ein.</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097C8D">
            <w:pPr>
              <w:pStyle w:val="Textkrper"/>
              <w:jc w:val="center"/>
            </w:pPr>
            <w:r>
              <w:t>15</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Bearbeiten Sie die Aufgaben 4-6.</w:t>
            </w:r>
          </w:p>
        </w:tc>
      </w:tr>
      <w:tr w:rsidR="006E7DD5" w:rsidRPr="00DE4890" w:rsidTr="00AE7CC1">
        <w:trPr>
          <w:trHeight w:val="248"/>
        </w:trPr>
        <w:tc>
          <w:tcPr>
            <w:tcW w:w="1470" w:type="dxa"/>
            <w:vMerge w:val="restart"/>
            <w:shd w:val="clear" w:color="auto" w:fill="auto"/>
            <w:vAlign w:val="center"/>
          </w:tcPr>
          <w:p w:rsidR="006E7DD5" w:rsidRPr="00FC0F56" w:rsidRDefault="006E7DD5" w:rsidP="00AE7CC1">
            <w:pPr>
              <w:pStyle w:val="Textkrpermitte"/>
              <w:rPr>
                <w:noProof/>
              </w:rPr>
            </w:pPr>
            <w:r w:rsidRPr="00F0156F">
              <w:rPr>
                <w:noProof/>
              </w:rPr>
              <w:drawing>
                <wp:inline distT="0" distB="0" distL="0" distR="0" wp14:anchorId="4BB8C8F9" wp14:editId="0B02D7B2">
                  <wp:extent cx="648335" cy="318770"/>
                  <wp:effectExtent l="0" t="0" r="0" b="0"/>
                  <wp:docPr id="162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097C8D">
            <w:pPr>
              <w:pStyle w:val="Textkrper"/>
              <w:jc w:val="center"/>
            </w:pPr>
            <w:r>
              <w:t>15</w:t>
            </w:r>
            <w:r w:rsidR="00414576">
              <w:t xml:space="preserve"> min</w:t>
            </w:r>
          </w:p>
        </w:tc>
        <w:tc>
          <w:tcPr>
            <w:tcW w:w="4961" w:type="dxa"/>
            <w:shd w:val="clear" w:color="auto" w:fill="auto"/>
            <w:vAlign w:val="center"/>
          </w:tcPr>
          <w:p w:rsidR="006E7DD5" w:rsidRPr="001969DE" w:rsidRDefault="006E7DD5" w:rsidP="005E1393">
            <w:pPr>
              <w:pStyle w:val="Textkrper"/>
              <w:jc w:val="left"/>
            </w:pPr>
            <w:r>
              <w:t>Suchen S</w:t>
            </w:r>
            <w:r w:rsidR="00927C3F">
              <w:t xml:space="preserve">ie sich </w:t>
            </w:r>
            <w:r w:rsidR="007B028C">
              <w:t>eine Partnerin</w:t>
            </w:r>
            <w:r w:rsidR="005E1393">
              <w:t xml:space="preserve"> oder einen Partner</w:t>
            </w:r>
            <w:r w:rsidR="00927C3F">
              <w:t>. Beschaffen Sie sich</w:t>
            </w:r>
            <w:r>
              <w:t xml:space="preserve"> dünne Pappe, eine Schere und eine </w:t>
            </w:r>
            <w:proofErr w:type="spellStart"/>
            <w:r>
              <w:t>Biege</w:t>
            </w:r>
            <w:r w:rsidR="007B028C">
              <w:t>öse</w:t>
            </w:r>
            <w:proofErr w:type="spellEnd"/>
            <w:r w:rsidR="007B028C">
              <w:t>. Schneiden Sie</w:t>
            </w:r>
            <w:r>
              <w:t xml:space="preserve"> drei verschiedene Hebel mit sinnvollen Abmessun</w:t>
            </w:r>
            <w:r w:rsidR="007B028C">
              <w:t>gen aus und verbi</w:t>
            </w:r>
            <w:r w:rsidR="007B028C">
              <w:t>n</w:t>
            </w:r>
            <w:r w:rsidR="007B028C">
              <w:t>den Sie</w:t>
            </w:r>
            <w:r>
              <w:t xml:space="preserve"> die Drehachse mit einem Pappgestell; äh</w:t>
            </w:r>
            <w:r>
              <w:t>n</w:t>
            </w:r>
            <w:r>
              <w:t>lich wie in Bild 1 gezeigt.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097C8D">
            <w:pPr>
              <w:pStyle w:val="Textkrper"/>
              <w:jc w:val="center"/>
            </w:pPr>
            <w:r>
              <w:t>15</w:t>
            </w:r>
            <w:r w:rsidR="00414576">
              <w:t xml:space="preserve"> min</w:t>
            </w:r>
          </w:p>
        </w:tc>
        <w:tc>
          <w:tcPr>
            <w:tcW w:w="4961" w:type="dxa"/>
            <w:shd w:val="clear" w:color="auto" w:fill="auto"/>
            <w:vAlign w:val="center"/>
          </w:tcPr>
          <w:p w:rsidR="006E7DD5" w:rsidRDefault="007B028C" w:rsidP="00AE7CC1">
            <w:pPr>
              <w:pStyle w:val="Textkrper"/>
              <w:jc w:val="left"/>
            </w:pPr>
            <w:r>
              <w:t>Arbeiten Sie</w:t>
            </w:r>
            <w:r w:rsidR="006E7DD5">
              <w:t xml:space="preserve"> mit kleinen Gewichten und der Fede</w:t>
            </w:r>
            <w:r w:rsidR="006E7DD5">
              <w:t>r</w:t>
            </w:r>
            <w:r w:rsidR="006E7DD5">
              <w:t>waage aus der Physiksammlung.</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097C8D">
            <w:pPr>
              <w:pStyle w:val="Textkrper"/>
              <w:jc w:val="center"/>
            </w:pPr>
            <w:r>
              <w:t>10</w:t>
            </w:r>
            <w:r w:rsidR="00414576">
              <w:t xml:space="preserve"> min</w:t>
            </w:r>
          </w:p>
        </w:tc>
        <w:tc>
          <w:tcPr>
            <w:tcW w:w="4961" w:type="dxa"/>
            <w:shd w:val="clear" w:color="auto" w:fill="auto"/>
            <w:vAlign w:val="center"/>
          </w:tcPr>
          <w:p w:rsidR="006E7DD5" w:rsidRPr="002C475D" w:rsidRDefault="007B028C" w:rsidP="00AE7CC1">
            <w:pPr>
              <w:pStyle w:val="Textkrper"/>
              <w:jc w:val="left"/>
            </w:pPr>
            <w:r>
              <w:t xml:space="preserve">Stellen Sie </w:t>
            </w:r>
            <w:r w:rsidR="006E7DD5">
              <w:t>in einer kleinen Tabelle (zwei Messungen für jeden der drei Hebel) die Ergebnisse zusammen.</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097C8D">
            <w:pPr>
              <w:pStyle w:val="Textkrper"/>
              <w:jc w:val="center"/>
            </w:pPr>
            <w:r>
              <w:t>20</w:t>
            </w:r>
            <w:r w:rsidR="00414576">
              <w:t xml:space="preserve"> min</w:t>
            </w:r>
          </w:p>
        </w:tc>
        <w:tc>
          <w:tcPr>
            <w:tcW w:w="4961" w:type="dxa"/>
            <w:shd w:val="clear" w:color="auto" w:fill="auto"/>
            <w:vAlign w:val="center"/>
          </w:tcPr>
          <w:p w:rsidR="006E7DD5" w:rsidRPr="002C475D" w:rsidRDefault="006E7DD5" w:rsidP="00AE7CC1">
            <w:pPr>
              <w:pStyle w:val="Textkrper"/>
              <w:jc w:val="left"/>
            </w:pPr>
            <w:r>
              <w:rPr>
                <w:noProof/>
              </w:rPr>
              <w:t>Bearbeiten Sie die Aufgaben 7-11.</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097C8D">
            <w:pPr>
              <w:pStyle w:val="Textkrper"/>
              <w:jc w:val="center"/>
            </w:pPr>
            <w:r>
              <w:t>20</w:t>
            </w:r>
            <w:r w:rsidR="00414576">
              <w:t xml:space="preserve"> min</w:t>
            </w:r>
          </w:p>
        </w:tc>
        <w:tc>
          <w:tcPr>
            <w:tcW w:w="4961" w:type="dxa"/>
            <w:shd w:val="clear" w:color="auto" w:fill="auto"/>
            <w:vAlign w:val="center"/>
          </w:tcPr>
          <w:p w:rsidR="006E7DD5" w:rsidRPr="002C475D" w:rsidRDefault="00927C3F" w:rsidP="00AE7CC1">
            <w:pPr>
              <w:pStyle w:val="Textkrper"/>
              <w:jc w:val="left"/>
            </w:pPr>
            <w:r>
              <w:t>Stellen S</w:t>
            </w:r>
            <w:r w:rsidR="006E7DD5">
              <w:t>ie ihre Rechnungsergebnisse und die Zeichnungen wie in Aufgabe 1 beschrieben auf e</w:t>
            </w:r>
            <w:r w:rsidR="006E7DD5">
              <w:t>i</w:t>
            </w:r>
            <w:r w:rsidR="006E7DD5">
              <w:t>nem Plakat DIN A2 oder in einer PowerPoint-Präsentation (5 Folien) dar.</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097C8D">
            <w:pPr>
              <w:pStyle w:val="Textkrper"/>
              <w:jc w:val="center"/>
            </w:pPr>
            <w:r>
              <w:t>30</w:t>
            </w:r>
            <w:r w:rsidR="00414576">
              <w:t xml:space="preserve"> min</w:t>
            </w:r>
          </w:p>
        </w:tc>
        <w:tc>
          <w:tcPr>
            <w:tcW w:w="4961" w:type="dxa"/>
            <w:shd w:val="clear" w:color="auto" w:fill="auto"/>
            <w:vAlign w:val="center"/>
          </w:tcPr>
          <w:p w:rsidR="006E7DD5" w:rsidRDefault="006E7DD5" w:rsidP="00AE7CC1">
            <w:pPr>
              <w:pStyle w:val="Textkrper"/>
              <w:jc w:val="left"/>
            </w:pPr>
            <w:r>
              <w:t>Beim Rudern und beim Nüsse öffnen mit dem Nus</w:t>
            </w:r>
            <w:r>
              <w:t>s</w:t>
            </w:r>
            <w:r>
              <w:t xml:space="preserve">knacker kommt das Hebelgesetz zur Anwendung. Beschreiben Sie diese Anwendung auf einem Plakat DIN A2 oder in einer PowerPoint-Präsentation (5 Folien). </w:t>
            </w:r>
          </w:p>
          <w:p w:rsidR="006E7DD5" w:rsidRPr="002C475D" w:rsidRDefault="006E7DD5" w:rsidP="00AE7CC1">
            <w:pPr>
              <w:pStyle w:val="Textkrper"/>
              <w:jc w:val="left"/>
            </w:pPr>
            <w:r>
              <w:t>[Quelle Wikipedia o.</w:t>
            </w:r>
            <w:r w:rsidR="002756A4">
              <w:t xml:space="preserve"> </w:t>
            </w:r>
            <w:r>
              <w:t>ä.]</w:t>
            </w:r>
          </w:p>
        </w:tc>
      </w:tr>
      <w:tr w:rsidR="006E7DD5" w:rsidRPr="00DE4890" w:rsidTr="00AE7CC1">
        <w:trPr>
          <w:trHeight w:val="247"/>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071975F9" wp14:editId="76CF8EAC">
                  <wp:extent cx="318770" cy="318770"/>
                  <wp:effectExtent l="0" t="0" r="0" b="0"/>
                  <wp:docPr id="162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097C8D">
            <w:pPr>
              <w:pStyle w:val="Textkrper"/>
              <w:jc w:val="center"/>
            </w:pPr>
            <w:r>
              <w:t>20</w:t>
            </w:r>
            <w:r w:rsidR="00414576">
              <w:t xml:space="preserve"> min</w:t>
            </w:r>
          </w:p>
        </w:tc>
        <w:tc>
          <w:tcPr>
            <w:tcW w:w="4961" w:type="dxa"/>
            <w:shd w:val="clear" w:color="auto" w:fill="auto"/>
          </w:tcPr>
          <w:p w:rsidR="006E7DD5" w:rsidRPr="001969DE" w:rsidRDefault="006E7DD5" w:rsidP="00555443">
            <w:pPr>
              <w:pStyle w:val="Textkrper"/>
              <w:jc w:val="left"/>
            </w:pPr>
            <w:r>
              <w:t>Offener Marktplatz der Ergebnisse, wo ein</w:t>
            </w:r>
            <w:r w:rsidR="0072350B">
              <w:t>e Partnerin oder ein</w:t>
            </w:r>
            <w:r>
              <w:t xml:space="preserve"> Partner die Ergebnisse den anderen </w:t>
            </w:r>
            <w:r w:rsidR="00555443">
              <w:t>Schül</w:t>
            </w:r>
            <w:r w:rsidR="00555443">
              <w:t>e</w:t>
            </w:r>
            <w:r w:rsidR="00555443">
              <w:t>rinnen und Schülern</w:t>
            </w:r>
            <w:r>
              <w:t xml:space="preserve"> er</w:t>
            </w:r>
            <w:r w:rsidR="00555443">
              <w:t>klärt</w:t>
            </w:r>
          </w:p>
        </w:tc>
      </w:tr>
      <w:tr w:rsidR="006E7DD5" w:rsidRPr="00DE4890" w:rsidTr="00AE7CC1">
        <w:trPr>
          <w:trHeight w:val="247"/>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13A145B0" wp14:editId="2CFB2550">
                  <wp:extent cx="318770" cy="318770"/>
                  <wp:effectExtent l="0" t="0" r="0" b="0"/>
                  <wp:docPr id="162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097C8D">
            <w:pPr>
              <w:pStyle w:val="Textkrper"/>
              <w:jc w:val="center"/>
            </w:pPr>
          </w:p>
        </w:tc>
        <w:tc>
          <w:tcPr>
            <w:tcW w:w="4961" w:type="dxa"/>
            <w:shd w:val="clear" w:color="auto" w:fill="auto"/>
          </w:tcPr>
          <w:p w:rsidR="006E7DD5" w:rsidRPr="001969DE" w:rsidRDefault="006E7DD5" w:rsidP="00AE7CC1">
            <w:pPr>
              <w:pStyle w:val="Textkrper"/>
              <w:jc w:val="left"/>
            </w:pPr>
            <w:r w:rsidRPr="001969DE">
              <w:t>Offene Fragen können im Plenum geklärt werde</w:t>
            </w:r>
            <w:r w:rsidR="00555443">
              <w:t>n</w:t>
            </w:r>
            <w:r w:rsidR="0072350B">
              <w:t>.</w:t>
            </w:r>
          </w:p>
        </w:tc>
      </w:tr>
    </w:tbl>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927C3F" w:rsidRDefault="00927C3F">
      <w:pPr>
        <w:spacing w:line="240" w:lineRule="exact"/>
        <w:rPr>
          <w:lang w:eastAsia="de-DE"/>
        </w:rPr>
      </w:pPr>
      <w:r>
        <w:br w:type="page"/>
      </w:r>
    </w:p>
    <w:p w:rsidR="006E7DD5" w:rsidRPr="002C475D" w:rsidRDefault="006E7DD5" w:rsidP="006E7DD5">
      <w:pPr>
        <w:pStyle w:val="berschrift1"/>
      </w:pPr>
      <w:r>
        <w:rPr>
          <w:noProof/>
        </w:rPr>
        <w:lastRenderedPageBreak/>
        <mc:AlternateContent>
          <mc:Choice Requires="wps">
            <w:drawing>
              <wp:anchor distT="0" distB="0" distL="114300" distR="114300" simplePos="0" relativeHeight="251925504" behindDoc="0" locked="0" layoutInCell="1" allowOverlap="1" wp14:anchorId="39D346A1" wp14:editId="79495CC9">
                <wp:simplePos x="0" y="0"/>
                <wp:positionH relativeFrom="column">
                  <wp:posOffset>1768668</wp:posOffset>
                </wp:positionH>
                <wp:positionV relativeFrom="paragraph">
                  <wp:posOffset>392706</wp:posOffset>
                </wp:positionV>
                <wp:extent cx="2878372" cy="2695492"/>
                <wp:effectExtent l="0" t="0" r="17780" b="10160"/>
                <wp:wrapNone/>
                <wp:docPr id="2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8372" cy="2695492"/>
                        </a:xfrm>
                        <a:prstGeom prst="rect">
                          <a:avLst/>
                        </a:prstGeom>
                        <a:solidFill>
                          <a:srgbClr val="FFFFFF"/>
                        </a:solidFill>
                        <a:ln w="9525">
                          <a:solidFill>
                            <a:srgbClr val="000000"/>
                          </a:solidFill>
                          <a:miter lim="800000"/>
                          <a:headEnd/>
                          <a:tailEnd/>
                        </a:ln>
                      </wps:spPr>
                      <wps:txbx>
                        <w:txbxContent>
                          <w:p w:rsidR="00AD02D2" w:rsidRDefault="00AD02D2" w:rsidP="006E7DD5">
                            <w:r>
                              <w:t>Beim Betätigen des Brems- oder des Kup</w:t>
                            </w:r>
                            <w:r>
                              <w:t>p</w:t>
                            </w:r>
                            <w:r>
                              <w:t>lungspedals wird der einseitige Hebel bedient.</w:t>
                            </w:r>
                          </w:p>
                          <w:p w:rsidR="00AD02D2" w:rsidRDefault="00AD02D2" w:rsidP="006E7DD5"/>
                          <w:p w:rsidR="00AD02D2" w:rsidRDefault="00AD02D2" w:rsidP="006E7DD5">
                            <w:r>
                              <w:t>Ebenso wird das Hebelgesetz beim Anziehen von Schrauben und beim Drehen von Kurbeln angewandt.</w:t>
                            </w:r>
                          </w:p>
                          <w:p w:rsidR="00AD02D2" w:rsidRDefault="00AD02D2" w:rsidP="006E7DD5">
                            <w:r>
                              <w:t>Der Hebel dient der Erzeugung von Drehm</w:t>
                            </w:r>
                            <w:r>
                              <w:t>o</w:t>
                            </w:r>
                            <w:r>
                              <w:t>ment, der Änderung der Kraftrichtung und der Übersetzung.</w:t>
                            </w:r>
                          </w:p>
                          <w:p w:rsidR="00AD02D2" w:rsidRDefault="00AD02D2" w:rsidP="006E7DD5">
                            <w:r>
                              <w:t>Der Hebel ist ein starres Bauteil, das sich um eine Achse drehen lässt.</w:t>
                            </w:r>
                          </w:p>
                          <w:p w:rsidR="00AD02D2" w:rsidRDefault="00AD02D2" w:rsidP="006E7DD5">
                            <w:r>
                              <w:t>Viele Werkzeuge wie Zangen, Scheren und Schraubenschlüssel beruhen auf diesem Pri</w:t>
                            </w:r>
                            <w:r>
                              <w:t>n</w:t>
                            </w:r>
                            <w:r>
                              <w:t>zip. Bei der Getriebeübersetzung, der Kette</w:t>
                            </w:r>
                            <w:r>
                              <w:t>n</w:t>
                            </w:r>
                            <w:r>
                              <w:t>übersetzung und der Radaufhängung werden Hebelgesetze angewandt.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139.25pt;margin-top:30.9pt;width:226.65pt;height:212.2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">
                <v:textbox>
                  <w:txbxContent>
                    <w:p w:rsidR="00AD02D2" w:rsidRDefault="00AD02D2" w:rsidP="006E7DD5">
                      <w:r>
                        <w:t>Beim Betätigen des Brems- oder des Kup</w:t>
                      </w:r>
                      <w:r>
                        <w:t>p</w:t>
                      </w:r>
                      <w:r>
                        <w:t>lungspedals wird der einseitige Hebel bedient.</w:t>
                      </w:r>
                    </w:p>
                    <w:p w:rsidR="00AD02D2" w:rsidRDefault="00AD02D2" w:rsidP="006E7DD5"/>
                    <w:p w:rsidR="00AD02D2" w:rsidRDefault="00AD02D2" w:rsidP="006E7DD5">
                      <w:r>
                        <w:t>Ebenso wird das Hebelgesetz beim Anziehen von Schrauben und beim Drehen von Kurbeln angewandt.</w:t>
                      </w:r>
                    </w:p>
                    <w:p w:rsidR="00AD02D2" w:rsidRDefault="00AD02D2" w:rsidP="006E7DD5">
                      <w:r>
                        <w:t>Der Hebel dient der Erzeugung von Drehm</w:t>
                      </w:r>
                      <w:r>
                        <w:t>o</w:t>
                      </w:r>
                      <w:r>
                        <w:t>ment, der Änderung der Kraftrichtung und der Übersetzung.</w:t>
                      </w:r>
                    </w:p>
                    <w:p w:rsidR="00AD02D2" w:rsidRDefault="00AD02D2" w:rsidP="006E7DD5">
                      <w:r>
                        <w:t>Der Hebel ist ein starres Bauteil, das sich um eine Achse drehen lässt.</w:t>
                      </w:r>
                    </w:p>
                    <w:p w:rsidR="00AD02D2" w:rsidRDefault="00AD02D2" w:rsidP="006E7DD5">
                      <w:r>
                        <w:t>Viele Werkzeuge wie Zangen, Scheren und Schraubenschlüssel beruhen auf diesem Pri</w:t>
                      </w:r>
                      <w:r>
                        <w:t>n</w:t>
                      </w:r>
                      <w:r>
                        <w:t>zip. Bei der Getriebeübersetzung, der Kette</w:t>
                      </w:r>
                      <w:r>
                        <w:t>n</w:t>
                      </w:r>
                      <w:r>
                        <w:t>übersetzung und der Radaufhängung werden Hebelgesetze angewandt.</w:t>
                      </w:r>
                    </w:p>
                  </w:txbxContent>
                </v:textbox>
              </v:shape>
            </w:pict>
          </mc:Fallback>
        </mc:AlternateContent>
      </w:r>
      <w:r>
        <w:rPr>
          <w:noProof/>
        </w:rPr>
        <w:drawing>
          <wp:anchor distT="0" distB="0" distL="114300" distR="114300" simplePos="0" relativeHeight="251929600" behindDoc="1" locked="0" layoutInCell="1" allowOverlap="1" wp14:anchorId="0E79841B" wp14:editId="66CDC7AA">
            <wp:simplePos x="0" y="0"/>
            <wp:positionH relativeFrom="column">
              <wp:posOffset>42545</wp:posOffset>
            </wp:positionH>
            <wp:positionV relativeFrom="paragraph">
              <wp:posOffset>391795</wp:posOffset>
            </wp:positionV>
            <wp:extent cx="1554480" cy="2695575"/>
            <wp:effectExtent l="0" t="0" r="7620" b="9525"/>
            <wp:wrapNone/>
            <wp:docPr id="1629" name="Grafik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hebel.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554480" cy="2695575"/>
                    </a:xfrm>
                    <a:prstGeom prst="rect">
                      <a:avLst/>
                    </a:prstGeom>
                  </pic:spPr>
                </pic:pic>
              </a:graphicData>
            </a:graphic>
            <wp14:sizeRelH relativeFrom="page">
              <wp14:pctWidth>0</wp14:pctWidth>
            </wp14:sizeRelH>
            <wp14:sizeRelV relativeFrom="page">
              <wp14:pctHeight>0</wp14:pctHeight>
            </wp14:sizeRelV>
          </wp:anchor>
        </w:drawing>
      </w:r>
      <w:r>
        <w:t>Das Hebelgesetz</w:t>
      </w:r>
    </w:p>
    <w:p w:rsidR="006E7DD5" w:rsidRDefault="006E7DD5" w:rsidP="006E7DD5">
      <w:pPr>
        <w:pStyle w:val="Textkrper"/>
      </w:pPr>
      <w:r>
        <w:rPr>
          <w:noProof/>
          <w:sz w:val="24"/>
        </w:rPr>
        <w:drawing>
          <wp:anchor distT="0" distB="0" distL="114300" distR="114300" simplePos="0" relativeHeight="251924480" behindDoc="0" locked="0" layoutInCell="0" allowOverlap="1" wp14:anchorId="7F71A603" wp14:editId="45FAB873">
            <wp:simplePos x="0" y="0"/>
            <wp:positionH relativeFrom="rightMargin">
              <wp:posOffset>118359</wp:posOffset>
            </wp:positionH>
            <wp:positionV relativeFrom="paragraph">
              <wp:posOffset>128270</wp:posOffset>
            </wp:positionV>
            <wp:extent cx="323850" cy="323850"/>
            <wp:effectExtent l="0" t="0" r="0" b="0"/>
            <wp:wrapNone/>
            <wp:docPr id="163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071096" w:rsidRPr="000E3646" w:rsidRDefault="00071096" w:rsidP="00071096">
      <w:pPr>
        <w:pStyle w:val="Marginaliegrau"/>
        <w:framePr w:wrap="around" w:x="8518" w:y="163"/>
      </w:pPr>
      <w:r>
        <w:t>Quelle: Rechenbuch Metall, 28. Aufl., Europa-Nr. 10307, Verlag Eur</w:t>
      </w:r>
      <w:r>
        <w:t>o</w:t>
      </w:r>
      <w:r>
        <w:t>pa-Lehrmittel, S. 102.</w:t>
      </w: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F162E8" w:rsidRDefault="00F162E8" w:rsidP="006E7DD5">
      <w:pPr>
        <w:pStyle w:val="Textkrper"/>
      </w:pPr>
    </w:p>
    <w:p w:rsidR="00F162E8" w:rsidRDefault="00F162E8" w:rsidP="006E7DD5">
      <w:pPr>
        <w:pStyle w:val="Textkrper"/>
      </w:pPr>
    </w:p>
    <w:p w:rsidR="006E7DD5" w:rsidRDefault="006E7DD5" w:rsidP="006E7DD5">
      <w:pPr>
        <w:pStyle w:val="Textkrper"/>
      </w:pPr>
      <w:r>
        <w:t>Bild 1: verschieden geformte Hebel</w:t>
      </w:r>
    </w:p>
    <w:p w:rsidR="006E7DD5" w:rsidRDefault="006E7DD5" w:rsidP="006E7DD5">
      <w:pPr>
        <w:pStyle w:val="Textkrper"/>
        <w:rPr>
          <w:noProof/>
        </w:rPr>
      </w:pPr>
    </w:p>
    <w:p w:rsidR="006E7DD5" w:rsidRDefault="006E7DD5" w:rsidP="006E7DD5">
      <w:pPr>
        <w:pStyle w:val="Textkrper"/>
      </w:pPr>
    </w:p>
    <w:p w:rsidR="006E7DD5" w:rsidRPr="00E45F65" w:rsidRDefault="006E7DD5" w:rsidP="006E7DD5">
      <w:pPr>
        <w:pStyle w:val="Textkrper"/>
        <w:rPr>
          <w:b/>
          <w:szCs w:val="24"/>
        </w:rPr>
      </w:pPr>
      <w:r w:rsidRPr="00E45F65">
        <w:rPr>
          <w:b/>
          <w:szCs w:val="24"/>
        </w:rPr>
        <w:t>Greift an einem Hebel eine Kraft an, erzeugt sie um den Drehpunkt ein Dre</w:t>
      </w:r>
      <w:r w:rsidRPr="00E45F65">
        <w:rPr>
          <w:b/>
          <w:szCs w:val="24"/>
        </w:rPr>
        <w:t>h</w:t>
      </w:r>
      <w:r w:rsidRPr="00E45F65">
        <w:rPr>
          <w:b/>
          <w:szCs w:val="24"/>
        </w:rPr>
        <w:t>moment.</w:t>
      </w:r>
      <w:r w:rsidR="00E45F65" w:rsidRPr="00E45F65">
        <w:rPr>
          <w:b/>
          <w:szCs w:val="24"/>
        </w:rPr>
        <w:t xml:space="preserve"> </w:t>
      </w:r>
      <w:r w:rsidRPr="00E45F65">
        <w:rPr>
          <w:b/>
          <w:szCs w:val="24"/>
        </w:rPr>
        <w:t>Die Größe des Drehmoments hängt ab:</w:t>
      </w:r>
    </w:p>
    <w:p w:rsidR="006E7DD5" w:rsidRPr="00E45F65" w:rsidRDefault="006E7DD5" w:rsidP="0030492E">
      <w:pPr>
        <w:pStyle w:val="Textkrper"/>
        <w:numPr>
          <w:ilvl w:val="0"/>
          <w:numId w:val="31"/>
        </w:numPr>
        <w:rPr>
          <w:szCs w:val="24"/>
        </w:rPr>
      </w:pPr>
      <w:r w:rsidRPr="00E45F65">
        <w:rPr>
          <w:szCs w:val="24"/>
        </w:rPr>
        <w:t>von der Größe der Kraft</w:t>
      </w:r>
    </w:p>
    <w:p w:rsidR="006E7DD5" w:rsidRPr="00E45F65" w:rsidRDefault="006E7DD5" w:rsidP="0030492E">
      <w:pPr>
        <w:pStyle w:val="Textkrper"/>
        <w:numPr>
          <w:ilvl w:val="0"/>
          <w:numId w:val="31"/>
        </w:numPr>
        <w:rPr>
          <w:szCs w:val="24"/>
        </w:rPr>
      </w:pPr>
      <w:r w:rsidRPr="00E45F65">
        <w:rPr>
          <w:szCs w:val="24"/>
        </w:rPr>
        <w:t>von der wirksamen Hebellänge</w:t>
      </w:r>
    </w:p>
    <w:p w:rsidR="006E7DD5" w:rsidRDefault="006E7DD5" w:rsidP="006E7DD5">
      <w:pPr>
        <w:pStyle w:val="Textkrper"/>
        <w:ind w:left="360"/>
        <w:rPr>
          <w:b/>
          <w:sz w:val="24"/>
          <w:szCs w:val="24"/>
        </w:rPr>
      </w:pPr>
    </w:p>
    <w:p w:rsidR="000410BA" w:rsidRPr="000410BA" w:rsidRDefault="000410BA" w:rsidP="00716EF5">
      <w:pPr>
        <w:pStyle w:val="Textkrper"/>
      </w:pPr>
      <m:oMathPara>
        <m:oMathParaPr>
          <m:jc m:val="left"/>
        </m:oMathParaPr>
        <m:oMath>
          <m:r>
            <w:rPr>
              <w:rFonts w:ascii="Cambria Math" w:hAnsi="Cambria Math"/>
            </w:rPr>
            <m:t>Drehmoment = Kraft mal wirksame Hebellänge M = F* l</m:t>
          </m:r>
        </m:oMath>
      </m:oMathPara>
    </w:p>
    <w:p w:rsidR="006E7DD5" w:rsidRDefault="006E7DD5" w:rsidP="006E7DD5">
      <w:pPr>
        <w:pStyle w:val="Textkrper"/>
      </w:pPr>
    </w:p>
    <w:p w:rsidR="006E7DD5" w:rsidRDefault="006E7DD5" w:rsidP="006E7DD5">
      <w:pPr>
        <w:pStyle w:val="Textkrper"/>
        <w:jc w:val="left"/>
      </w:pPr>
      <w:r>
        <w:t xml:space="preserve">Das Drehmoment hat die Einheit </w:t>
      </w:r>
      <w:r w:rsidRPr="00E45F65">
        <w:rPr>
          <w:b/>
        </w:rPr>
        <w:t>Newtonmeter Nm</w:t>
      </w:r>
      <w:r>
        <w:t>. Die wirksame Länge ist der senkrechte Abstand vom Drehpunkt des Hebels zur Wirkungslinie der Kraft F (Linie des Kraftpfeils).</w:t>
      </w:r>
    </w:p>
    <w:p w:rsidR="006E7DD5" w:rsidRDefault="006E7DD5" w:rsidP="006E7DD5">
      <w:pPr>
        <w:pStyle w:val="Textkrper"/>
      </w:pPr>
    </w:p>
    <w:p w:rsidR="006E7DD5" w:rsidRDefault="00F26671" w:rsidP="006E7DD5">
      <w:pPr>
        <w:pStyle w:val="Textkrper"/>
      </w:pPr>
      <w:r w:rsidRPr="00AA18D1">
        <w:rPr>
          <w:noProof/>
        </w:rPr>
        <w:drawing>
          <wp:anchor distT="0" distB="0" distL="114300" distR="114300" simplePos="0" relativeHeight="252114944" behindDoc="0" locked="0" layoutInCell="1" allowOverlap="1" wp14:anchorId="38651CF3" wp14:editId="1A1465EE">
            <wp:simplePos x="0" y="0"/>
            <wp:positionH relativeFrom="column">
              <wp:posOffset>5033645</wp:posOffset>
            </wp:positionH>
            <wp:positionV relativeFrom="paragraph">
              <wp:posOffset>27305</wp:posOffset>
            </wp:positionV>
            <wp:extent cx="314325" cy="314325"/>
            <wp:effectExtent l="0" t="0" r="9525" b="9525"/>
            <wp:wrapSquare wrapText="bothSides"/>
            <wp:docPr id="1255" name="Grafik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Aufgaben</w:t>
      </w:r>
    </w:p>
    <w:p w:rsidR="006E7DD5" w:rsidRDefault="006E7DD5" w:rsidP="000410BA">
      <w:pPr>
        <w:pStyle w:val="Textkrper"/>
        <w:numPr>
          <w:ilvl w:val="0"/>
          <w:numId w:val="60"/>
        </w:numPr>
        <w:jc w:val="left"/>
      </w:pPr>
      <w:r>
        <w:t>Zeichne</w:t>
      </w:r>
      <w:r w:rsidR="00927C3F">
        <w:t>n Sie</w:t>
      </w:r>
      <w:r>
        <w:t xml:space="preserve"> den einseitigen Hebel aus obigem Bild ab. Verwende</w:t>
      </w:r>
      <w:r w:rsidR="00644C27">
        <w:t>n Sie</w:t>
      </w:r>
      <w:r>
        <w:t xml:space="preserve"> für die Hebellänge L</w:t>
      </w:r>
      <w:r w:rsidRPr="00555FF7">
        <w:rPr>
          <w:vertAlign w:val="subscript"/>
        </w:rPr>
        <w:t>1</w:t>
      </w:r>
      <w:r w:rsidR="00927C3F">
        <w:t xml:space="preserve"> </w:t>
      </w:r>
      <w:r w:rsidR="002756A4">
        <w:t xml:space="preserve">= </w:t>
      </w:r>
      <w:r>
        <w:t>5 cm und für L</w:t>
      </w:r>
      <w:r w:rsidRPr="0078241B">
        <w:rPr>
          <w:vertAlign w:val="subscript"/>
        </w:rPr>
        <w:t>2</w:t>
      </w:r>
      <w:r w:rsidR="002756A4">
        <w:t xml:space="preserve"> = </w:t>
      </w:r>
      <w:r>
        <w:t>15 cm. Zeichne</w:t>
      </w:r>
      <w:r w:rsidR="002756A4">
        <w:t>n Sie</w:t>
      </w:r>
      <w:r>
        <w:t xml:space="preserve"> den Kraf</w:t>
      </w:r>
      <w:r>
        <w:t>t</w:t>
      </w:r>
      <w:r>
        <w:t>pfeil F</w:t>
      </w:r>
      <w:r w:rsidRPr="00555FF7">
        <w:rPr>
          <w:vertAlign w:val="subscript"/>
        </w:rPr>
        <w:t>1</w:t>
      </w:r>
      <w:r w:rsidR="002756A4">
        <w:t xml:space="preserve"> = </w:t>
      </w:r>
      <w:r>
        <w:t>3 cm lang.</w:t>
      </w:r>
    </w:p>
    <w:p w:rsidR="006E7DD5" w:rsidRDefault="006E7DD5" w:rsidP="000410BA">
      <w:pPr>
        <w:pStyle w:val="Textkrper"/>
        <w:numPr>
          <w:ilvl w:val="0"/>
          <w:numId w:val="60"/>
        </w:numPr>
        <w:jc w:val="left"/>
      </w:pPr>
      <w:r>
        <w:t>In welche Richtung dreht sich der Hebel um den Drehpunkt, wenn Sie in die Richtung der Kraft F</w:t>
      </w:r>
      <w:r w:rsidRPr="00555FF7">
        <w:rPr>
          <w:vertAlign w:val="subscript"/>
        </w:rPr>
        <w:t>1</w:t>
      </w:r>
      <w:r>
        <w:t xml:space="preserve"> „ziehen“?</w:t>
      </w:r>
    </w:p>
    <w:p w:rsidR="006E7DD5" w:rsidRDefault="006E7DD5" w:rsidP="000410BA">
      <w:pPr>
        <w:pStyle w:val="Textkrper"/>
        <w:numPr>
          <w:ilvl w:val="0"/>
          <w:numId w:val="60"/>
        </w:numPr>
        <w:jc w:val="left"/>
      </w:pPr>
      <w:r>
        <w:t>In welche Richtung dreht sich der Hebel um den Drehpunkt, wenn Sie in Richtung der Kraft F</w:t>
      </w:r>
      <w:r w:rsidRPr="00555FF7">
        <w:rPr>
          <w:vertAlign w:val="subscript"/>
        </w:rPr>
        <w:t>2</w:t>
      </w:r>
      <w:r>
        <w:t xml:space="preserve"> „ziehen“.</w:t>
      </w:r>
    </w:p>
    <w:p w:rsidR="006E7DD5" w:rsidRDefault="006E7DD5" w:rsidP="006E7DD5">
      <w:pPr>
        <w:pStyle w:val="Textkrper"/>
        <w:ind w:left="720"/>
      </w:pPr>
    </w:p>
    <w:p w:rsidR="006E7DD5" w:rsidRPr="00E45F65" w:rsidRDefault="006E7DD5" w:rsidP="007B028C">
      <w:pPr>
        <w:pStyle w:val="Textkrper"/>
        <w:rPr>
          <w:b/>
          <w:szCs w:val="24"/>
        </w:rPr>
      </w:pPr>
      <w:r w:rsidRPr="00E45F65">
        <w:rPr>
          <w:b/>
          <w:szCs w:val="24"/>
        </w:rPr>
        <w:t>Das sich ergebende Moment ist entweder ein rechtsdrehendes Drehmoments oder ein linksdrehendes Drehmoment.</w:t>
      </w:r>
    </w:p>
    <w:p w:rsidR="00E45F65" w:rsidRDefault="00E45F65">
      <w:pPr>
        <w:spacing w:line="240" w:lineRule="exact"/>
        <w:rPr>
          <w:b/>
          <w:sz w:val="24"/>
          <w:szCs w:val="24"/>
        </w:rPr>
      </w:pPr>
      <w:r>
        <w:rPr>
          <w:b/>
          <w:sz w:val="24"/>
          <w:szCs w:val="24"/>
        </w:rPr>
        <w:br w:type="page"/>
      </w:r>
    </w:p>
    <w:p w:rsidR="006E7DD5" w:rsidRDefault="006E7DD5" w:rsidP="006E7DD5">
      <w:pPr>
        <w:pStyle w:val="Textkrper"/>
      </w:pPr>
      <w:r>
        <w:lastRenderedPageBreak/>
        <w:t>Aufgaben</w:t>
      </w:r>
    </w:p>
    <w:p w:rsidR="006E7DD5" w:rsidRDefault="006E7DD5" w:rsidP="000410BA">
      <w:pPr>
        <w:pStyle w:val="Textkrper"/>
        <w:numPr>
          <w:ilvl w:val="0"/>
          <w:numId w:val="60"/>
        </w:numPr>
      </w:pPr>
      <w:r>
        <w:t>Berechne</w:t>
      </w:r>
      <w:r w:rsidR="00927C3F">
        <w:t>n Sie</w:t>
      </w:r>
      <w:r>
        <w:t xml:space="preserve"> mit L</w:t>
      </w:r>
      <w:r w:rsidRPr="00555FF7">
        <w:rPr>
          <w:vertAlign w:val="subscript"/>
        </w:rPr>
        <w:t>1</w:t>
      </w:r>
      <w:r>
        <w:t xml:space="preserve"> = 5 cm und F</w:t>
      </w:r>
      <w:r w:rsidRPr="00555FF7">
        <w:rPr>
          <w:vertAlign w:val="subscript"/>
        </w:rPr>
        <w:t>1</w:t>
      </w:r>
      <w:r>
        <w:t xml:space="preserve"> = 3 N das Drehmoment M1.</w:t>
      </w:r>
    </w:p>
    <w:p w:rsidR="006E7DD5" w:rsidRDefault="006E7DD5" w:rsidP="000410BA">
      <w:pPr>
        <w:pStyle w:val="Textkrper"/>
        <w:numPr>
          <w:ilvl w:val="0"/>
          <w:numId w:val="60"/>
        </w:numPr>
      </w:pPr>
      <w:r>
        <w:t>Berechne</w:t>
      </w:r>
      <w:r w:rsidR="00927C3F">
        <w:t>n Sie</w:t>
      </w:r>
      <w:r>
        <w:t xml:space="preserve"> mit L</w:t>
      </w:r>
      <w:r w:rsidRPr="00555FF7">
        <w:rPr>
          <w:vertAlign w:val="subscript"/>
        </w:rPr>
        <w:t>2</w:t>
      </w:r>
      <w:r>
        <w:t xml:space="preserve"> = 15 cm und F</w:t>
      </w:r>
      <w:r w:rsidRPr="00555FF7">
        <w:rPr>
          <w:vertAlign w:val="subscript"/>
        </w:rPr>
        <w:t>2</w:t>
      </w:r>
      <w:r>
        <w:t xml:space="preserve"> = 9 N das Drehmoment M2.</w:t>
      </w:r>
    </w:p>
    <w:p w:rsidR="006E7DD5" w:rsidRDefault="006E7DD5" w:rsidP="000410BA">
      <w:pPr>
        <w:pStyle w:val="Textkrper"/>
        <w:numPr>
          <w:ilvl w:val="0"/>
          <w:numId w:val="60"/>
        </w:numPr>
      </w:pPr>
      <w:r>
        <w:t>Bewerte</w:t>
      </w:r>
      <w:r w:rsidR="00927C3F">
        <w:t>n Sie</w:t>
      </w:r>
      <w:r>
        <w:t xml:space="preserve"> das Ergebnis. Bewegt sich der Hebel?</w:t>
      </w:r>
    </w:p>
    <w:p w:rsidR="006E7DD5" w:rsidRDefault="006E7DD5" w:rsidP="006E7DD5">
      <w:pPr>
        <w:pStyle w:val="Textkrper"/>
      </w:pPr>
    </w:p>
    <w:p w:rsidR="006E7DD5" w:rsidRPr="00E45F65" w:rsidRDefault="006E7DD5" w:rsidP="006E7DD5">
      <w:pPr>
        <w:pStyle w:val="Textkrper"/>
        <w:rPr>
          <w:b/>
          <w:szCs w:val="24"/>
        </w:rPr>
      </w:pPr>
      <w:r w:rsidRPr="00E45F65">
        <w:rPr>
          <w:b/>
          <w:szCs w:val="24"/>
        </w:rPr>
        <w:t>Wenn das rechtsdrehende Drehmoment und das linksdrehende Drehmoment gleich groß sind, befindet sich der Hebel im Gleichgewicht.</w:t>
      </w:r>
    </w:p>
    <w:p w:rsidR="006E7DD5" w:rsidRDefault="006E7DD5" w:rsidP="006E7DD5">
      <w:pPr>
        <w:pStyle w:val="Textkrper"/>
      </w:pPr>
    </w:p>
    <w:p w:rsidR="006E7DD5" w:rsidRDefault="006E7DD5" w:rsidP="006E7DD5">
      <w:pPr>
        <w:pStyle w:val="Textkrper"/>
      </w:pPr>
      <w:r>
        <w:rPr>
          <w:noProof/>
        </w:rPr>
        <mc:AlternateContent>
          <mc:Choice Requires="wps">
            <w:drawing>
              <wp:anchor distT="0" distB="0" distL="114300" distR="114300" simplePos="0" relativeHeight="251926528" behindDoc="0" locked="0" layoutInCell="1" allowOverlap="1" wp14:anchorId="3E82FB41" wp14:editId="41EDC088">
                <wp:simplePos x="0" y="0"/>
                <wp:positionH relativeFrom="column">
                  <wp:posOffset>-5080</wp:posOffset>
                </wp:positionH>
                <wp:positionV relativeFrom="paragraph">
                  <wp:posOffset>20955</wp:posOffset>
                </wp:positionV>
                <wp:extent cx="4730750" cy="1403985"/>
                <wp:effectExtent l="0" t="0" r="0" b="0"/>
                <wp:wrapNone/>
                <wp:docPr id="2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750" cy="1403985"/>
                        </a:xfrm>
                        <a:prstGeom prst="rect">
                          <a:avLst/>
                        </a:prstGeom>
                        <a:solidFill>
                          <a:sysClr val="window" lastClr="FFFFFF">
                            <a:lumMod val="95000"/>
                          </a:sysClr>
                        </a:solidFill>
                        <a:ln w="9525">
                          <a:noFill/>
                          <a:miter lim="800000"/>
                          <a:headEnd/>
                          <a:tailEnd/>
                        </a:ln>
                      </wps:spPr>
                      <wps:txbx>
                        <w:txbxContent>
                          <w:p w:rsidR="00AD02D2" w:rsidRDefault="00AD02D2" w:rsidP="006E7DD5">
                            <w:pPr>
                              <w:pStyle w:val="Textkrper"/>
                            </w:pPr>
                            <w:r>
                              <w:t>Das Hebelgesetz lautet:</w:t>
                            </w:r>
                          </w:p>
                          <w:p w:rsidR="00AD02D2" w:rsidRDefault="00AD02D2" w:rsidP="006E7DD5">
                            <w:pPr>
                              <w:pStyle w:val="Textkrper"/>
                            </w:pPr>
                          </w:p>
                          <w:p w:rsidR="00AD02D2" w:rsidRDefault="00AD02D2" w:rsidP="006E7DD5">
                            <w:pPr>
                              <w:pStyle w:val="Textkrper"/>
                              <w:jc w:val="center"/>
                            </w:pPr>
                            <w:r>
                              <w:t>linksdrehendes Moment = rechtsdrehendes Moment</w:t>
                            </w:r>
                          </w:p>
                          <w:p w:rsidR="00AD02D2" w:rsidRDefault="00AD02D2" w:rsidP="006E7DD5">
                            <w:pPr>
                              <w:pStyle w:val="Textkrper"/>
                              <w:jc w:val="center"/>
                            </w:pPr>
                          </w:p>
                          <w:p w:rsidR="00AD02D2" w:rsidRPr="000410BA" w:rsidRDefault="00AD02D2" w:rsidP="006E7DD5">
                            <w:pPr>
                              <w:pStyle w:val="Textkrper"/>
                              <w:jc w:val="center"/>
                              <w:rPr>
                                <w:rFonts w:eastAsiaTheme="minorEastAsia"/>
                                <w:vertAlign w:val="subscript"/>
                              </w:rPr>
                            </w:pPr>
                            <m:oMathPara>
                              <m:oMath>
                                <m:sSub>
                                  <m:sSubPr>
                                    <m:ctrlPr>
                                      <w:rPr>
                                        <w:rFonts w:ascii="Cambria Math" w:hAnsi="Cambria Math"/>
                                        <w:i/>
                                      </w:rPr>
                                    </m:ctrlPr>
                                  </m:sSubPr>
                                  <m:e>
                                    <m:r>
                                      <w:rPr>
                                        <w:rFonts w:ascii="Cambria Math" w:hAnsi="Cambria Math"/>
                                      </w:rPr>
                                      <m:t>M</m:t>
                                    </m:r>
                                  </m:e>
                                  <m:sub>
                                    <m:r>
                                      <w:rPr>
                                        <w:rFonts w:ascii="Cambria Math" w:hAnsi="Cambria Math"/>
                                      </w:rPr>
                                      <m:t>l</m:t>
                                    </m:r>
                                  </m:sub>
                                </m:sSub>
                                <m:r>
                                  <w:rPr>
                                    <w:rFonts w:ascii="Cambria Math" w:hAnsi="Cambria Math"/>
                                  </w:rPr>
                                  <m:t xml:space="preserve">= </m:t>
                                </m:r>
                                <m:sSub>
                                  <m:sSubPr>
                                    <m:ctrlPr>
                                      <w:rPr>
                                        <w:rFonts w:ascii="Cambria Math" w:hAnsi="Cambria Math"/>
                                        <w:i/>
                                      </w:rPr>
                                    </m:ctrlPr>
                                  </m:sSubPr>
                                  <m:e>
                                    <m:r>
                                      <w:rPr>
                                        <w:rFonts w:ascii="Cambria Math" w:hAnsi="Cambria Math"/>
                                      </w:rPr>
                                      <m:t>M</m:t>
                                    </m:r>
                                  </m:e>
                                  <m:sub>
                                    <m:r>
                                      <w:rPr>
                                        <w:rFonts w:ascii="Cambria Math" w:hAnsi="Cambria Math"/>
                                      </w:rPr>
                                      <m:t>r</m:t>
                                    </m:r>
                                  </m:sub>
                                </m:sSub>
                              </m:oMath>
                            </m:oMathPara>
                          </w:p>
                          <w:p w:rsidR="00AD02D2" w:rsidRDefault="00AD02D2" w:rsidP="006E7DD5">
                            <w:pPr>
                              <w:pStyle w:val="Textkrper"/>
                              <w:jc w:val="center"/>
                              <w:rPr>
                                <w:rFonts w:eastAsiaTheme="minorEastAsia"/>
                              </w:rPr>
                            </w:pPr>
                          </w:p>
                          <w:p w:rsidR="00AD02D2" w:rsidRPr="00555FF7" w:rsidRDefault="00AD02D2" w:rsidP="006E7DD5">
                            <w:pPr>
                              <w:pStyle w:val="Textkrper"/>
                              <w:jc w:val="center"/>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2</m:t>
                                    </m:r>
                                  </m:sub>
                                </m:sSub>
                              </m:oMath>
                            </m:oMathPara>
                          </w:p>
                          <w:p w:rsidR="00AD02D2" w:rsidRPr="00E50E6E" w:rsidRDefault="00AD02D2" w:rsidP="006E7DD5">
                            <w:pPr>
                              <w:rPr>
                                <w:lang w:val="en-U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8" type="#_x0000_t202" style="position:absolute;left:0;text-align:left;margin-left:-.4pt;margin-top:1.65pt;width:372.5pt;height:110.55pt;z-index:251926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" fillcolor="#f2f2f2" stroked="f">
                <v:textbox style="mso-fit-shape-to-text:t">
                  <w:txbxContent>
                    <w:p w:rsidR="00AD02D2" w:rsidRDefault="00AD02D2" w:rsidP="006E7DD5">
                      <w:pPr>
                        <w:pStyle w:val="Textkrper"/>
                      </w:pPr>
                      <w:r>
                        <w:t>Das Hebelgesetz lautet:</w:t>
                      </w:r>
                    </w:p>
                    <w:p w:rsidR="00AD02D2" w:rsidRDefault="00AD02D2" w:rsidP="006E7DD5">
                      <w:pPr>
                        <w:pStyle w:val="Textkrper"/>
                      </w:pPr>
                    </w:p>
                    <w:p w:rsidR="00AD02D2" w:rsidRDefault="00AD02D2" w:rsidP="006E7DD5">
                      <w:pPr>
                        <w:pStyle w:val="Textkrper"/>
                        <w:jc w:val="center"/>
                      </w:pPr>
                      <w:r>
                        <w:t>linksdrehendes Moment = rechtsdrehendes Moment</w:t>
                      </w:r>
                    </w:p>
                    <w:p w:rsidR="00AD02D2" w:rsidRDefault="00AD02D2" w:rsidP="006E7DD5">
                      <w:pPr>
                        <w:pStyle w:val="Textkrper"/>
                        <w:jc w:val="center"/>
                      </w:pPr>
                    </w:p>
                    <w:p w:rsidR="00AD02D2" w:rsidRPr="000410BA" w:rsidRDefault="00AD02D2" w:rsidP="006E7DD5">
                      <w:pPr>
                        <w:pStyle w:val="Textkrper"/>
                        <w:jc w:val="center"/>
                        <w:rPr>
                          <w:rFonts w:eastAsiaTheme="minorEastAsia"/>
                          <w:vertAlign w:val="subscript"/>
                        </w:rPr>
                      </w:pPr>
                      <m:oMathPara>
                        <m:oMath>
                          <m:sSub>
                            <m:sSubPr>
                              <m:ctrlPr>
                                <w:rPr>
                                  <w:rFonts w:ascii="Cambria Math" w:hAnsi="Cambria Math"/>
                                  <w:i/>
                                </w:rPr>
                              </m:ctrlPr>
                            </m:sSubPr>
                            <m:e>
                              <m:r>
                                <w:rPr>
                                  <w:rFonts w:ascii="Cambria Math" w:hAnsi="Cambria Math"/>
                                </w:rPr>
                                <m:t>M</m:t>
                              </m:r>
                            </m:e>
                            <m:sub>
                              <m:r>
                                <w:rPr>
                                  <w:rFonts w:ascii="Cambria Math" w:hAnsi="Cambria Math"/>
                                </w:rPr>
                                <m:t>l</m:t>
                              </m:r>
                            </m:sub>
                          </m:sSub>
                          <m:r>
                            <w:rPr>
                              <w:rFonts w:ascii="Cambria Math" w:hAnsi="Cambria Math"/>
                            </w:rPr>
                            <m:t xml:space="preserve">= </m:t>
                          </m:r>
                          <m:sSub>
                            <m:sSubPr>
                              <m:ctrlPr>
                                <w:rPr>
                                  <w:rFonts w:ascii="Cambria Math" w:hAnsi="Cambria Math"/>
                                  <w:i/>
                                </w:rPr>
                              </m:ctrlPr>
                            </m:sSubPr>
                            <m:e>
                              <m:r>
                                <w:rPr>
                                  <w:rFonts w:ascii="Cambria Math" w:hAnsi="Cambria Math"/>
                                </w:rPr>
                                <m:t>M</m:t>
                              </m:r>
                            </m:e>
                            <m:sub>
                              <m:r>
                                <w:rPr>
                                  <w:rFonts w:ascii="Cambria Math" w:hAnsi="Cambria Math"/>
                                </w:rPr>
                                <m:t>r</m:t>
                              </m:r>
                            </m:sub>
                          </m:sSub>
                        </m:oMath>
                      </m:oMathPara>
                    </w:p>
                    <w:p w:rsidR="00AD02D2" w:rsidRDefault="00AD02D2" w:rsidP="006E7DD5">
                      <w:pPr>
                        <w:pStyle w:val="Textkrper"/>
                        <w:jc w:val="center"/>
                        <w:rPr>
                          <w:rFonts w:eastAsiaTheme="minorEastAsia"/>
                        </w:rPr>
                      </w:pPr>
                    </w:p>
                    <w:p w:rsidR="00AD02D2" w:rsidRPr="00555FF7" w:rsidRDefault="00AD02D2" w:rsidP="006E7DD5">
                      <w:pPr>
                        <w:pStyle w:val="Textkrper"/>
                        <w:jc w:val="center"/>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2</m:t>
                              </m:r>
                            </m:sub>
                          </m:sSub>
                        </m:oMath>
                      </m:oMathPara>
                    </w:p>
                    <w:p w:rsidR="00AD02D2" w:rsidRPr="00E50E6E" w:rsidRDefault="00AD02D2" w:rsidP="006E7DD5">
                      <w:pPr>
                        <w:rPr>
                          <w:lang w:val="en-US"/>
                        </w:rPr>
                      </w:pPr>
                    </w:p>
                  </w:txbxContent>
                </v:textbox>
              </v:shape>
            </w:pict>
          </mc:Fallback>
        </mc:AlternateContent>
      </w: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r w:rsidRPr="00944CDF">
        <w:rPr>
          <w:noProof/>
        </w:rPr>
        <w:drawing>
          <wp:anchor distT="0" distB="0" distL="114300" distR="114300" simplePos="0" relativeHeight="251927552" behindDoc="0" locked="0" layoutInCell="0" allowOverlap="1" wp14:anchorId="59000C07" wp14:editId="71DA5496">
            <wp:simplePos x="0" y="0"/>
            <wp:positionH relativeFrom="rightMargin">
              <wp:posOffset>389890</wp:posOffset>
            </wp:positionH>
            <wp:positionV relativeFrom="paragraph">
              <wp:posOffset>147320</wp:posOffset>
            </wp:positionV>
            <wp:extent cx="349885" cy="320675"/>
            <wp:effectExtent l="0" t="0" r="0" b="3175"/>
            <wp:wrapNone/>
            <wp:docPr id="163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CDF">
        <w:rPr>
          <w:noProof/>
        </w:rPr>
        <w:drawing>
          <wp:anchor distT="0" distB="0" distL="114300" distR="114300" simplePos="0" relativeHeight="251928576" behindDoc="0" locked="0" layoutInCell="0" allowOverlap="1" wp14:anchorId="5FEBFBD8" wp14:editId="7B298952">
            <wp:simplePos x="0" y="0"/>
            <wp:positionH relativeFrom="rightMargin">
              <wp:posOffset>750460</wp:posOffset>
            </wp:positionH>
            <wp:positionV relativeFrom="paragraph">
              <wp:posOffset>147320</wp:posOffset>
            </wp:positionV>
            <wp:extent cx="348615" cy="320040"/>
            <wp:effectExtent l="0" t="0" r="0" b="3810"/>
            <wp:wrapNone/>
            <wp:docPr id="90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Aufgaben zum Zweiseitigen Hebel</w:t>
      </w:r>
    </w:p>
    <w:p w:rsidR="006E7DD5" w:rsidRDefault="006E7DD5" w:rsidP="006E7DD5">
      <w:pPr>
        <w:pStyle w:val="Textkrper"/>
      </w:pPr>
    </w:p>
    <w:p w:rsidR="006E7DD5" w:rsidRDefault="00927C3F" w:rsidP="000410BA">
      <w:pPr>
        <w:pStyle w:val="Textkrper"/>
        <w:numPr>
          <w:ilvl w:val="0"/>
          <w:numId w:val="60"/>
        </w:numPr>
      </w:pPr>
      <w:r>
        <w:t>Berechnen Sie</w:t>
      </w:r>
      <w:r w:rsidR="006E7DD5">
        <w:t xml:space="preserve"> mit L</w:t>
      </w:r>
      <w:r w:rsidR="006E7DD5" w:rsidRPr="00555FF7">
        <w:rPr>
          <w:vertAlign w:val="subscript"/>
        </w:rPr>
        <w:t>1</w:t>
      </w:r>
      <w:r w:rsidR="006E7DD5">
        <w:t xml:space="preserve"> = 5 cm und F</w:t>
      </w:r>
      <w:r w:rsidR="006E7DD5" w:rsidRPr="00555FF7">
        <w:rPr>
          <w:vertAlign w:val="subscript"/>
        </w:rPr>
        <w:t>1</w:t>
      </w:r>
      <w:r w:rsidR="006E7DD5">
        <w:t xml:space="preserve"> = 3 N das Drehmoment M</w:t>
      </w:r>
      <w:r w:rsidR="006E7DD5" w:rsidRPr="0078241B">
        <w:rPr>
          <w:vertAlign w:val="subscript"/>
        </w:rPr>
        <w:t>1</w:t>
      </w:r>
      <w:r w:rsidR="006E7DD5">
        <w:t>.</w:t>
      </w:r>
      <w:r w:rsidR="006E7DD5" w:rsidRPr="00944CDF">
        <w:rPr>
          <w:noProof/>
        </w:rPr>
        <w:t xml:space="preserve"> </w:t>
      </w:r>
    </w:p>
    <w:p w:rsidR="006E7DD5" w:rsidRDefault="00644C27" w:rsidP="000410BA">
      <w:pPr>
        <w:pStyle w:val="Textkrper"/>
        <w:numPr>
          <w:ilvl w:val="0"/>
          <w:numId w:val="60"/>
        </w:numPr>
      </w:pPr>
      <w:r>
        <w:rPr>
          <w:noProof/>
        </w:rPr>
        <w:drawing>
          <wp:anchor distT="0" distB="0" distL="114300" distR="114300" simplePos="0" relativeHeight="252089344" behindDoc="0" locked="0" layoutInCell="1" allowOverlap="1" wp14:anchorId="2A728787" wp14:editId="06C6018A">
            <wp:simplePos x="0" y="0"/>
            <wp:positionH relativeFrom="column">
              <wp:posOffset>5116195</wp:posOffset>
            </wp:positionH>
            <wp:positionV relativeFrom="paragraph">
              <wp:posOffset>75565</wp:posOffset>
            </wp:positionV>
            <wp:extent cx="316865" cy="316865"/>
            <wp:effectExtent l="0" t="0" r="6985" b="6985"/>
            <wp:wrapNone/>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00927C3F">
        <w:t>Berechnen Sie</w:t>
      </w:r>
      <w:r w:rsidR="006E7DD5">
        <w:t xml:space="preserve"> mit L</w:t>
      </w:r>
      <w:r w:rsidR="006E7DD5" w:rsidRPr="00555FF7">
        <w:rPr>
          <w:vertAlign w:val="subscript"/>
        </w:rPr>
        <w:t>2</w:t>
      </w:r>
      <w:r w:rsidR="006E7DD5">
        <w:t xml:space="preserve"> = 15 cm und F</w:t>
      </w:r>
      <w:r w:rsidR="006E7DD5" w:rsidRPr="00555FF7">
        <w:rPr>
          <w:vertAlign w:val="subscript"/>
        </w:rPr>
        <w:t>2</w:t>
      </w:r>
      <w:r w:rsidR="006E7DD5">
        <w:t xml:space="preserve"> = 9 N das Drehmoment M</w:t>
      </w:r>
      <w:r w:rsidR="006E7DD5" w:rsidRPr="0078241B">
        <w:rPr>
          <w:vertAlign w:val="subscript"/>
        </w:rPr>
        <w:t>2</w:t>
      </w:r>
      <w:r w:rsidR="006E7DD5">
        <w:t>.</w:t>
      </w:r>
    </w:p>
    <w:p w:rsidR="006E7DD5" w:rsidRDefault="00927C3F" w:rsidP="000410BA">
      <w:pPr>
        <w:pStyle w:val="Textkrper"/>
        <w:numPr>
          <w:ilvl w:val="0"/>
          <w:numId w:val="60"/>
        </w:numPr>
      </w:pPr>
      <w:r>
        <w:t>Berechnen Sie</w:t>
      </w:r>
      <w:r w:rsidR="006E7DD5">
        <w:t xml:space="preserve"> mit M</w:t>
      </w:r>
      <w:r w:rsidR="006E7DD5" w:rsidRPr="00555FF7">
        <w:rPr>
          <w:vertAlign w:val="subscript"/>
        </w:rPr>
        <w:t>1</w:t>
      </w:r>
      <w:r w:rsidR="006E7DD5">
        <w:t xml:space="preserve"> = 10 </w:t>
      </w:r>
      <w:proofErr w:type="spellStart"/>
      <w:r w:rsidR="006E7DD5">
        <w:t>Nm</w:t>
      </w:r>
      <w:proofErr w:type="spellEnd"/>
      <w:r w:rsidR="006E7DD5">
        <w:t xml:space="preserve"> und L</w:t>
      </w:r>
      <w:r w:rsidR="006E7DD5" w:rsidRPr="00555FF7">
        <w:rPr>
          <w:vertAlign w:val="subscript"/>
        </w:rPr>
        <w:t>2</w:t>
      </w:r>
      <w:r w:rsidR="006E7DD5">
        <w:t xml:space="preserve"> = 15 cm die erforderliche Kraft F</w:t>
      </w:r>
      <w:r w:rsidR="006E7DD5" w:rsidRPr="0078241B">
        <w:rPr>
          <w:vertAlign w:val="subscript"/>
        </w:rPr>
        <w:t>2</w:t>
      </w:r>
      <w:r w:rsidR="006E7DD5">
        <w:t xml:space="preserve"> für den Gleichgewichtszustand.</w:t>
      </w:r>
    </w:p>
    <w:p w:rsidR="006E7DD5" w:rsidRDefault="00927C3F" w:rsidP="000410BA">
      <w:pPr>
        <w:pStyle w:val="Textkrper"/>
        <w:numPr>
          <w:ilvl w:val="0"/>
          <w:numId w:val="60"/>
        </w:numPr>
      </w:pPr>
      <w:r>
        <w:t>Berechnen Sie</w:t>
      </w:r>
      <w:r w:rsidR="006E7DD5">
        <w:t xml:space="preserve"> mit F</w:t>
      </w:r>
      <w:r w:rsidR="006E7DD5" w:rsidRPr="00555FF7">
        <w:rPr>
          <w:vertAlign w:val="subscript"/>
        </w:rPr>
        <w:t>1</w:t>
      </w:r>
      <w:r w:rsidR="006E7DD5">
        <w:t xml:space="preserve"> = 20 N, F</w:t>
      </w:r>
      <w:r w:rsidR="006E7DD5" w:rsidRPr="00555FF7">
        <w:rPr>
          <w:vertAlign w:val="subscript"/>
        </w:rPr>
        <w:t>2</w:t>
      </w:r>
      <w:r w:rsidR="006E7DD5">
        <w:t xml:space="preserve"> = 30 N und L</w:t>
      </w:r>
      <w:r w:rsidR="006E7DD5" w:rsidRPr="00555FF7">
        <w:rPr>
          <w:vertAlign w:val="subscript"/>
        </w:rPr>
        <w:t>1</w:t>
      </w:r>
      <w:r w:rsidR="006E7DD5">
        <w:t xml:space="preserve"> = 10 cm die erforderliche Hebelarmlänge L</w:t>
      </w:r>
      <w:r w:rsidR="006E7DD5" w:rsidRPr="00555FF7">
        <w:rPr>
          <w:vertAlign w:val="subscript"/>
        </w:rPr>
        <w:t>2</w:t>
      </w:r>
      <w:r w:rsidR="006E7DD5">
        <w:t xml:space="preserve"> für den Gleichgewichtszustand.</w:t>
      </w:r>
    </w:p>
    <w:p w:rsidR="006E7DD5" w:rsidRDefault="00927C3F" w:rsidP="000410BA">
      <w:pPr>
        <w:pStyle w:val="Textkrper"/>
        <w:numPr>
          <w:ilvl w:val="0"/>
          <w:numId w:val="60"/>
        </w:numPr>
      </w:pPr>
      <w:r>
        <w:t>Berechnen Sie</w:t>
      </w:r>
      <w:r w:rsidR="006E7DD5">
        <w:t xml:space="preserve"> mit L</w:t>
      </w:r>
      <w:r w:rsidR="006E7DD5" w:rsidRPr="00555FF7">
        <w:rPr>
          <w:vertAlign w:val="subscript"/>
        </w:rPr>
        <w:t>1</w:t>
      </w:r>
      <w:r w:rsidR="006E7DD5">
        <w:t xml:space="preserve"> = 20 cm, L</w:t>
      </w:r>
      <w:r w:rsidR="006E7DD5" w:rsidRPr="00555FF7">
        <w:rPr>
          <w:vertAlign w:val="subscript"/>
        </w:rPr>
        <w:t>2</w:t>
      </w:r>
      <w:r w:rsidR="006E7DD5">
        <w:t xml:space="preserve"> = 1 m und F</w:t>
      </w:r>
      <w:r w:rsidR="006E7DD5" w:rsidRPr="00555FF7">
        <w:rPr>
          <w:vertAlign w:val="subscript"/>
        </w:rPr>
        <w:t>1</w:t>
      </w:r>
      <w:r w:rsidR="006E7DD5">
        <w:t xml:space="preserve"> = 20 N die erforderliche Kraft F</w:t>
      </w:r>
      <w:r w:rsidR="006E7DD5" w:rsidRPr="00555FF7">
        <w:rPr>
          <w:vertAlign w:val="subscript"/>
        </w:rPr>
        <w:t>2</w:t>
      </w:r>
      <w:r w:rsidR="006E7DD5">
        <w:t xml:space="preserve"> für den Gleichgewichtszustand.</w:t>
      </w:r>
    </w:p>
    <w:p w:rsidR="006E7DD5" w:rsidRDefault="006E7DD5" w:rsidP="006E7DD5"/>
    <w:p w:rsidR="00927C3F" w:rsidRDefault="00927C3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927C3F" w:rsidP="00AE7CC1">
            <w:pPr>
              <w:pStyle w:val="TabelleKopflinks"/>
            </w:pPr>
            <w:r>
              <w:t>H</w:t>
            </w:r>
            <w:r w:rsidR="006E7DD5">
              <w:t>ydraulische Grundlagen</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t>02.02.03.03</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601ADC" w:rsidRDefault="006E7DD5" w:rsidP="00AE7CC1">
            <w:pPr>
              <w:pStyle w:val="Default"/>
              <w:rPr>
                <w:rFonts w:ascii="Source Sans Pro" w:hAnsi="Source Sans Pro"/>
              </w:rPr>
            </w:pPr>
            <w:r w:rsidRPr="00601ADC">
              <w:rPr>
                <w:rFonts w:ascii="Source Sans Pro" w:hAnsi="Source Sans Pro"/>
                <w:sz w:val="16"/>
                <w:szCs w:val="16"/>
              </w:rPr>
              <w:t>- Technische Systeme und Teilsysteme kenn</w:t>
            </w:r>
            <w:r w:rsidR="002756A4">
              <w:rPr>
                <w:rFonts w:ascii="Source Sans Pro" w:hAnsi="Source Sans Pro"/>
                <w:sz w:val="16"/>
                <w:szCs w:val="16"/>
              </w:rPr>
              <w:t>en und analysieren und bewerten</w:t>
            </w:r>
          </w:p>
          <w:p w:rsidR="006E7DD5" w:rsidRPr="00601ADC" w:rsidRDefault="006E7DD5" w:rsidP="00AE7CC1">
            <w:pPr>
              <w:pStyle w:val="Default"/>
              <w:rPr>
                <w:rFonts w:ascii="Source Sans Pro" w:hAnsi="Source Sans Pro"/>
                <w:sz w:val="16"/>
                <w:szCs w:val="16"/>
              </w:rPr>
            </w:pPr>
            <w:r w:rsidRPr="00601ADC">
              <w:rPr>
                <w:rFonts w:ascii="Source Sans Pro" w:hAnsi="Source Sans Pro"/>
                <w:sz w:val="16"/>
                <w:szCs w:val="16"/>
              </w:rPr>
              <w:t>- Arbeits- und Sicherheitsregeln beachten und ihre Konsequenzen reflek</w:t>
            </w:r>
            <w:r w:rsidR="002756A4">
              <w:rPr>
                <w:rFonts w:ascii="Source Sans Pro" w:hAnsi="Source Sans Pro"/>
                <w:sz w:val="16"/>
                <w:szCs w:val="16"/>
              </w:rPr>
              <w:t>tieren</w:t>
            </w:r>
          </w:p>
          <w:p w:rsidR="006E7DD5" w:rsidRPr="00601ADC" w:rsidRDefault="006E7DD5" w:rsidP="00AE7CC1">
            <w:pPr>
              <w:pStyle w:val="Default"/>
              <w:rPr>
                <w:rFonts w:ascii="Source Sans Pro" w:hAnsi="Source Sans Pro"/>
                <w:sz w:val="16"/>
                <w:szCs w:val="16"/>
              </w:rPr>
            </w:pPr>
          </w:p>
          <w:p w:rsidR="006E7DD5" w:rsidRPr="007231A3" w:rsidRDefault="006E7DD5" w:rsidP="00AE7CC1">
            <w:pPr>
              <w:pStyle w:val="Default"/>
            </w:pPr>
            <w:r>
              <w:rPr>
                <w:sz w:val="16"/>
                <w:szCs w:val="16"/>
              </w:rPr>
              <w:t xml:space="preserve"> </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AE7CC1">
            <w:pPr>
              <w:pStyle w:val="Kopf8ptafz"/>
            </w:pPr>
            <w:r w:rsidRPr="00D43F36">
              <w:t xml:space="preserve">Ich kann </w:t>
            </w:r>
            <w:r>
              <w:t>die Grundlagen hydraulischer Maschinen erläutern</w:t>
            </w:r>
            <w:r w:rsidRPr="00D43F36">
              <w:t>.</w:t>
            </w:r>
          </w:p>
          <w:p w:rsidR="006E7DD5" w:rsidRDefault="006E7DD5" w:rsidP="00AE7CC1">
            <w:pPr>
              <w:pStyle w:val="Kopf8ptafz"/>
            </w:pPr>
            <w:r w:rsidRPr="00D43F36">
              <w:t xml:space="preserve">Ich kann </w:t>
            </w:r>
            <w:r>
              <w:t>die Wirkung der hydraulischen Übersetzung am W</w:t>
            </w:r>
            <w:r>
              <w:t>a</w:t>
            </w:r>
            <w:r>
              <w:t>genheber erläutern</w:t>
            </w:r>
            <w:r w:rsidRPr="00D43F36">
              <w:t>.</w:t>
            </w:r>
          </w:p>
          <w:p w:rsidR="006E7DD5" w:rsidRDefault="006E7DD5" w:rsidP="00AE7CC1">
            <w:pPr>
              <w:pStyle w:val="Kopf8ptafz"/>
            </w:pPr>
            <w:r>
              <w:t>Ich kann hydraulische Übersetzung an der Bremsanlage erkl</w:t>
            </w:r>
            <w:r>
              <w:t>ä</w:t>
            </w:r>
            <w:r>
              <w:t>ren und berechnen.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Umgang mit Fachtexten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6E7DD5" w:rsidP="00555443">
            <w:pPr>
              <w:pStyle w:val="Kopf8ptafz"/>
              <w:numPr>
                <w:ilvl w:val="0"/>
                <w:numId w:val="0"/>
              </w:numPr>
              <w:ind w:left="227"/>
            </w:pP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t>Wagenheber in der Werkstatt</w:t>
            </w:r>
          </w:p>
        </w:tc>
      </w:tr>
    </w:tbl>
    <w:p w:rsidR="006E7DD5" w:rsidRPr="001F6EDF" w:rsidRDefault="006E7DD5" w:rsidP="006E7DD5">
      <w:pPr>
        <w:pStyle w:val="Textkrper"/>
      </w:pPr>
      <w:r>
        <w:rPr>
          <w:noProof/>
          <w:sz w:val="24"/>
        </w:rPr>
        <w:drawing>
          <wp:anchor distT="0" distB="0" distL="114300" distR="114300" simplePos="0" relativeHeight="251863040" behindDoc="0" locked="0" layoutInCell="0" allowOverlap="1" wp14:anchorId="038618A9" wp14:editId="4A6CC743">
            <wp:simplePos x="0" y="0"/>
            <wp:positionH relativeFrom="rightMargin">
              <wp:posOffset>107950</wp:posOffset>
            </wp:positionH>
            <wp:positionV relativeFrom="paragraph">
              <wp:posOffset>123825</wp:posOffset>
            </wp:positionV>
            <wp:extent cx="349885" cy="320675"/>
            <wp:effectExtent l="0" t="0" r="0" b="3175"/>
            <wp:wrapNone/>
            <wp:docPr id="90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65088" behindDoc="0" locked="0" layoutInCell="0" allowOverlap="1" wp14:anchorId="4A253433" wp14:editId="105060B9">
            <wp:simplePos x="0" y="0"/>
            <wp:positionH relativeFrom="rightMargin">
              <wp:posOffset>828040</wp:posOffset>
            </wp:positionH>
            <wp:positionV relativeFrom="paragraph">
              <wp:posOffset>123825</wp:posOffset>
            </wp:positionV>
            <wp:extent cx="348615" cy="320040"/>
            <wp:effectExtent l="0" t="0" r="0" b="3810"/>
            <wp:wrapNone/>
            <wp:docPr id="9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64064" behindDoc="0" locked="0" layoutInCell="0" allowOverlap="1" wp14:anchorId="769B44AA" wp14:editId="3DA61516">
            <wp:simplePos x="0" y="0"/>
            <wp:positionH relativeFrom="rightMargin">
              <wp:posOffset>467995</wp:posOffset>
            </wp:positionH>
            <wp:positionV relativeFrom="paragraph">
              <wp:posOffset>123825</wp:posOffset>
            </wp:positionV>
            <wp:extent cx="349885" cy="320675"/>
            <wp:effectExtent l="0" t="0" r="0" b="3175"/>
            <wp:wrapNone/>
            <wp:docPr id="90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t>Phase</w:t>
            </w:r>
          </w:p>
        </w:tc>
        <w:tc>
          <w:tcPr>
            <w:tcW w:w="940" w:type="dxa"/>
            <w:shd w:val="clear" w:color="auto" w:fill="D9D9D9" w:themeFill="background1" w:themeFillShade="D9"/>
            <w:vAlign w:val="center"/>
          </w:tcPr>
          <w:p w:rsidR="006E7DD5" w:rsidRPr="00DE4890" w:rsidRDefault="006E7DD5" w:rsidP="00AE7CC1">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210"/>
        </w:trPr>
        <w:tc>
          <w:tcPr>
            <w:tcW w:w="1470" w:type="dxa"/>
            <w:vMerge w:val="restart"/>
            <w:tcBorders>
              <w:top w:val="nil"/>
            </w:tcBorders>
            <w:shd w:val="clear" w:color="auto" w:fill="auto"/>
            <w:vAlign w:val="center"/>
          </w:tcPr>
          <w:p w:rsidR="006E7DD5" w:rsidRPr="00F0156F" w:rsidRDefault="006E7DD5" w:rsidP="00AE7CC1">
            <w:pPr>
              <w:pStyle w:val="Textkrpermitte"/>
            </w:pPr>
            <w:r w:rsidRPr="00FC0F56">
              <w:rPr>
                <w:noProof/>
              </w:rPr>
              <w:drawing>
                <wp:inline distT="0" distB="0" distL="0" distR="0" wp14:anchorId="2783B30D" wp14:editId="0278CD32">
                  <wp:extent cx="302701" cy="324000"/>
                  <wp:effectExtent l="0" t="0" r="2540" b="0"/>
                  <wp:docPr id="90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6E7DD5" w:rsidRPr="00DE4890" w:rsidRDefault="006E7DD5" w:rsidP="007B543D">
            <w:pPr>
              <w:pStyle w:val="Textkrper"/>
              <w:jc w:val="center"/>
            </w:pPr>
            <w:r>
              <w:t>5</w:t>
            </w:r>
            <w:r w:rsidR="00414576">
              <w:t xml:space="preserve"> min</w:t>
            </w:r>
          </w:p>
        </w:tc>
        <w:tc>
          <w:tcPr>
            <w:tcW w:w="4961" w:type="dxa"/>
            <w:tcBorders>
              <w:top w:val="nil"/>
            </w:tcBorders>
            <w:shd w:val="clear" w:color="auto" w:fill="auto"/>
            <w:vAlign w:val="center"/>
          </w:tcPr>
          <w:p w:rsidR="006E7DD5" w:rsidRPr="00DE4890" w:rsidRDefault="006E7DD5" w:rsidP="00AE7CC1">
            <w:pPr>
              <w:pStyle w:val="Textkrper"/>
              <w:jc w:val="left"/>
              <w:rPr>
                <w:noProof/>
              </w:rPr>
            </w:pPr>
            <w:r>
              <w:rPr>
                <w:noProof/>
              </w:rPr>
              <w:t>Lesen Sie die Texte auf den nächsten zwei Seiten und betrachten Sie die Abbildung</w:t>
            </w:r>
            <w:r w:rsidR="002756A4">
              <w:rPr>
                <w:noProof/>
              </w:rPr>
              <w:t>en</w:t>
            </w:r>
            <w:r>
              <w:rPr>
                <w:noProof/>
              </w:rPr>
              <w:t xml:space="preserve"> 1 und 2.</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7B543D">
            <w:pPr>
              <w:pStyle w:val="Textkrper"/>
              <w:jc w:val="center"/>
            </w:pPr>
            <w:r>
              <w:t>15</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Beschreiben Sie mit eigenen Worten die Funktion eines hydraulischen Wagenhebers.</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7B543D">
            <w:pPr>
              <w:pStyle w:val="Textkrper"/>
              <w:jc w:val="center"/>
            </w:pPr>
            <w:r>
              <w:t>15</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Sie benötigen die Rechengesetze für die Bestimmung von Drücken und von Kreisflächen. Lesen Sie in einem entsprechenden Buch nach.</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7B543D">
            <w:pPr>
              <w:pStyle w:val="Textkrper"/>
              <w:jc w:val="center"/>
            </w:pPr>
            <w:r>
              <w:t>20</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Bearbeiten Sie die Aufgabe</w:t>
            </w:r>
            <w:r w:rsidR="002756A4">
              <w:rPr>
                <w:noProof/>
              </w:rPr>
              <w:t>n</w:t>
            </w:r>
            <w:r>
              <w:rPr>
                <w:noProof/>
              </w:rPr>
              <w:t xml:space="preserve"> 1 und 2.</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7B543D">
            <w:pPr>
              <w:pStyle w:val="Textkrper"/>
              <w:jc w:val="center"/>
            </w:pPr>
            <w:r>
              <w:t>10</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Beschreibe</w:t>
            </w:r>
            <w:r w:rsidR="00927C3F">
              <w:rPr>
                <w:noProof/>
              </w:rPr>
              <w:t>n Sie</w:t>
            </w:r>
            <w:r>
              <w:rPr>
                <w:noProof/>
              </w:rPr>
              <w:t xml:space="preserve"> mit einem kleinen Text die Funktion des Ventils (Drehventil) am Fuß des Wagenhebers.</w:t>
            </w:r>
          </w:p>
        </w:tc>
      </w:tr>
      <w:tr w:rsidR="006E7DD5" w:rsidRPr="00DE4890" w:rsidTr="00AE7CC1">
        <w:trPr>
          <w:trHeight w:val="248"/>
        </w:trPr>
        <w:tc>
          <w:tcPr>
            <w:tcW w:w="1470" w:type="dxa"/>
            <w:vMerge w:val="restart"/>
            <w:shd w:val="clear" w:color="auto" w:fill="auto"/>
            <w:vAlign w:val="center"/>
          </w:tcPr>
          <w:p w:rsidR="006E7DD5" w:rsidRPr="00FC0F56" w:rsidRDefault="006E7DD5" w:rsidP="00AE7CC1">
            <w:pPr>
              <w:pStyle w:val="Textkrpermitte"/>
              <w:rPr>
                <w:noProof/>
              </w:rPr>
            </w:pPr>
            <w:r w:rsidRPr="00F0156F">
              <w:rPr>
                <w:noProof/>
              </w:rPr>
              <w:drawing>
                <wp:inline distT="0" distB="0" distL="0" distR="0" wp14:anchorId="6F64B7F9" wp14:editId="05F2D03C">
                  <wp:extent cx="648335" cy="318770"/>
                  <wp:effectExtent l="0" t="0" r="0" b="0"/>
                  <wp:docPr id="90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7B543D">
            <w:pPr>
              <w:pStyle w:val="Textkrper"/>
              <w:jc w:val="center"/>
            </w:pPr>
            <w:r>
              <w:t>20</w:t>
            </w:r>
            <w:r w:rsidR="00414576">
              <w:t xml:space="preserve"> min</w:t>
            </w:r>
          </w:p>
        </w:tc>
        <w:tc>
          <w:tcPr>
            <w:tcW w:w="4961" w:type="dxa"/>
            <w:shd w:val="clear" w:color="auto" w:fill="auto"/>
            <w:vAlign w:val="center"/>
          </w:tcPr>
          <w:p w:rsidR="006E7DD5" w:rsidRDefault="006E7DD5" w:rsidP="00AE7CC1">
            <w:pPr>
              <w:pStyle w:val="Textkrper"/>
              <w:jc w:val="left"/>
            </w:pPr>
            <w:r>
              <w:t xml:space="preserve">Suchen Sie sich einen </w:t>
            </w:r>
            <w:r w:rsidR="0072350B">
              <w:t>Partnerin oder einen Partner</w:t>
            </w:r>
            <w:r>
              <w:t>. Besprechen Sie das Ergebnis aus Aufgabe 2.</w:t>
            </w:r>
          </w:p>
          <w:p w:rsidR="006E7DD5" w:rsidRPr="001969DE" w:rsidRDefault="006E7DD5" w:rsidP="00AE7CC1">
            <w:pPr>
              <w:pStyle w:val="Textkrper"/>
              <w:jc w:val="left"/>
            </w:pPr>
            <w:r>
              <w:t>Messen Sie in der Werkstatt die Kolbendurchmesser beider Druckzylinder aus.</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7B543D">
            <w:pPr>
              <w:pStyle w:val="Textkrper"/>
              <w:jc w:val="center"/>
            </w:pPr>
            <w:r>
              <w:t>20</w:t>
            </w:r>
            <w:r w:rsidR="00414576">
              <w:t xml:space="preserve"> min</w:t>
            </w:r>
          </w:p>
        </w:tc>
        <w:tc>
          <w:tcPr>
            <w:tcW w:w="4961" w:type="dxa"/>
            <w:shd w:val="clear" w:color="auto" w:fill="auto"/>
            <w:vAlign w:val="center"/>
          </w:tcPr>
          <w:p w:rsidR="006E7DD5" w:rsidRDefault="006E7DD5" w:rsidP="00AE7CC1">
            <w:pPr>
              <w:pStyle w:val="Textkrper"/>
              <w:jc w:val="left"/>
            </w:pPr>
            <w:r>
              <w:t>Berechnen Sie die tatsächliche Handkraft (Bedie</w:t>
            </w:r>
            <w:r>
              <w:t>n</w:t>
            </w:r>
            <w:r>
              <w:t>kraft) für die auf dem Wagenheber angegebene z</w:t>
            </w:r>
            <w:r>
              <w:t>u</w:t>
            </w:r>
            <w:r>
              <w:t xml:space="preserve">lässige Last von 2 </w:t>
            </w:r>
            <w:proofErr w:type="spellStart"/>
            <w:r>
              <w:t>to</w:t>
            </w:r>
            <w:proofErr w:type="spellEnd"/>
            <w:r>
              <w:t xml:space="preserve">. (20.000N). </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7B543D">
            <w:pPr>
              <w:pStyle w:val="Textkrper"/>
              <w:jc w:val="center"/>
            </w:pPr>
          </w:p>
        </w:tc>
        <w:tc>
          <w:tcPr>
            <w:tcW w:w="4961" w:type="dxa"/>
            <w:shd w:val="clear" w:color="auto" w:fill="auto"/>
            <w:vAlign w:val="center"/>
          </w:tcPr>
          <w:p w:rsidR="006E7DD5" w:rsidRDefault="006E7DD5" w:rsidP="00AE7CC1">
            <w:pPr>
              <w:pStyle w:val="Textkrper"/>
              <w:jc w:val="left"/>
            </w:pPr>
            <w:r>
              <w:t>Hinweis: wenn keine Messwerte ermittelt werden können, arbeiten Sie mit folgenden Angaben:</w:t>
            </w:r>
          </w:p>
          <w:p w:rsidR="006E7DD5" w:rsidRPr="002C475D" w:rsidRDefault="006E7DD5" w:rsidP="00AE7CC1">
            <w:pPr>
              <w:pStyle w:val="Textkrper"/>
            </w:pPr>
            <w:r>
              <w:t>Durchmesser Druckkolben d1 = 12 mm, Durchme</w:t>
            </w:r>
            <w:r>
              <w:t>s</w:t>
            </w:r>
            <w:r>
              <w:t>ser Arbeitskolben d2 = 32 mm.</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7B543D">
            <w:pPr>
              <w:pStyle w:val="Textkrper"/>
              <w:jc w:val="center"/>
            </w:pPr>
            <w:r>
              <w:t>20</w:t>
            </w:r>
            <w:r w:rsidR="00414576">
              <w:t xml:space="preserve"> min</w:t>
            </w:r>
          </w:p>
        </w:tc>
        <w:tc>
          <w:tcPr>
            <w:tcW w:w="4961" w:type="dxa"/>
            <w:shd w:val="clear" w:color="auto" w:fill="auto"/>
            <w:vAlign w:val="center"/>
          </w:tcPr>
          <w:p w:rsidR="006E7DD5" w:rsidRPr="002C475D" w:rsidRDefault="006E7DD5" w:rsidP="00927C3F">
            <w:pPr>
              <w:pStyle w:val="Textkrper"/>
              <w:jc w:val="left"/>
            </w:pPr>
            <w:r>
              <w:t xml:space="preserve">Stellen </w:t>
            </w:r>
            <w:r w:rsidR="00927C3F">
              <w:t>S</w:t>
            </w:r>
            <w:r>
              <w:t>ie ihre Rechnungsergebnisse auf einem Plakat DIN A2 dar.</w:t>
            </w:r>
          </w:p>
        </w:tc>
      </w:tr>
      <w:tr w:rsidR="006E7DD5" w:rsidRPr="00DE4890" w:rsidTr="00AE7CC1">
        <w:trPr>
          <w:trHeight w:val="247"/>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4F2B531B" wp14:editId="4C200D52">
                  <wp:extent cx="318770" cy="318770"/>
                  <wp:effectExtent l="0" t="0" r="0" b="0"/>
                  <wp:docPr id="90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7B543D">
            <w:pPr>
              <w:pStyle w:val="Textkrper"/>
              <w:jc w:val="center"/>
            </w:pPr>
          </w:p>
        </w:tc>
        <w:tc>
          <w:tcPr>
            <w:tcW w:w="4961" w:type="dxa"/>
            <w:shd w:val="clear" w:color="auto" w:fill="auto"/>
          </w:tcPr>
          <w:p w:rsidR="006E7DD5" w:rsidRPr="001969DE" w:rsidRDefault="006E7DD5" w:rsidP="00AE7CC1">
            <w:pPr>
              <w:pStyle w:val="Textkrper"/>
              <w:jc w:val="left"/>
            </w:pPr>
            <w:r w:rsidRPr="001969DE">
              <w:t>Offene Fragen können im Plenum geklärt werden.</w:t>
            </w:r>
          </w:p>
        </w:tc>
      </w:tr>
    </w:tbl>
    <w:p w:rsidR="006E7DD5" w:rsidRPr="000D278D" w:rsidRDefault="006E7DD5" w:rsidP="006E7DD5">
      <w:pPr>
        <w:pStyle w:val="Textkrper"/>
      </w:pPr>
      <w:r w:rsidRPr="004E6253">
        <w:rPr>
          <w:noProof/>
          <w:sz w:val="24"/>
        </w:rPr>
        <w:drawing>
          <wp:anchor distT="0" distB="0" distL="114300" distR="114300" simplePos="0" relativeHeight="251862016" behindDoc="0" locked="0" layoutInCell="0" allowOverlap="1" wp14:anchorId="04ABECD1" wp14:editId="52A8C23A">
            <wp:simplePos x="0" y="0"/>
            <wp:positionH relativeFrom="rightMargin">
              <wp:posOffset>200025</wp:posOffset>
            </wp:positionH>
            <wp:positionV relativeFrom="paragraph">
              <wp:posOffset>-705485</wp:posOffset>
            </wp:positionV>
            <wp:extent cx="323850" cy="323850"/>
            <wp:effectExtent l="0" t="0" r="0" b="0"/>
            <wp:wrapNone/>
            <wp:docPr id="91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927C3F" w:rsidRDefault="00927C3F">
      <w:pPr>
        <w:spacing w:line="240" w:lineRule="exact"/>
        <w:rPr>
          <w:lang w:eastAsia="de-DE"/>
        </w:rPr>
      </w:pPr>
      <w:r>
        <w:br w:type="page"/>
      </w:r>
    </w:p>
    <w:p w:rsidR="006E7DD5" w:rsidRPr="002C475D" w:rsidRDefault="006E7DD5" w:rsidP="006E7DD5">
      <w:pPr>
        <w:pStyle w:val="berschrift1"/>
      </w:pPr>
      <w:r>
        <w:rPr>
          <w:noProof/>
        </w:rPr>
        <w:lastRenderedPageBreak/>
        <w:drawing>
          <wp:anchor distT="0" distB="0" distL="114300" distR="114300" simplePos="0" relativeHeight="251857920" behindDoc="1" locked="0" layoutInCell="1" allowOverlap="1" wp14:anchorId="2F2FFCAB" wp14:editId="5EFCFE8A">
            <wp:simplePos x="0" y="0"/>
            <wp:positionH relativeFrom="column">
              <wp:posOffset>3175</wp:posOffset>
            </wp:positionH>
            <wp:positionV relativeFrom="paragraph">
              <wp:posOffset>431800</wp:posOffset>
            </wp:positionV>
            <wp:extent cx="2297430" cy="3063875"/>
            <wp:effectExtent l="0" t="0" r="7620" b="3175"/>
            <wp:wrapNone/>
            <wp:docPr id="911" name="Grafik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184.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297430" cy="3063875"/>
                    </a:xfrm>
                    <a:prstGeom prst="rect">
                      <a:avLst/>
                    </a:prstGeom>
                  </pic:spPr>
                </pic:pic>
              </a:graphicData>
            </a:graphic>
            <wp14:sizeRelH relativeFrom="page">
              <wp14:pctWidth>0</wp14:pctWidth>
            </wp14:sizeRelH>
            <wp14:sizeRelV relativeFrom="page">
              <wp14:pctHeight>0</wp14:pctHeight>
            </wp14:sizeRelV>
          </wp:anchor>
        </w:drawing>
      </w:r>
      <w:r>
        <w:t>Der Wagenheber</w:t>
      </w:r>
    </w:p>
    <w:p w:rsidR="006E7DD5" w:rsidRDefault="006E7DD5" w:rsidP="006E7DD5">
      <w:pPr>
        <w:pStyle w:val="Textkrper"/>
      </w:pPr>
    </w:p>
    <w:p w:rsidR="006E7DD5" w:rsidRDefault="006E7DD5" w:rsidP="006E7DD5">
      <w:pPr>
        <w:pStyle w:val="Textkrper"/>
      </w:pPr>
      <w:r>
        <w:rPr>
          <w:noProof/>
        </w:rPr>
        <w:drawing>
          <wp:anchor distT="0" distB="0" distL="114300" distR="114300" simplePos="0" relativeHeight="251858944" behindDoc="1" locked="0" layoutInCell="1" allowOverlap="1" wp14:anchorId="2ABDECD8" wp14:editId="5333E5D9">
            <wp:simplePos x="0" y="0"/>
            <wp:positionH relativeFrom="column">
              <wp:posOffset>2575201</wp:posOffset>
            </wp:positionH>
            <wp:positionV relativeFrom="paragraph">
              <wp:posOffset>81915</wp:posOffset>
            </wp:positionV>
            <wp:extent cx="2082800" cy="2501900"/>
            <wp:effectExtent l="0" t="0" r="0" b="0"/>
            <wp:wrapNone/>
            <wp:docPr id="912" name="Grafik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188.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082800" cy="2501900"/>
                    </a:xfrm>
                    <a:prstGeom prst="rect">
                      <a:avLst/>
                    </a:prstGeom>
                  </pic:spPr>
                </pic:pic>
              </a:graphicData>
            </a:graphic>
            <wp14:sizeRelH relativeFrom="margin">
              <wp14:pctWidth>0</wp14:pctWidth>
            </wp14:sizeRelH>
            <wp14:sizeRelV relativeFrom="margin">
              <wp14:pctHeight>0</wp14:pctHeight>
            </wp14:sizeRelV>
          </wp:anchor>
        </w:drawing>
      </w:r>
    </w:p>
    <w:p w:rsidR="006E7DD5" w:rsidRDefault="006E7DD5" w:rsidP="006E7DD5">
      <w:pPr>
        <w:pStyle w:val="Textkrper"/>
      </w:pPr>
      <w:r>
        <w:rPr>
          <w:noProof/>
          <w:sz w:val="24"/>
        </w:rPr>
        <w:drawing>
          <wp:anchor distT="0" distB="0" distL="114300" distR="114300" simplePos="0" relativeHeight="251855872" behindDoc="0" locked="0" layoutInCell="0" allowOverlap="1" wp14:anchorId="09058556" wp14:editId="33D8DD01">
            <wp:simplePos x="0" y="0"/>
            <wp:positionH relativeFrom="rightMargin">
              <wp:posOffset>118359</wp:posOffset>
            </wp:positionH>
            <wp:positionV relativeFrom="paragraph">
              <wp:posOffset>128270</wp:posOffset>
            </wp:positionV>
            <wp:extent cx="323850" cy="323850"/>
            <wp:effectExtent l="0" t="0" r="0" b="0"/>
            <wp:wrapNone/>
            <wp:docPr id="91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215567" w:rsidRDefault="00215567" w:rsidP="006E7DD5">
      <w:pPr>
        <w:pStyle w:val="Textkrper"/>
      </w:pPr>
    </w:p>
    <w:p w:rsidR="00215567" w:rsidRDefault="00215567" w:rsidP="006E7DD5">
      <w:pPr>
        <w:pStyle w:val="Textkrper"/>
      </w:pPr>
    </w:p>
    <w:p w:rsidR="006E7DD5" w:rsidRDefault="006E7DD5" w:rsidP="006E7DD5">
      <w:pPr>
        <w:pStyle w:val="Textkrper"/>
      </w:pPr>
      <w:r>
        <w:t>Bild 1: hydraulischer Wagenheber</w:t>
      </w:r>
    </w:p>
    <w:p w:rsidR="00215567" w:rsidRDefault="00215567" w:rsidP="006E7DD5">
      <w:pPr>
        <w:pStyle w:val="Textkrper"/>
        <w:rPr>
          <w:noProof/>
        </w:rPr>
      </w:pPr>
    </w:p>
    <w:p w:rsidR="006E7DD5" w:rsidRDefault="006E7DD5" w:rsidP="006E7DD5">
      <w:pPr>
        <w:pStyle w:val="Textkrper"/>
        <w:rPr>
          <w:noProof/>
        </w:rPr>
      </w:pPr>
      <w:r>
        <w:rPr>
          <w:noProof/>
        </w:rPr>
        <mc:AlternateContent>
          <mc:Choice Requires="wps">
            <w:drawing>
              <wp:anchor distT="0" distB="0" distL="114300" distR="114300" simplePos="0" relativeHeight="251856896" behindDoc="0" locked="0" layoutInCell="1" allowOverlap="1" wp14:anchorId="21A34203" wp14:editId="0F282DFB">
                <wp:simplePos x="0" y="0"/>
                <wp:positionH relativeFrom="column">
                  <wp:posOffset>-5896</wp:posOffset>
                </wp:positionH>
                <wp:positionV relativeFrom="paragraph">
                  <wp:posOffset>116205</wp:posOffset>
                </wp:positionV>
                <wp:extent cx="4663621" cy="1403985"/>
                <wp:effectExtent l="0" t="0" r="22860" b="19685"/>
                <wp:wrapNone/>
                <wp:docPr id="27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3621" cy="1403985"/>
                        </a:xfrm>
                        <a:prstGeom prst="rect">
                          <a:avLst/>
                        </a:prstGeom>
                        <a:solidFill>
                          <a:srgbClr val="FFFFFF"/>
                        </a:solidFill>
                        <a:ln w="9525">
                          <a:solidFill>
                            <a:srgbClr val="000000"/>
                          </a:solidFill>
                          <a:miter lim="800000"/>
                          <a:headEnd/>
                          <a:tailEnd/>
                        </a:ln>
                      </wps:spPr>
                      <wps:txbx>
                        <w:txbxContent>
                          <w:p w:rsidR="00AD02D2" w:rsidRDefault="00AD02D2" w:rsidP="006E7DD5">
                            <w:r>
                              <w:t>Mit Hilfe einer hydraulischen Presse kann mit einer kleinen Bedienkraft auf der Druckseite eine große Hebekraft am Arbeitskolben erzeugt werden.</w:t>
                            </w:r>
                          </w:p>
                          <w:p w:rsidR="00AD02D2" w:rsidRDefault="00AD02D2" w:rsidP="006E7DD5">
                            <w:r>
                              <w:t>Dieses Prinzip wird bei hydraulischen Wagenhebern, bei Pressvorrichtungen und in der Bremsanlage angewandt.</w:t>
                            </w:r>
                          </w:p>
                          <w:p w:rsidR="00AD02D2" w:rsidRDefault="00AD02D2" w:rsidP="006E7DD5">
                            <w:r>
                              <w:t>Bei dem dargestellten Wagenheber wird zusätzlich über den langen Bedienh</w:t>
                            </w:r>
                            <w:r>
                              <w:t>e</w:t>
                            </w:r>
                            <w:r>
                              <w:t>bel und den kurzen Arbeitshebel die Kraft mit Hilfe des Hebelgesetzes ve</w:t>
                            </w:r>
                            <w:r>
                              <w:t>r</w:t>
                            </w:r>
                            <w:r>
                              <w:t>stärkt.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9" type="#_x0000_t202" style="position:absolute;left:0;text-align:left;margin-left:-.45pt;margin-top:9.15pt;width:367.2pt;height:110.55pt;z-index:251856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">
                <v:textbox style="mso-fit-shape-to-text:t">
                  <w:txbxContent>
                    <w:p w:rsidR="00AD02D2" w:rsidRDefault="00AD02D2" w:rsidP="006E7DD5">
                      <w:r>
                        <w:t>Mit Hilfe einer hydraulischen Presse kann mit einer kleinen Bedienkraft auf der Druckseite eine große Hebekraft am Arbeitskolben erzeugt werden.</w:t>
                      </w:r>
                    </w:p>
                    <w:p w:rsidR="00AD02D2" w:rsidRDefault="00AD02D2" w:rsidP="006E7DD5">
                      <w:r>
                        <w:t>Dieses Prinzip wird bei hydraulischen Wagenhebern, bei Pressvorrichtungen und in der Bremsanlage angewandt.</w:t>
                      </w:r>
                    </w:p>
                    <w:p w:rsidR="00AD02D2" w:rsidRDefault="00AD02D2" w:rsidP="006E7DD5">
                      <w:r>
                        <w:t>Bei dem dargestellten Wagenheber wird zusätzlich über den langen Bedienh</w:t>
                      </w:r>
                      <w:r>
                        <w:t>e</w:t>
                      </w:r>
                      <w:r>
                        <w:t>bel und den kurzen Arbeitshebel die Kraft mit Hilfe des Hebelgesetzes ve</w:t>
                      </w:r>
                      <w:r>
                        <w:t>r</w:t>
                      </w:r>
                      <w:r>
                        <w:t>stärkt.</w:t>
                      </w:r>
                    </w:p>
                  </w:txbxContent>
                </v:textbox>
              </v:shape>
            </w:pict>
          </mc:Fallback>
        </mc:AlternateContent>
      </w: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913CF9" w:rsidRPr="000E3646" w:rsidRDefault="00913CF9" w:rsidP="00913CF9">
      <w:pPr>
        <w:pStyle w:val="Marginaliegrau"/>
        <w:framePr w:wrap="around" w:x="8758" w:y="2710"/>
      </w:pPr>
      <w:r>
        <w:t>Quelle: Rechenbuch Metall, 28. Aufl., Europa-Nr. 10307, Verlag Eur</w:t>
      </w:r>
      <w:r>
        <w:t>o</w:t>
      </w:r>
      <w:r>
        <w:t>pa-Lehrmittel, S. 240.</w:t>
      </w:r>
    </w:p>
    <w:p w:rsidR="006E7DD5" w:rsidRDefault="006E7DD5" w:rsidP="006E7DD5">
      <w:pPr>
        <w:pStyle w:val="Textkrper"/>
      </w:pPr>
      <w:r>
        <w:rPr>
          <w:noProof/>
        </w:rPr>
        <mc:AlternateContent>
          <mc:Choice Requires="wps">
            <w:drawing>
              <wp:anchor distT="0" distB="0" distL="114300" distR="114300" simplePos="0" relativeHeight="251859968" behindDoc="0" locked="0" layoutInCell="1" allowOverlap="1" wp14:anchorId="1378B534" wp14:editId="18CC3627">
                <wp:simplePos x="0" y="0"/>
                <wp:positionH relativeFrom="column">
                  <wp:posOffset>2311784</wp:posOffset>
                </wp:positionH>
                <wp:positionV relativeFrom="paragraph">
                  <wp:posOffset>0</wp:posOffset>
                </wp:positionV>
                <wp:extent cx="2456374" cy="2289534"/>
                <wp:effectExtent l="0" t="0" r="20320" b="15875"/>
                <wp:wrapNone/>
                <wp:docPr id="27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374" cy="2289534"/>
                        </a:xfrm>
                        <a:prstGeom prst="rect">
                          <a:avLst/>
                        </a:prstGeom>
                        <a:solidFill>
                          <a:srgbClr val="FFFFFF"/>
                        </a:solidFill>
                        <a:ln w="9525">
                          <a:solidFill>
                            <a:srgbClr val="000000"/>
                          </a:solidFill>
                          <a:miter lim="800000"/>
                          <a:headEnd/>
                          <a:tailEnd/>
                        </a:ln>
                      </wps:spPr>
                      <wps:txbx>
                        <w:txbxContent>
                          <w:p w:rsidR="00AD02D2" w:rsidRDefault="00AD02D2" w:rsidP="006E7DD5">
                            <w:r>
                              <w:t>F1</w:t>
                            </w:r>
                            <w:r>
                              <w:tab/>
                              <w:t>Kraft am Druckkolben</w:t>
                            </w:r>
                          </w:p>
                          <w:p w:rsidR="00AD02D2" w:rsidRDefault="00AD02D2" w:rsidP="006E7DD5">
                            <w:r>
                              <w:t>d1</w:t>
                            </w:r>
                            <w:r>
                              <w:tab/>
                              <w:t>Durchmesser des Druckkolbens</w:t>
                            </w:r>
                          </w:p>
                          <w:p w:rsidR="00AD02D2" w:rsidRDefault="00AD02D2" w:rsidP="006E7DD5">
                            <w:r>
                              <w:t>A1</w:t>
                            </w:r>
                            <w:r>
                              <w:tab/>
                              <w:t>Fläche des Druckkolbens</w:t>
                            </w:r>
                          </w:p>
                          <w:p w:rsidR="00AD02D2" w:rsidRDefault="00AD02D2" w:rsidP="006E7DD5">
                            <w:r>
                              <w:t>s1</w:t>
                            </w:r>
                            <w:r>
                              <w:tab/>
                              <w:t>Weg des</w:t>
                            </w:r>
                            <w:r w:rsidRPr="00BB7D91">
                              <w:t xml:space="preserve"> </w:t>
                            </w:r>
                            <w:r>
                              <w:t>Druckkolbens</w:t>
                            </w:r>
                          </w:p>
                          <w:p w:rsidR="00AD02D2" w:rsidRDefault="00AD02D2" w:rsidP="006E7DD5">
                            <w:r>
                              <w:t>V1</w:t>
                            </w:r>
                            <w:r>
                              <w:tab/>
                              <w:t xml:space="preserve">vom Druckkolben verdrängtes </w:t>
                            </w:r>
                            <w:r>
                              <w:br/>
                            </w:r>
                            <w:r>
                              <w:tab/>
                              <w:t>Volumen bei s1</w:t>
                            </w:r>
                          </w:p>
                          <w:p w:rsidR="00AD02D2" w:rsidRDefault="00AD02D2" w:rsidP="006E7DD5">
                            <w:r>
                              <w:t>F2</w:t>
                            </w:r>
                            <w:r>
                              <w:tab/>
                              <w:t>Kraft am Arbeitskolben</w:t>
                            </w:r>
                          </w:p>
                          <w:p w:rsidR="00AD02D2" w:rsidRDefault="00AD02D2" w:rsidP="006E7DD5">
                            <w:r>
                              <w:t>d2</w:t>
                            </w:r>
                            <w:r>
                              <w:tab/>
                              <w:t>Durchmesser des Arbeitsko</w:t>
                            </w:r>
                            <w:r>
                              <w:t>l</w:t>
                            </w:r>
                            <w:r>
                              <w:t>bens</w:t>
                            </w:r>
                          </w:p>
                          <w:p w:rsidR="00AD02D2" w:rsidRDefault="00AD02D2" w:rsidP="006E7DD5">
                            <w:r>
                              <w:t>A2</w:t>
                            </w:r>
                            <w:r>
                              <w:tab/>
                              <w:t>Fläche des Arbeitskolbens</w:t>
                            </w:r>
                          </w:p>
                          <w:p w:rsidR="00AD02D2" w:rsidRDefault="00AD02D2" w:rsidP="006E7DD5">
                            <w:r>
                              <w:t>s2</w:t>
                            </w:r>
                            <w:r>
                              <w:tab/>
                              <w:t>Weg des</w:t>
                            </w:r>
                            <w:r w:rsidRPr="00BB7D91">
                              <w:t xml:space="preserve"> </w:t>
                            </w:r>
                            <w:r>
                              <w:t>Arbeitskolbens</w:t>
                            </w:r>
                          </w:p>
                          <w:p w:rsidR="00AD02D2" w:rsidRDefault="00AD02D2" w:rsidP="006E7DD5">
                            <w:r>
                              <w:t>V2</w:t>
                            </w:r>
                            <w:r>
                              <w:tab/>
                              <w:t xml:space="preserve">vom Arbeitskolben verdrängtes </w:t>
                            </w:r>
                            <w:r>
                              <w:br/>
                            </w:r>
                            <w:r>
                              <w:tab/>
                              <w:t>Volumen bei s2</w:t>
                            </w:r>
                          </w:p>
                          <w:p w:rsidR="00AD02D2" w:rsidRDefault="00AD02D2" w:rsidP="006E7DD5">
                            <w:proofErr w:type="spellStart"/>
                            <w:r>
                              <w:t>pe</w:t>
                            </w:r>
                            <w:proofErr w:type="spellEnd"/>
                            <w:r>
                              <w:tab/>
                              <w:t>Druck</w:t>
                            </w:r>
                          </w:p>
                          <w:p w:rsidR="00AD02D2" w:rsidRDefault="00AD02D2" w:rsidP="006E7D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182.05pt;margin-top:0;width:193.4pt;height:180.3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">
                <v:textbox>
                  <w:txbxContent>
                    <w:p w:rsidR="00AD02D2" w:rsidRDefault="00AD02D2" w:rsidP="006E7DD5">
                      <w:r>
                        <w:t>F1</w:t>
                      </w:r>
                      <w:r>
                        <w:tab/>
                        <w:t>Kraft am Druckkolben</w:t>
                      </w:r>
                    </w:p>
                    <w:p w:rsidR="00AD02D2" w:rsidRDefault="00AD02D2" w:rsidP="006E7DD5">
                      <w:r>
                        <w:t>d1</w:t>
                      </w:r>
                      <w:r>
                        <w:tab/>
                        <w:t>Durchmesser des Druckkolbens</w:t>
                      </w:r>
                    </w:p>
                    <w:p w:rsidR="00AD02D2" w:rsidRDefault="00AD02D2" w:rsidP="006E7DD5">
                      <w:r>
                        <w:t>A1</w:t>
                      </w:r>
                      <w:r>
                        <w:tab/>
                        <w:t>Fläche des Druckkolbens</w:t>
                      </w:r>
                    </w:p>
                    <w:p w:rsidR="00AD02D2" w:rsidRDefault="00AD02D2" w:rsidP="006E7DD5">
                      <w:r>
                        <w:t>s1</w:t>
                      </w:r>
                      <w:r>
                        <w:tab/>
                        <w:t>Weg des</w:t>
                      </w:r>
                      <w:r w:rsidRPr="00BB7D91">
                        <w:t xml:space="preserve"> </w:t>
                      </w:r>
                      <w:r>
                        <w:t>Druckkolbens</w:t>
                      </w:r>
                    </w:p>
                    <w:p w:rsidR="00AD02D2" w:rsidRDefault="00AD02D2" w:rsidP="006E7DD5">
                      <w:r>
                        <w:t>V1</w:t>
                      </w:r>
                      <w:r>
                        <w:tab/>
                        <w:t xml:space="preserve">vom Druckkolben verdrängtes </w:t>
                      </w:r>
                      <w:r>
                        <w:br/>
                      </w:r>
                      <w:r>
                        <w:tab/>
                        <w:t>Volumen bei s1</w:t>
                      </w:r>
                    </w:p>
                    <w:p w:rsidR="00AD02D2" w:rsidRDefault="00AD02D2" w:rsidP="006E7DD5">
                      <w:r>
                        <w:t>F2</w:t>
                      </w:r>
                      <w:r>
                        <w:tab/>
                        <w:t>Kraft am Arbeitskolben</w:t>
                      </w:r>
                    </w:p>
                    <w:p w:rsidR="00AD02D2" w:rsidRDefault="00AD02D2" w:rsidP="006E7DD5">
                      <w:r>
                        <w:t>d2</w:t>
                      </w:r>
                      <w:r>
                        <w:tab/>
                        <w:t>Durchmesser des Arbeitsko</w:t>
                      </w:r>
                      <w:r>
                        <w:t>l</w:t>
                      </w:r>
                      <w:r>
                        <w:t>bens</w:t>
                      </w:r>
                    </w:p>
                    <w:p w:rsidR="00AD02D2" w:rsidRDefault="00AD02D2" w:rsidP="006E7DD5">
                      <w:r>
                        <w:t>A2</w:t>
                      </w:r>
                      <w:r>
                        <w:tab/>
                        <w:t>Fläche des Arbeitskolbens</w:t>
                      </w:r>
                    </w:p>
                    <w:p w:rsidR="00AD02D2" w:rsidRDefault="00AD02D2" w:rsidP="006E7DD5">
                      <w:r>
                        <w:t>s2</w:t>
                      </w:r>
                      <w:r>
                        <w:tab/>
                        <w:t>Weg des</w:t>
                      </w:r>
                      <w:r w:rsidRPr="00BB7D91">
                        <w:t xml:space="preserve"> </w:t>
                      </w:r>
                      <w:r>
                        <w:t>Arbeitskolbens</w:t>
                      </w:r>
                    </w:p>
                    <w:p w:rsidR="00AD02D2" w:rsidRDefault="00AD02D2" w:rsidP="006E7DD5">
                      <w:r>
                        <w:t>V2</w:t>
                      </w:r>
                      <w:r>
                        <w:tab/>
                        <w:t xml:space="preserve">vom Arbeitskolben verdrängtes </w:t>
                      </w:r>
                      <w:r>
                        <w:br/>
                      </w:r>
                      <w:r>
                        <w:tab/>
                        <w:t>Volumen bei s2</w:t>
                      </w:r>
                    </w:p>
                    <w:p w:rsidR="00AD02D2" w:rsidRDefault="00AD02D2" w:rsidP="006E7DD5">
                      <w:proofErr w:type="spellStart"/>
                      <w:r>
                        <w:t>pe</w:t>
                      </w:r>
                      <w:proofErr w:type="spellEnd"/>
                      <w:r>
                        <w:tab/>
                        <w:t>Druck</w:t>
                      </w:r>
                    </w:p>
                    <w:p w:rsidR="00AD02D2" w:rsidRDefault="00AD02D2" w:rsidP="006E7DD5"/>
                  </w:txbxContent>
                </v:textbox>
              </v:shape>
            </w:pict>
          </mc:Fallback>
        </mc:AlternateContent>
      </w:r>
      <w:r>
        <w:rPr>
          <w:noProof/>
          <w:sz w:val="24"/>
          <w:szCs w:val="24"/>
        </w:rPr>
        <w:drawing>
          <wp:inline distT="0" distB="0" distL="0" distR="0" wp14:anchorId="6D463ABA" wp14:editId="3A47D321">
            <wp:extent cx="2268100" cy="2289976"/>
            <wp:effectExtent l="0" t="0" r="0" b="0"/>
            <wp:docPr id="914" name="Grafik 914" descr="E:\dokumente sichkopie storengo\5 BFPE\2015 04 Arbeitsblätter Lernmaterialien\Scan hydraul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kumente sichkopie storengo\5 BFPE\2015 04 Arbeitsblätter Lernmaterialien\Scan hydraulik.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70676" cy="2292577"/>
                    </a:xfrm>
                    <a:prstGeom prst="rect">
                      <a:avLst/>
                    </a:prstGeom>
                    <a:noFill/>
                    <a:ln>
                      <a:noFill/>
                    </a:ln>
                  </pic:spPr>
                </pic:pic>
              </a:graphicData>
            </a:graphic>
          </wp:inline>
        </w:drawing>
      </w:r>
    </w:p>
    <w:p w:rsidR="006E7DD5" w:rsidRDefault="006E7DD5" w:rsidP="006E7DD5">
      <w:pPr>
        <w:pStyle w:val="Textkrper"/>
      </w:pPr>
      <w:r>
        <w:t>Bild 2: hydraulisches System</w:t>
      </w:r>
    </w:p>
    <w:p w:rsidR="006E7DD5" w:rsidRDefault="006E7DD5" w:rsidP="006E7DD5">
      <w:pPr>
        <w:pStyle w:val="Textkrper"/>
        <w:rPr>
          <w:b/>
          <w:sz w:val="24"/>
          <w:szCs w:val="24"/>
        </w:rPr>
      </w:pPr>
    </w:p>
    <w:p w:rsidR="006E7DD5" w:rsidRDefault="006E7DD5" w:rsidP="006E7DD5">
      <w:pPr>
        <w:pStyle w:val="Textkrper"/>
        <w:rPr>
          <w:b/>
          <w:sz w:val="24"/>
          <w:szCs w:val="24"/>
        </w:rPr>
      </w:pPr>
    </w:p>
    <w:p w:rsidR="006E7DD5" w:rsidRDefault="006E7DD5" w:rsidP="006E7DD5">
      <w:pPr>
        <w:pStyle w:val="Textkrper"/>
        <w:rPr>
          <w:b/>
          <w:sz w:val="24"/>
          <w:szCs w:val="24"/>
        </w:rPr>
      </w:pPr>
    </w:p>
    <w:p w:rsidR="00927C3F" w:rsidRDefault="00927C3F">
      <w:pPr>
        <w:spacing w:line="240" w:lineRule="exact"/>
        <w:rPr>
          <w:b/>
          <w:sz w:val="24"/>
          <w:szCs w:val="24"/>
          <w:lang w:eastAsia="de-DE"/>
        </w:rPr>
      </w:pPr>
      <w:r>
        <w:rPr>
          <w:b/>
          <w:sz w:val="24"/>
          <w:szCs w:val="24"/>
        </w:rPr>
        <w:br w:type="page"/>
      </w:r>
    </w:p>
    <w:p w:rsidR="006E7DD5" w:rsidRDefault="006E7DD5" w:rsidP="00AC1113">
      <w:pPr>
        <w:pStyle w:val="berschrift2"/>
      </w:pPr>
      <w:r w:rsidRPr="005739F3">
        <w:lastRenderedPageBreak/>
        <w:t>Kräfte im hydraulischen System</w:t>
      </w:r>
    </w:p>
    <w:p w:rsidR="006E7DD5" w:rsidRDefault="006E7DD5" w:rsidP="006E7DD5">
      <w:pPr>
        <w:pStyle w:val="Textkrper"/>
        <w:jc w:val="left"/>
      </w:pPr>
      <w:r>
        <w:t>Das hydraulische System besteht aus Druck- und Arbeitszylinder, Ventil, Rohrle</w:t>
      </w:r>
      <w:r>
        <w:t>i</w:t>
      </w:r>
      <w:r>
        <w:t>tung und dem druckübertragenden flüssigen Medium. Häufig werden Öle oder Öl-Wassergemische eingesetzt. Der Druck in der Hydraulikflüssigkeit ist an jeder Ste</w:t>
      </w:r>
      <w:r>
        <w:t>l</w:t>
      </w:r>
      <w:r>
        <w:t>le im System gleich.</w:t>
      </w:r>
    </w:p>
    <w:p w:rsidR="006E7DD5" w:rsidRDefault="006E7DD5" w:rsidP="006E7DD5">
      <w:pPr>
        <w:pStyle w:val="Textkrper"/>
      </w:pPr>
      <w:r>
        <w:rPr>
          <w:noProof/>
        </w:rPr>
        <mc:AlternateContent>
          <mc:Choice Requires="wps">
            <w:drawing>
              <wp:anchor distT="0" distB="0" distL="114300" distR="114300" simplePos="0" relativeHeight="251860992" behindDoc="0" locked="0" layoutInCell="1" allowOverlap="1" wp14:anchorId="707B5F7E" wp14:editId="480B620E">
                <wp:simplePos x="0" y="0"/>
                <wp:positionH relativeFrom="column">
                  <wp:posOffset>41910</wp:posOffset>
                </wp:positionH>
                <wp:positionV relativeFrom="paragraph">
                  <wp:posOffset>62654</wp:posOffset>
                </wp:positionV>
                <wp:extent cx="4635611" cy="956734"/>
                <wp:effectExtent l="0" t="0" r="0" b="0"/>
                <wp:wrapNone/>
                <wp:docPr id="27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611" cy="956734"/>
                        </a:xfrm>
                        <a:prstGeom prst="rect">
                          <a:avLst/>
                        </a:prstGeom>
                        <a:solidFill>
                          <a:sysClr val="window" lastClr="FFFFFF">
                            <a:lumMod val="95000"/>
                          </a:sysClr>
                        </a:solidFill>
                        <a:ln w="9525">
                          <a:noFill/>
                          <a:miter lim="800000"/>
                          <a:headEnd/>
                          <a:tailEnd/>
                        </a:ln>
                      </wps:spPr>
                      <wps:txbx>
                        <w:txbxContent>
                          <w:p w:rsidR="00AD02D2" w:rsidRDefault="00AD02D2" w:rsidP="006E7DD5">
                            <w:pPr>
                              <w:pStyle w:val="Textkrper"/>
                            </w:pPr>
                            <m:oMathPara>
                              <m:oMath>
                                <m:sSub>
                                  <m:sSubPr>
                                    <m:ctrlPr>
                                      <w:rPr>
                                        <w:rFonts w:ascii="Cambria Math" w:hAnsi="Cambria Math"/>
                                        <w:i/>
                                      </w:rPr>
                                    </m:ctrlPr>
                                  </m:sSubPr>
                                  <m:e>
                                    <m:r>
                                      <w:rPr>
                                        <w:rFonts w:ascii="Cambria Math" w:hAnsi="Cambria Math"/>
                                      </w:rPr>
                                      <m:t>P</m:t>
                                    </m:r>
                                  </m:e>
                                  <m:sub>
                                    <m:r>
                                      <w:rPr>
                                        <w:rFonts w:ascii="Cambria Math" w:hAnsi="Cambria Math"/>
                                      </w:rPr>
                                      <m:t>e</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1</m:t>
                                        </m:r>
                                      </m:sub>
                                    </m:sSub>
                                  </m:num>
                                  <m:den>
                                    <m:sSub>
                                      <m:sSubPr>
                                        <m:ctrlPr>
                                          <w:rPr>
                                            <w:rFonts w:ascii="Cambria Math" w:hAnsi="Cambria Math"/>
                                            <w:i/>
                                          </w:rPr>
                                        </m:ctrlPr>
                                      </m:sSubPr>
                                      <m:e>
                                        <m:r>
                                          <w:rPr>
                                            <w:rFonts w:ascii="Cambria Math" w:hAnsi="Cambria Math"/>
                                          </w:rPr>
                                          <m:t>A</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2</m:t>
                                        </m:r>
                                      </m:sub>
                                    </m:sSub>
                                  </m:num>
                                  <m:den>
                                    <m:sSub>
                                      <m:sSubPr>
                                        <m:ctrlPr>
                                          <w:rPr>
                                            <w:rFonts w:ascii="Cambria Math" w:hAnsi="Cambria Math"/>
                                            <w:i/>
                                          </w:rPr>
                                        </m:ctrlPr>
                                      </m:sSubPr>
                                      <m:e>
                                        <m:r>
                                          <w:rPr>
                                            <w:rFonts w:ascii="Cambria Math" w:hAnsi="Cambria Math"/>
                                          </w:rPr>
                                          <m:t>A</m:t>
                                        </m:r>
                                      </m:e>
                                      <m:sub>
                                        <m:r>
                                          <w:rPr>
                                            <w:rFonts w:ascii="Cambria Math" w:hAnsi="Cambria Math"/>
                                          </w:rPr>
                                          <m:t>2</m:t>
                                        </m:r>
                                      </m:sub>
                                    </m:sSub>
                                  </m:den>
                                </m:f>
                                <m:r>
                                  <w:rPr>
                                    <w:rFonts w:ascii="Cambria Math" w:hAnsi="Cambria Math"/>
                                  </w:rPr>
                                  <m:t xml:space="preserve">;damit gilt </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1</m:t>
                                        </m:r>
                                      </m:sub>
                                    </m:sSub>
                                  </m:num>
                                  <m:den>
                                    <m:sSub>
                                      <m:sSubPr>
                                        <m:ctrlPr>
                                          <w:rPr>
                                            <w:rFonts w:ascii="Cambria Math" w:hAnsi="Cambria Math"/>
                                            <w:i/>
                                          </w:rPr>
                                        </m:ctrlPr>
                                      </m:sSubPr>
                                      <m:e>
                                        <m:r>
                                          <w:rPr>
                                            <w:rFonts w:ascii="Cambria Math" w:hAnsi="Cambria Math"/>
                                          </w:rPr>
                                          <m:t>A</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2</m:t>
                                        </m:r>
                                      </m:sub>
                                    </m:sSub>
                                  </m:num>
                                  <m:den>
                                    <m:sSub>
                                      <m:sSubPr>
                                        <m:ctrlPr>
                                          <w:rPr>
                                            <w:rFonts w:ascii="Cambria Math" w:hAnsi="Cambria Math"/>
                                            <w:i/>
                                          </w:rPr>
                                        </m:ctrlPr>
                                      </m:sSubPr>
                                      <m:e>
                                        <m:r>
                                          <w:rPr>
                                            <w:rFonts w:ascii="Cambria Math" w:hAnsi="Cambria Math"/>
                                          </w:rPr>
                                          <m:t>A</m:t>
                                        </m:r>
                                      </m:e>
                                      <m:sub>
                                        <m:r>
                                          <w:rPr>
                                            <w:rFonts w:ascii="Cambria Math" w:hAnsi="Cambria Math"/>
                                          </w:rPr>
                                          <m:t>2</m:t>
                                        </m:r>
                                      </m:sub>
                                    </m:sSub>
                                  </m:den>
                                </m:f>
                                <m:r>
                                  <w:rPr>
                                    <w:rFonts w:ascii="Cambria Math" w:hAnsi="Cambria Math"/>
                                  </w:rPr>
                                  <m:t xml:space="preserve"> </m:t>
                                </m:r>
                              </m:oMath>
                            </m:oMathPara>
                          </w:p>
                          <w:p w:rsidR="00AD02D2" w:rsidRDefault="00AD02D2" w:rsidP="006E7DD5">
                            <w:pPr>
                              <w:pStyle w:val="Textkrper"/>
                            </w:pPr>
                          </w:p>
                          <w:p w:rsidR="00AD02D2" w:rsidRDefault="00AD02D2" w:rsidP="006E7DD5">
                            <w:pPr>
                              <w:pStyle w:val="Textkrper"/>
                            </w:pPr>
                            <m:oMathPara>
                              <m:oMath>
                                <m:f>
                                  <m:fPr>
                                    <m:ctrlPr>
                                      <w:rPr>
                                        <w:rFonts w:ascii="Cambria Math" w:hAnsi="Cambria Math"/>
                                        <w:i/>
                                      </w:rPr>
                                    </m:ctrlPr>
                                  </m:fPr>
                                  <m:num>
                                    <m:r>
                                      <w:rPr>
                                        <w:rFonts w:ascii="Cambria Math" w:hAnsi="Cambria Math"/>
                                      </w:rPr>
                                      <m:t>Kraft am Druckkolben</m:t>
                                    </m:r>
                                  </m:num>
                                  <m:den>
                                    <m:r>
                                      <w:rPr>
                                        <w:rFonts w:ascii="Cambria Math" w:hAnsi="Cambria Math"/>
                                      </w:rPr>
                                      <m:t>Kraft am Arbeitkolben</m:t>
                                    </m:r>
                                  </m:den>
                                </m:f>
                                <m:r>
                                  <w:rPr>
                                    <w:rFonts w:ascii="Cambria Math" w:hAnsi="Cambria Math"/>
                                  </w:rPr>
                                  <m:t xml:space="preserve">= </m:t>
                                </m:r>
                                <m:f>
                                  <m:fPr>
                                    <m:ctrlPr>
                                      <w:rPr>
                                        <w:rFonts w:ascii="Cambria Math" w:hAnsi="Cambria Math"/>
                                        <w:i/>
                                      </w:rPr>
                                    </m:ctrlPr>
                                  </m:fPr>
                                  <m:num>
                                    <m:r>
                                      <w:rPr>
                                        <w:rFonts w:ascii="Cambria Math" w:hAnsi="Cambria Math"/>
                                      </w:rPr>
                                      <m:t>Fläche des Druckkolbens</m:t>
                                    </m:r>
                                  </m:num>
                                  <m:den>
                                    <m:r>
                                      <w:rPr>
                                        <w:rFonts w:ascii="Cambria Math" w:hAnsi="Cambria Math"/>
                                      </w:rPr>
                                      <m:t>Fläche des Arbeitskolbens</m:t>
                                    </m:r>
                                  </m:den>
                                </m:f>
                              </m:oMath>
                            </m:oMathPara>
                          </w:p>
                          <w:p w:rsidR="00AD02D2" w:rsidRDefault="00AD02D2" w:rsidP="006E7DD5">
                            <w:pPr>
                              <w:pStyle w:val="Textkrpe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3.3pt;margin-top:4.95pt;width:365pt;height:75.3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" fillcolor="#f2f2f2" stroked="f">
                <v:textbox>
                  <w:txbxContent>
                    <w:p w:rsidR="00AD02D2" w:rsidRDefault="00AD02D2" w:rsidP="006E7DD5">
                      <w:pPr>
                        <w:pStyle w:val="Textkrper"/>
                      </w:pPr>
                      <m:oMathPara>
                        <m:oMath>
                          <m:sSub>
                            <m:sSubPr>
                              <m:ctrlPr>
                                <w:rPr>
                                  <w:rFonts w:ascii="Cambria Math" w:hAnsi="Cambria Math"/>
                                  <w:i/>
                                </w:rPr>
                              </m:ctrlPr>
                            </m:sSubPr>
                            <m:e>
                              <m:r>
                                <w:rPr>
                                  <w:rFonts w:ascii="Cambria Math" w:hAnsi="Cambria Math"/>
                                </w:rPr>
                                <m:t>P</m:t>
                              </m:r>
                            </m:e>
                            <m:sub>
                              <m:r>
                                <w:rPr>
                                  <w:rFonts w:ascii="Cambria Math" w:hAnsi="Cambria Math"/>
                                </w:rPr>
                                <m:t>e</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1</m:t>
                                  </m:r>
                                </m:sub>
                              </m:sSub>
                            </m:num>
                            <m:den>
                              <m:sSub>
                                <m:sSubPr>
                                  <m:ctrlPr>
                                    <w:rPr>
                                      <w:rFonts w:ascii="Cambria Math" w:hAnsi="Cambria Math"/>
                                      <w:i/>
                                    </w:rPr>
                                  </m:ctrlPr>
                                </m:sSubPr>
                                <m:e>
                                  <m:r>
                                    <w:rPr>
                                      <w:rFonts w:ascii="Cambria Math" w:hAnsi="Cambria Math"/>
                                    </w:rPr>
                                    <m:t>A</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2</m:t>
                                  </m:r>
                                </m:sub>
                              </m:sSub>
                            </m:num>
                            <m:den>
                              <m:sSub>
                                <m:sSubPr>
                                  <m:ctrlPr>
                                    <w:rPr>
                                      <w:rFonts w:ascii="Cambria Math" w:hAnsi="Cambria Math"/>
                                      <w:i/>
                                    </w:rPr>
                                  </m:ctrlPr>
                                </m:sSubPr>
                                <m:e>
                                  <m:r>
                                    <w:rPr>
                                      <w:rFonts w:ascii="Cambria Math" w:hAnsi="Cambria Math"/>
                                    </w:rPr>
                                    <m:t>A</m:t>
                                  </m:r>
                                </m:e>
                                <m:sub>
                                  <m:r>
                                    <w:rPr>
                                      <w:rFonts w:ascii="Cambria Math" w:hAnsi="Cambria Math"/>
                                    </w:rPr>
                                    <m:t>2</m:t>
                                  </m:r>
                                </m:sub>
                              </m:sSub>
                            </m:den>
                          </m:f>
                          <m:r>
                            <w:rPr>
                              <w:rFonts w:ascii="Cambria Math" w:hAnsi="Cambria Math"/>
                            </w:rPr>
                            <m:t xml:space="preserve">;damit gilt </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1</m:t>
                                  </m:r>
                                </m:sub>
                              </m:sSub>
                            </m:num>
                            <m:den>
                              <m:sSub>
                                <m:sSubPr>
                                  <m:ctrlPr>
                                    <w:rPr>
                                      <w:rFonts w:ascii="Cambria Math" w:hAnsi="Cambria Math"/>
                                      <w:i/>
                                    </w:rPr>
                                  </m:ctrlPr>
                                </m:sSubPr>
                                <m:e>
                                  <m:r>
                                    <w:rPr>
                                      <w:rFonts w:ascii="Cambria Math" w:hAnsi="Cambria Math"/>
                                    </w:rPr>
                                    <m:t>A</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2</m:t>
                                  </m:r>
                                </m:sub>
                              </m:sSub>
                            </m:num>
                            <m:den>
                              <m:sSub>
                                <m:sSubPr>
                                  <m:ctrlPr>
                                    <w:rPr>
                                      <w:rFonts w:ascii="Cambria Math" w:hAnsi="Cambria Math"/>
                                      <w:i/>
                                    </w:rPr>
                                  </m:ctrlPr>
                                </m:sSubPr>
                                <m:e>
                                  <m:r>
                                    <w:rPr>
                                      <w:rFonts w:ascii="Cambria Math" w:hAnsi="Cambria Math"/>
                                    </w:rPr>
                                    <m:t>A</m:t>
                                  </m:r>
                                </m:e>
                                <m:sub>
                                  <m:r>
                                    <w:rPr>
                                      <w:rFonts w:ascii="Cambria Math" w:hAnsi="Cambria Math"/>
                                    </w:rPr>
                                    <m:t>2</m:t>
                                  </m:r>
                                </m:sub>
                              </m:sSub>
                            </m:den>
                          </m:f>
                          <m:r>
                            <w:rPr>
                              <w:rFonts w:ascii="Cambria Math" w:hAnsi="Cambria Math"/>
                            </w:rPr>
                            <m:t xml:space="preserve"> </m:t>
                          </m:r>
                        </m:oMath>
                      </m:oMathPara>
                    </w:p>
                    <w:p w:rsidR="00AD02D2" w:rsidRDefault="00AD02D2" w:rsidP="006E7DD5">
                      <w:pPr>
                        <w:pStyle w:val="Textkrper"/>
                      </w:pPr>
                    </w:p>
                    <w:p w:rsidR="00AD02D2" w:rsidRDefault="00AD02D2" w:rsidP="006E7DD5">
                      <w:pPr>
                        <w:pStyle w:val="Textkrper"/>
                      </w:pPr>
                      <m:oMathPara>
                        <m:oMath>
                          <m:f>
                            <m:fPr>
                              <m:ctrlPr>
                                <w:rPr>
                                  <w:rFonts w:ascii="Cambria Math" w:hAnsi="Cambria Math"/>
                                  <w:i/>
                                </w:rPr>
                              </m:ctrlPr>
                            </m:fPr>
                            <m:num>
                              <m:r>
                                <w:rPr>
                                  <w:rFonts w:ascii="Cambria Math" w:hAnsi="Cambria Math"/>
                                </w:rPr>
                                <m:t>Kraft am Druckkolben</m:t>
                              </m:r>
                            </m:num>
                            <m:den>
                              <m:r>
                                <w:rPr>
                                  <w:rFonts w:ascii="Cambria Math" w:hAnsi="Cambria Math"/>
                                </w:rPr>
                                <m:t>Kraft am Arbeitkolben</m:t>
                              </m:r>
                            </m:den>
                          </m:f>
                          <m:r>
                            <w:rPr>
                              <w:rFonts w:ascii="Cambria Math" w:hAnsi="Cambria Math"/>
                            </w:rPr>
                            <m:t xml:space="preserve">= </m:t>
                          </m:r>
                          <m:f>
                            <m:fPr>
                              <m:ctrlPr>
                                <w:rPr>
                                  <w:rFonts w:ascii="Cambria Math" w:hAnsi="Cambria Math"/>
                                  <w:i/>
                                </w:rPr>
                              </m:ctrlPr>
                            </m:fPr>
                            <m:num>
                              <m:r>
                                <w:rPr>
                                  <w:rFonts w:ascii="Cambria Math" w:hAnsi="Cambria Math"/>
                                </w:rPr>
                                <m:t>Fläche des Druckkolbens</m:t>
                              </m:r>
                            </m:num>
                            <m:den>
                              <m:r>
                                <w:rPr>
                                  <w:rFonts w:ascii="Cambria Math" w:hAnsi="Cambria Math"/>
                                </w:rPr>
                                <m:t>Fläche des Arbeitskolbens</m:t>
                              </m:r>
                            </m:den>
                          </m:f>
                        </m:oMath>
                      </m:oMathPara>
                    </w:p>
                    <w:p w:rsidR="00AD02D2" w:rsidRDefault="00AD02D2" w:rsidP="006E7DD5">
                      <w:pPr>
                        <w:pStyle w:val="Textkrper"/>
                        <w:jc w:val="center"/>
                      </w:pPr>
                    </w:p>
                  </w:txbxContent>
                </v:textbox>
              </v:shape>
            </w:pict>
          </mc:Fallback>
        </mc:AlternateContent>
      </w:r>
    </w:p>
    <w:p w:rsidR="006E7DD5" w:rsidRDefault="006E7DD5" w:rsidP="006E7DD5">
      <w:pPr>
        <w:pStyle w:val="Textkrper"/>
      </w:pPr>
    </w:p>
    <w:p w:rsidR="006E7DD5" w:rsidRDefault="006E7DD5" w:rsidP="006E7DD5">
      <w:pPr>
        <w:pStyle w:val="Textkrper"/>
      </w:pPr>
    </w:p>
    <w:p w:rsidR="006E7DD5" w:rsidRPr="00C9393A"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r>
        <w:t>Aufgaben:</w:t>
      </w:r>
    </w:p>
    <w:p w:rsidR="006E7DD5" w:rsidRDefault="00644C27" w:rsidP="006E7DD5">
      <w:pPr>
        <w:pStyle w:val="Textkrper"/>
      </w:pPr>
      <w:r>
        <w:rPr>
          <w:noProof/>
        </w:rPr>
        <w:drawing>
          <wp:anchor distT="0" distB="0" distL="114300" distR="114300" simplePos="0" relativeHeight="252090368" behindDoc="0" locked="0" layoutInCell="1" allowOverlap="1" wp14:anchorId="192CAEDB" wp14:editId="623CC213">
            <wp:simplePos x="0" y="0"/>
            <wp:positionH relativeFrom="column">
              <wp:posOffset>4860925</wp:posOffset>
            </wp:positionH>
            <wp:positionV relativeFrom="paragraph">
              <wp:posOffset>132080</wp:posOffset>
            </wp:positionV>
            <wp:extent cx="316865" cy="316865"/>
            <wp:effectExtent l="0" t="0" r="6985" b="6985"/>
            <wp:wrapNone/>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p>
    <w:p w:rsidR="006E7DD5" w:rsidRDefault="006E7DD5" w:rsidP="006E7DD5">
      <w:pPr>
        <w:pStyle w:val="Textkrper"/>
        <w:spacing w:line="480" w:lineRule="auto"/>
      </w:pPr>
      <w:r>
        <w:tab/>
        <w:t>Fläche Druckkolben A</w:t>
      </w:r>
      <w:r w:rsidRPr="00293835">
        <w:rPr>
          <w:vertAlign w:val="subscript"/>
        </w:rPr>
        <w:t>1</w:t>
      </w:r>
      <w:r>
        <w:t xml:space="preserve"> = 1,1 cm² und Fläche Arbeitskolben: A</w:t>
      </w:r>
      <w:r w:rsidRPr="00293835">
        <w:rPr>
          <w:vertAlign w:val="subscript"/>
        </w:rPr>
        <w:t>2</w:t>
      </w:r>
      <w:r>
        <w:t xml:space="preserve"> = 4</w:t>
      </w:r>
      <w:r w:rsidR="002756A4">
        <w:t xml:space="preserve"> </w:t>
      </w:r>
      <w:r>
        <w:t>cm²</w:t>
      </w:r>
    </w:p>
    <w:p w:rsidR="006E7DD5" w:rsidRDefault="006E7DD5" w:rsidP="0030492E">
      <w:pPr>
        <w:pStyle w:val="Textkrper"/>
        <w:numPr>
          <w:ilvl w:val="0"/>
          <w:numId w:val="30"/>
        </w:numPr>
        <w:jc w:val="left"/>
      </w:pPr>
      <w:r>
        <w:t>Am Arbeitskolben des hydraulischen Wagenhebers sollen 10.000 N e</w:t>
      </w:r>
      <w:r>
        <w:t>r</w:t>
      </w:r>
      <w:r>
        <w:t>reicht werden. Berechnen Sie den Druck im System und die am Druckko</w:t>
      </w:r>
      <w:r>
        <w:t>l</w:t>
      </w:r>
      <w:r>
        <w:t>ben erforderliche Kraft.</w:t>
      </w:r>
    </w:p>
    <w:p w:rsidR="006E7DD5" w:rsidRDefault="006E7DD5" w:rsidP="0030492E">
      <w:pPr>
        <w:pStyle w:val="Textkrper"/>
        <w:numPr>
          <w:ilvl w:val="0"/>
          <w:numId w:val="30"/>
        </w:numPr>
        <w:jc w:val="left"/>
      </w:pPr>
      <w:r>
        <w:t xml:space="preserve">Kann diese Kraft (aus Aufgabe 1) mit der Hand aufgebracht werden? </w:t>
      </w:r>
    </w:p>
    <w:p w:rsidR="006E7DD5" w:rsidRDefault="006E7DD5" w:rsidP="006E7DD5">
      <w:pPr>
        <w:pStyle w:val="Textkrper"/>
        <w:ind w:left="720"/>
        <w:jc w:val="left"/>
      </w:pPr>
      <w:r>
        <w:t>Berechnen Sie die tatsächliche erforderliche Handkraft am Bedienhebel. Die Hebellänge des einarmigen Hebel</w:t>
      </w:r>
      <w:r w:rsidR="002756A4">
        <w:t>s</w:t>
      </w:r>
      <w:r>
        <w:t xml:space="preserve"> (siehe Bild) beträgt vom Drehpunkt zum Druckkolben 15 mm und vom Drehpunkt zum Handgriff 300 mm.</w:t>
      </w:r>
    </w:p>
    <w:p w:rsidR="006E7DD5" w:rsidRDefault="006E7DD5" w:rsidP="006E7DD5">
      <w:pPr>
        <w:pStyle w:val="Textkrper"/>
      </w:pPr>
    </w:p>
    <w:p w:rsidR="00927C3F" w:rsidRDefault="00927C3F">
      <w:pPr>
        <w:spacing w:line="240" w:lineRule="exact"/>
      </w:pPr>
      <w:r>
        <w:br w:type="page"/>
      </w:r>
    </w:p>
    <w:p w:rsidR="006E7DD5" w:rsidRDefault="00927C3F" w:rsidP="00AC1113">
      <w:pPr>
        <w:pStyle w:val="berschrift1"/>
      </w:pPr>
      <w:r>
        <w:lastRenderedPageBreak/>
        <w:t>Die hydraulische Bremse</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2B2C67" w:rsidRPr="00DE4890" w:rsidTr="002B2C67">
        <w:trPr>
          <w:trHeight w:val="397"/>
        </w:trPr>
        <w:tc>
          <w:tcPr>
            <w:tcW w:w="1470" w:type="dxa"/>
            <w:shd w:val="clear" w:color="auto" w:fill="D9D9D9" w:themeFill="background1" w:themeFillShade="D9"/>
            <w:vAlign w:val="center"/>
          </w:tcPr>
          <w:p w:rsidR="002B2C67" w:rsidRPr="00DE4890" w:rsidRDefault="002B2C67" w:rsidP="002B2C67">
            <w:pPr>
              <w:pStyle w:val="TabelleKopfmitte"/>
            </w:pPr>
            <w:r>
              <w:rPr>
                <w:noProof/>
                <w:sz w:val="24"/>
              </w:rPr>
              <w:drawing>
                <wp:anchor distT="0" distB="0" distL="114300" distR="114300" simplePos="0" relativeHeight="251964416" behindDoc="0" locked="0" layoutInCell="0" allowOverlap="1" wp14:anchorId="77BD8188" wp14:editId="3C1F456D">
                  <wp:simplePos x="0" y="0"/>
                  <wp:positionH relativeFrom="rightMargin">
                    <wp:posOffset>43815</wp:posOffset>
                  </wp:positionH>
                  <wp:positionV relativeFrom="paragraph">
                    <wp:posOffset>147955</wp:posOffset>
                  </wp:positionV>
                  <wp:extent cx="345440" cy="323850"/>
                  <wp:effectExtent l="0" t="0" r="0" b="0"/>
                  <wp:wrapNone/>
                  <wp:docPr id="170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F3D">
              <w:rPr>
                <w:noProof/>
              </w:rPr>
              <w:drawing>
                <wp:anchor distT="0" distB="0" distL="114300" distR="114300" simplePos="0" relativeHeight="251966464" behindDoc="0" locked="0" layoutInCell="0" allowOverlap="1" wp14:anchorId="16B74C94" wp14:editId="11018569">
                  <wp:simplePos x="0" y="0"/>
                  <wp:positionH relativeFrom="rightMargin">
                    <wp:posOffset>749300</wp:posOffset>
                  </wp:positionH>
                  <wp:positionV relativeFrom="paragraph">
                    <wp:posOffset>150495</wp:posOffset>
                  </wp:positionV>
                  <wp:extent cx="348615" cy="320040"/>
                  <wp:effectExtent l="0" t="0" r="0" b="3810"/>
                  <wp:wrapNone/>
                  <wp:docPr id="170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F3D">
              <w:rPr>
                <w:noProof/>
              </w:rPr>
              <w:drawing>
                <wp:anchor distT="0" distB="0" distL="114300" distR="114300" simplePos="0" relativeHeight="251965440" behindDoc="0" locked="0" layoutInCell="0" allowOverlap="1" wp14:anchorId="0267D71A" wp14:editId="64B3BEA2">
                  <wp:simplePos x="0" y="0"/>
                  <wp:positionH relativeFrom="rightMargin">
                    <wp:posOffset>389255</wp:posOffset>
                  </wp:positionH>
                  <wp:positionV relativeFrom="paragraph">
                    <wp:posOffset>150495</wp:posOffset>
                  </wp:positionV>
                  <wp:extent cx="349885" cy="320675"/>
                  <wp:effectExtent l="0" t="0" r="0" b="3175"/>
                  <wp:wrapNone/>
                  <wp:docPr id="171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2B2C67" w:rsidRPr="00DE4890" w:rsidRDefault="002B2C67" w:rsidP="002B2C67">
            <w:pPr>
              <w:pStyle w:val="TabelleKopfmitte"/>
            </w:pPr>
            <w:r>
              <w:t>Zeit</w:t>
            </w:r>
          </w:p>
        </w:tc>
        <w:tc>
          <w:tcPr>
            <w:tcW w:w="4961" w:type="dxa"/>
            <w:shd w:val="clear" w:color="auto" w:fill="D9D9D9" w:themeFill="background1" w:themeFillShade="D9"/>
            <w:vAlign w:val="center"/>
          </w:tcPr>
          <w:p w:rsidR="002B2C67" w:rsidRPr="00DE4890" w:rsidRDefault="002B2C67" w:rsidP="002B2C67">
            <w:pPr>
              <w:pStyle w:val="TabelleKopfmitte"/>
            </w:pPr>
            <w:r>
              <w:t>Aufgabe</w:t>
            </w:r>
          </w:p>
        </w:tc>
      </w:tr>
    </w:tbl>
    <w:p w:rsidR="002B2C67" w:rsidRPr="007255B9" w:rsidRDefault="002B2C67" w:rsidP="002B2C67">
      <w:pPr>
        <w:pStyle w:val="Marginalie"/>
        <w:framePr w:wrap="notBeside" w:y="308"/>
        <w:jc w:val="left"/>
      </w:pPr>
      <w:r>
        <w:t>Quelle und Arbeitsmittel: Rechenbuch Metall,</w:t>
      </w:r>
      <w:r>
        <w:br/>
        <w:t>Europa Lehrmittel</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2B2C67" w:rsidRPr="00DE4890" w:rsidTr="002B2C67">
        <w:trPr>
          <w:trHeight w:val="210"/>
        </w:trPr>
        <w:tc>
          <w:tcPr>
            <w:tcW w:w="1470" w:type="dxa"/>
            <w:vMerge w:val="restart"/>
            <w:tcBorders>
              <w:top w:val="nil"/>
            </w:tcBorders>
            <w:shd w:val="clear" w:color="auto" w:fill="auto"/>
            <w:vAlign w:val="center"/>
          </w:tcPr>
          <w:p w:rsidR="002B2C67" w:rsidRPr="00F0156F" w:rsidRDefault="002B2C67" w:rsidP="002B2C67">
            <w:pPr>
              <w:pStyle w:val="Textkrpermitte"/>
            </w:pPr>
            <w:r w:rsidRPr="00FC0F56">
              <w:rPr>
                <w:noProof/>
              </w:rPr>
              <w:drawing>
                <wp:inline distT="0" distB="0" distL="0" distR="0" wp14:anchorId="5EA543EA" wp14:editId="052B4A8B">
                  <wp:extent cx="302701" cy="324000"/>
                  <wp:effectExtent l="0" t="0" r="2540" b="0"/>
                  <wp:docPr id="171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2B2C67" w:rsidRPr="00DE4890" w:rsidRDefault="002B2C67" w:rsidP="00A91CA1">
            <w:pPr>
              <w:pStyle w:val="Textkrper"/>
              <w:jc w:val="center"/>
            </w:pPr>
            <w:r>
              <w:t>5</w:t>
            </w:r>
            <w:r w:rsidR="00414576">
              <w:t xml:space="preserve"> min</w:t>
            </w:r>
          </w:p>
        </w:tc>
        <w:tc>
          <w:tcPr>
            <w:tcW w:w="4961" w:type="dxa"/>
            <w:tcBorders>
              <w:top w:val="nil"/>
            </w:tcBorders>
            <w:shd w:val="clear" w:color="auto" w:fill="auto"/>
            <w:vAlign w:val="center"/>
          </w:tcPr>
          <w:p w:rsidR="002B2C67" w:rsidRPr="00DE4890" w:rsidRDefault="002B2C67" w:rsidP="002B2C67">
            <w:pPr>
              <w:pStyle w:val="Textkrper"/>
              <w:jc w:val="left"/>
              <w:rPr>
                <w:noProof/>
              </w:rPr>
            </w:pPr>
            <w:r>
              <w:rPr>
                <w:noProof/>
              </w:rPr>
              <w:t>Lesen Sie die unteren Texte und betrachten Sie die Abbildung (Schema).</w:t>
            </w:r>
          </w:p>
        </w:tc>
      </w:tr>
      <w:tr w:rsidR="002B2C67" w:rsidRPr="00DE4890" w:rsidTr="002B2C67">
        <w:trPr>
          <w:trHeight w:val="210"/>
        </w:trPr>
        <w:tc>
          <w:tcPr>
            <w:tcW w:w="1470" w:type="dxa"/>
            <w:vMerge/>
            <w:shd w:val="clear" w:color="auto" w:fill="auto"/>
            <w:vAlign w:val="center"/>
          </w:tcPr>
          <w:p w:rsidR="002B2C67" w:rsidRPr="00FC0F56" w:rsidRDefault="002B2C67" w:rsidP="002B2C67">
            <w:pPr>
              <w:pStyle w:val="Textkrpermitte"/>
              <w:rPr>
                <w:noProof/>
              </w:rPr>
            </w:pPr>
          </w:p>
        </w:tc>
        <w:tc>
          <w:tcPr>
            <w:tcW w:w="940" w:type="dxa"/>
            <w:shd w:val="clear" w:color="auto" w:fill="auto"/>
            <w:vAlign w:val="center"/>
          </w:tcPr>
          <w:p w:rsidR="002B2C67" w:rsidRPr="00DE4890" w:rsidRDefault="002B2C67" w:rsidP="00A91CA1">
            <w:pPr>
              <w:pStyle w:val="Textkrper"/>
              <w:jc w:val="center"/>
            </w:pPr>
            <w:r>
              <w:t>15</w:t>
            </w:r>
            <w:r w:rsidR="00414576">
              <w:t xml:space="preserve"> min</w:t>
            </w:r>
          </w:p>
        </w:tc>
        <w:tc>
          <w:tcPr>
            <w:tcW w:w="4961" w:type="dxa"/>
            <w:shd w:val="clear" w:color="auto" w:fill="auto"/>
            <w:vAlign w:val="center"/>
          </w:tcPr>
          <w:p w:rsidR="002B2C67" w:rsidRPr="00DE4890" w:rsidRDefault="002B2C67" w:rsidP="00644C27">
            <w:pPr>
              <w:pStyle w:val="Textkrper"/>
              <w:jc w:val="left"/>
              <w:rPr>
                <w:noProof/>
              </w:rPr>
            </w:pPr>
            <w:r>
              <w:rPr>
                <w:noProof/>
              </w:rPr>
              <w:t>Beschreiben Sie mit eigenen Worten die Funktion der hydraulischen Brem</w:t>
            </w:r>
            <w:r w:rsidR="00644C27">
              <w:rPr>
                <w:noProof/>
              </w:rPr>
              <w:t>s</w:t>
            </w:r>
            <w:r>
              <w:rPr>
                <w:noProof/>
              </w:rPr>
              <w:t>anl</w:t>
            </w:r>
            <w:r w:rsidR="00644C27">
              <w:rPr>
                <w:noProof/>
              </w:rPr>
              <w:t>a</w:t>
            </w:r>
            <w:r>
              <w:rPr>
                <w:noProof/>
              </w:rPr>
              <w:t>ge.</w:t>
            </w:r>
          </w:p>
        </w:tc>
      </w:tr>
      <w:tr w:rsidR="002B2C67" w:rsidRPr="00DE4890" w:rsidTr="002B2C67">
        <w:trPr>
          <w:trHeight w:val="210"/>
        </w:trPr>
        <w:tc>
          <w:tcPr>
            <w:tcW w:w="1470" w:type="dxa"/>
            <w:vMerge/>
            <w:shd w:val="clear" w:color="auto" w:fill="auto"/>
            <w:vAlign w:val="center"/>
          </w:tcPr>
          <w:p w:rsidR="002B2C67" w:rsidRPr="00FC0F56" w:rsidRDefault="002B2C67" w:rsidP="002B2C67">
            <w:pPr>
              <w:pStyle w:val="Textkrpermitte"/>
              <w:rPr>
                <w:noProof/>
              </w:rPr>
            </w:pPr>
          </w:p>
        </w:tc>
        <w:tc>
          <w:tcPr>
            <w:tcW w:w="940" w:type="dxa"/>
            <w:shd w:val="clear" w:color="auto" w:fill="auto"/>
            <w:vAlign w:val="center"/>
          </w:tcPr>
          <w:p w:rsidR="002B2C67" w:rsidRPr="00DE4890" w:rsidRDefault="002B2C67" w:rsidP="00A91CA1">
            <w:pPr>
              <w:pStyle w:val="Textkrper"/>
              <w:jc w:val="center"/>
            </w:pPr>
            <w:r>
              <w:t>15</w:t>
            </w:r>
            <w:r w:rsidR="00414576">
              <w:t xml:space="preserve"> min</w:t>
            </w:r>
          </w:p>
        </w:tc>
        <w:tc>
          <w:tcPr>
            <w:tcW w:w="4961" w:type="dxa"/>
            <w:shd w:val="clear" w:color="auto" w:fill="auto"/>
            <w:vAlign w:val="center"/>
          </w:tcPr>
          <w:p w:rsidR="002B2C67" w:rsidRPr="00DE4890" w:rsidRDefault="002B2C67" w:rsidP="002B2C67">
            <w:pPr>
              <w:pStyle w:val="Textkrper"/>
              <w:jc w:val="left"/>
              <w:rPr>
                <w:noProof/>
              </w:rPr>
            </w:pPr>
            <w:r>
              <w:rPr>
                <w:noProof/>
              </w:rPr>
              <w:t>Sie benötigen die Rechengesetze für die Bestimmung von Drücken und von Kreisflächen. Lesen Sie in einem entsprechenden Buch nach.</w:t>
            </w:r>
          </w:p>
        </w:tc>
      </w:tr>
      <w:tr w:rsidR="002B2C67" w:rsidRPr="00DE4890" w:rsidTr="002B2C67">
        <w:trPr>
          <w:trHeight w:val="210"/>
        </w:trPr>
        <w:tc>
          <w:tcPr>
            <w:tcW w:w="1470" w:type="dxa"/>
            <w:vMerge/>
            <w:shd w:val="clear" w:color="auto" w:fill="auto"/>
            <w:vAlign w:val="center"/>
          </w:tcPr>
          <w:p w:rsidR="002B2C67" w:rsidRPr="00FC0F56" w:rsidRDefault="002B2C67" w:rsidP="002B2C67">
            <w:pPr>
              <w:pStyle w:val="Textkrpermitte"/>
              <w:rPr>
                <w:noProof/>
              </w:rPr>
            </w:pPr>
          </w:p>
        </w:tc>
        <w:tc>
          <w:tcPr>
            <w:tcW w:w="940" w:type="dxa"/>
            <w:shd w:val="clear" w:color="auto" w:fill="auto"/>
            <w:vAlign w:val="center"/>
          </w:tcPr>
          <w:p w:rsidR="002B2C67" w:rsidRPr="00DE4890" w:rsidRDefault="002B2C67" w:rsidP="00A91CA1">
            <w:pPr>
              <w:pStyle w:val="Textkrper"/>
              <w:jc w:val="center"/>
            </w:pPr>
            <w:r>
              <w:t>25</w:t>
            </w:r>
            <w:r w:rsidR="00414576">
              <w:t xml:space="preserve"> min</w:t>
            </w:r>
          </w:p>
        </w:tc>
        <w:tc>
          <w:tcPr>
            <w:tcW w:w="4961" w:type="dxa"/>
            <w:shd w:val="clear" w:color="auto" w:fill="auto"/>
            <w:vAlign w:val="center"/>
          </w:tcPr>
          <w:p w:rsidR="002B2C67" w:rsidRPr="00DE4890" w:rsidRDefault="002756A4" w:rsidP="002B2C67">
            <w:pPr>
              <w:pStyle w:val="Textkrper"/>
              <w:jc w:val="left"/>
              <w:rPr>
                <w:noProof/>
              </w:rPr>
            </w:pPr>
            <w:r>
              <w:rPr>
                <w:noProof/>
              </w:rPr>
              <w:t>Bearbeiten Sie die Aufgabe 1 –</w:t>
            </w:r>
            <w:r w:rsidR="002B2C67">
              <w:rPr>
                <w:noProof/>
              </w:rPr>
              <w:t xml:space="preserve"> 4.</w:t>
            </w:r>
          </w:p>
        </w:tc>
      </w:tr>
      <w:tr w:rsidR="002B2C67" w:rsidRPr="00DE4890" w:rsidTr="002B2C67">
        <w:trPr>
          <w:trHeight w:val="210"/>
        </w:trPr>
        <w:tc>
          <w:tcPr>
            <w:tcW w:w="1470" w:type="dxa"/>
            <w:vMerge/>
            <w:shd w:val="clear" w:color="auto" w:fill="auto"/>
            <w:vAlign w:val="center"/>
          </w:tcPr>
          <w:p w:rsidR="002B2C67" w:rsidRPr="00FC0F56" w:rsidRDefault="002B2C67" w:rsidP="002B2C67">
            <w:pPr>
              <w:pStyle w:val="Textkrpermitte"/>
              <w:rPr>
                <w:noProof/>
              </w:rPr>
            </w:pPr>
          </w:p>
        </w:tc>
        <w:tc>
          <w:tcPr>
            <w:tcW w:w="940" w:type="dxa"/>
            <w:shd w:val="clear" w:color="auto" w:fill="auto"/>
            <w:vAlign w:val="center"/>
          </w:tcPr>
          <w:p w:rsidR="002B2C67" w:rsidRPr="00DE4890" w:rsidRDefault="002B2C67" w:rsidP="00A91CA1">
            <w:pPr>
              <w:pStyle w:val="Textkrper"/>
              <w:jc w:val="center"/>
            </w:pPr>
            <w:r>
              <w:t>15</w:t>
            </w:r>
            <w:r w:rsidR="00414576">
              <w:t xml:space="preserve"> min</w:t>
            </w:r>
          </w:p>
        </w:tc>
        <w:tc>
          <w:tcPr>
            <w:tcW w:w="4961" w:type="dxa"/>
            <w:shd w:val="clear" w:color="auto" w:fill="auto"/>
            <w:vAlign w:val="center"/>
          </w:tcPr>
          <w:p w:rsidR="002B2C67" w:rsidRPr="00DE4890" w:rsidRDefault="002B2C67" w:rsidP="002B2C67">
            <w:pPr>
              <w:pStyle w:val="Textkrper"/>
              <w:jc w:val="left"/>
              <w:rPr>
                <w:noProof/>
              </w:rPr>
            </w:pPr>
            <w:r>
              <w:rPr>
                <w:noProof/>
              </w:rPr>
              <w:t>Berechnen Sie zusätzlich die tatsächlich auf der Strasse wirken</w:t>
            </w:r>
            <w:r w:rsidR="002756A4">
              <w:rPr>
                <w:noProof/>
              </w:rPr>
              <w:t>de Bremskraft unter Berücksichti</w:t>
            </w:r>
            <w:r>
              <w:rPr>
                <w:noProof/>
              </w:rPr>
              <w:t>gung des Reibwertes zwischen Reifen und Fahrbahn (Tabellenbuch nutzen!).</w:t>
            </w:r>
          </w:p>
        </w:tc>
      </w:tr>
      <w:tr w:rsidR="002B2C67" w:rsidRPr="00DE4890" w:rsidTr="002B2C67">
        <w:trPr>
          <w:trHeight w:val="248"/>
        </w:trPr>
        <w:tc>
          <w:tcPr>
            <w:tcW w:w="1470" w:type="dxa"/>
            <w:vMerge w:val="restart"/>
            <w:shd w:val="clear" w:color="auto" w:fill="auto"/>
            <w:vAlign w:val="center"/>
          </w:tcPr>
          <w:p w:rsidR="002B2C67" w:rsidRPr="00FC0F56" w:rsidRDefault="002B2C67" w:rsidP="002B2C67">
            <w:pPr>
              <w:pStyle w:val="Textkrpermitte"/>
              <w:rPr>
                <w:noProof/>
              </w:rPr>
            </w:pPr>
            <w:r w:rsidRPr="004E6253">
              <w:rPr>
                <w:noProof/>
                <w:sz w:val="24"/>
              </w:rPr>
              <w:drawing>
                <wp:anchor distT="0" distB="0" distL="114300" distR="114300" simplePos="0" relativeHeight="251967488" behindDoc="0" locked="0" layoutInCell="0" allowOverlap="1" wp14:anchorId="68D76480" wp14:editId="2A377092">
                  <wp:simplePos x="0" y="0"/>
                  <wp:positionH relativeFrom="rightMargin">
                    <wp:posOffset>123825</wp:posOffset>
                  </wp:positionH>
                  <wp:positionV relativeFrom="paragraph">
                    <wp:posOffset>1820545</wp:posOffset>
                  </wp:positionV>
                  <wp:extent cx="323850" cy="323850"/>
                  <wp:effectExtent l="0" t="0" r="0" b="0"/>
                  <wp:wrapNone/>
                  <wp:docPr id="171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2BE6645C" wp14:editId="40A4F6A9">
                  <wp:extent cx="648335" cy="318770"/>
                  <wp:effectExtent l="0" t="0" r="0" b="0"/>
                  <wp:docPr id="171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2B2C67" w:rsidRDefault="002B2C67" w:rsidP="00A91CA1">
            <w:pPr>
              <w:pStyle w:val="Textkrper"/>
              <w:jc w:val="center"/>
            </w:pPr>
            <w:r>
              <w:t>20</w:t>
            </w:r>
            <w:r w:rsidR="00414576">
              <w:t xml:space="preserve"> min</w:t>
            </w:r>
          </w:p>
        </w:tc>
        <w:tc>
          <w:tcPr>
            <w:tcW w:w="4961" w:type="dxa"/>
            <w:shd w:val="clear" w:color="auto" w:fill="auto"/>
            <w:vAlign w:val="center"/>
          </w:tcPr>
          <w:p w:rsidR="002B2C67" w:rsidRDefault="002B2C67" w:rsidP="002B2C67">
            <w:pPr>
              <w:pStyle w:val="Textkrper"/>
              <w:jc w:val="left"/>
            </w:pPr>
            <w:r>
              <w:t xml:space="preserve">Suchen Sie sich </w:t>
            </w:r>
            <w:r w:rsidR="0072350B">
              <w:t>eine Partnerin oder einen Partner</w:t>
            </w:r>
            <w:r>
              <w:t xml:space="preserve">. </w:t>
            </w:r>
          </w:p>
          <w:p w:rsidR="002B2C67" w:rsidRDefault="002B2C67" w:rsidP="002B2C67">
            <w:pPr>
              <w:pStyle w:val="Textkrper"/>
            </w:pPr>
            <w:r>
              <w:t>Beschaffen Sie sich die Abmessungen eines Brem</w:t>
            </w:r>
            <w:r>
              <w:t>s</w:t>
            </w:r>
            <w:r>
              <w:t>belages in tatsächlicher Größe (Ersatzteilkatalog).</w:t>
            </w:r>
          </w:p>
          <w:p w:rsidR="002B2C67" w:rsidRPr="001969DE" w:rsidRDefault="002B2C67" w:rsidP="002B2C67">
            <w:pPr>
              <w:pStyle w:val="Textkrper"/>
              <w:jc w:val="left"/>
            </w:pPr>
            <w:r>
              <w:t>Berechnen Sie die Bremskraft F</w:t>
            </w:r>
            <w:r w:rsidRPr="00AB25CD">
              <w:rPr>
                <w:vertAlign w:val="subscript"/>
              </w:rPr>
              <w:t>BS</w:t>
            </w:r>
            <w:r>
              <w:t xml:space="preserve"> auf die Brem</w:t>
            </w:r>
            <w:r>
              <w:t>s</w:t>
            </w:r>
            <w:r>
              <w:t>scheibe.</w:t>
            </w:r>
          </w:p>
        </w:tc>
      </w:tr>
      <w:tr w:rsidR="002B2C67" w:rsidRPr="00DE4890" w:rsidTr="002B2C67">
        <w:trPr>
          <w:trHeight w:val="247"/>
        </w:trPr>
        <w:tc>
          <w:tcPr>
            <w:tcW w:w="1470" w:type="dxa"/>
            <w:vMerge/>
            <w:shd w:val="clear" w:color="auto" w:fill="auto"/>
            <w:vAlign w:val="center"/>
          </w:tcPr>
          <w:p w:rsidR="002B2C67" w:rsidRPr="00F0156F" w:rsidRDefault="002B2C67" w:rsidP="002B2C67">
            <w:pPr>
              <w:pStyle w:val="Textkrpermitte"/>
              <w:rPr>
                <w:noProof/>
              </w:rPr>
            </w:pPr>
          </w:p>
        </w:tc>
        <w:tc>
          <w:tcPr>
            <w:tcW w:w="940" w:type="dxa"/>
            <w:shd w:val="clear" w:color="auto" w:fill="auto"/>
            <w:vAlign w:val="center"/>
          </w:tcPr>
          <w:p w:rsidR="002B2C67" w:rsidRDefault="002B2C67" w:rsidP="00A91CA1">
            <w:pPr>
              <w:pStyle w:val="Textkrper"/>
              <w:jc w:val="center"/>
            </w:pPr>
            <w:r>
              <w:t>15</w:t>
            </w:r>
            <w:r w:rsidR="00414576">
              <w:t xml:space="preserve"> min</w:t>
            </w:r>
          </w:p>
        </w:tc>
        <w:tc>
          <w:tcPr>
            <w:tcW w:w="4961" w:type="dxa"/>
            <w:shd w:val="clear" w:color="auto" w:fill="auto"/>
            <w:vAlign w:val="center"/>
          </w:tcPr>
          <w:p w:rsidR="002B2C67" w:rsidRDefault="002B2C67" w:rsidP="002B2C67">
            <w:pPr>
              <w:pStyle w:val="Textkrper"/>
              <w:jc w:val="left"/>
            </w:pPr>
            <w:r>
              <w:t>Bewerten Sie die Höhe der berechneten Werte, ve</w:t>
            </w:r>
            <w:r>
              <w:t>r</w:t>
            </w:r>
            <w:r>
              <w:t xml:space="preserve">gleichen Sie </w:t>
            </w:r>
            <w:r w:rsidR="00EA06AA">
              <w:t xml:space="preserve">sie </w:t>
            </w:r>
            <w:r>
              <w:t>mit der erforderlichen Bremskraft bei einer Abbremsung aus einer Geschwindigkeit von 100 km/h.</w:t>
            </w:r>
          </w:p>
        </w:tc>
      </w:tr>
      <w:tr w:rsidR="002B2C67" w:rsidRPr="00DE4890" w:rsidTr="002B2C67">
        <w:trPr>
          <w:trHeight w:val="247"/>
        </w:trPr>
        <w:tc>
          <w:tcPr>
            <w:tcW w:w="1470" w:type="dxa"/>
            <w:vMerge/>
            <w:shd w:val="clear" w:color="auto" w:fill="auto"/>
            <w:vAlign w:val="center"/>
          </w:tcPr>
          <w:p w:rsidR="002B2C67" w:rsidRPr="00F0156F" w:rsidRDefault="002B2C67" w:rsidP="002B2C67">
            <w:pPr>
              <w:pStyle w:val="Textkrpermitte"/>
              <w:rPr>
                <w:noProof/>
              </w:rPr>
            </w:pPr>
          </w:p>
        </w:tc>
        <w:tc>
          <w:tcPr>
            <w:tcW w:w="940" w:type="dxa"/>
            <w:shd w:val="clear" w:color="auto" w:fill="auto"/>
            <w:vAlign w:val="center"/>
          </w:tcPr>
          <w:p w:rsidR="002B2C67" w:rsidRDefault="002B2C67" w:rsidP="00A91CA1">
            <w:pPr>
              <w:pStyle w:val="Textkrper"/>
              <w:jc w:val="center"/>
            </w:pPr>
          </w:p>
        </w:tc>
        <w:tc>
          <w:tcPr>
            <w:tcW w:w="4961" w:type="dxa"/>
            <w:shd w:val="clear" w:color="auto" w:fill="auto"/>
            <w:vAlign w:val="center"/>
          </w:tcPr>
          <w:p w:rsidR="002B2C67" w:rsidRPr="002C475D" w:rsidRDefault="002B2C67" w:rsidP="002B2C67">
            <w:pPr>
              <w:pStyle w:val="Textkrper"/>
              <w:jc w:val="left"/>
            </w:pPr>
            <w:r>
              <w:t>Hinweis: Fachbuch oder Unterlagen für das Erlangen des Führerscheins nutzen.</w:t>
            </w:r>
          </w:p>
        </w:tc>
      </w:tr>
      <w:tr w:rsidR="002B2C67" w:rsidRPr="00DE4890" w:rsidTr="002B2C67">
        <w:trPr>
          <w:trHeight w:val="247"/>
        </w:trPr>
        <w:tc>
          <w:tcPr>
            <w:tcW w:w="1470" w:type="dxa"/>
            <w:vMerge/>
            <w:shd w:val="clear" w:color="auto" w:fill="auto"/>
            <w:vAlign w:val="center"/>
          </w:tcPr>
          <w:p w:rsidR="002B2C67" w:rsidRPr="00F0156F" w:rsidRDefault="002B2C67" w:rsidP="002B2C67">
            <w:pPr>
              <w:pStyle w:val="Textkrpermitte"/>
              <w:rPr>
                <w:noProof/>
              </w:rPr>
            </w:pPr>
          </w:p>
        </w:tc>
        <w:tc>
          <w:tcPr>
            <w:tcW w:w="940" w:type="dxa"/>
            <w:shd w:val="clear" w:color="auto" w:fill="auto"/>
            <w:vAlign w:val="center"/>
          </w:tcPr>
          <w:p w:rsidR="002B2C67" w:rsidRDefault="002B2C67" w:rsidP="00A91CA1">
            <w:pPr>
              <w:pStyle w:val="Textkrper"/>
              <w:jc w:val="center"/>
            </w:pPr>
            <w:r>
              <w:t>20</w:t>
            </w:r>
            <w:r w:rsidR="00414576">
              <w:t xml:space="preserve"> min</w:t>
            </w:r>
          </w:p>
        </w:tc>
        <w:tc>
          <w:tcPr>
            <w:tcW w:w="4961" w:type="dxa"/>
            <w:shd w:val="clear" w:color="auto" w:fill="auto"/>
            <w:vAlign w:val="center"/>
          </w:tcPr>
          <w:p w:rsidR="002B2C67" w:rsidRPr="002C475D" w:rsidRDefault="002B2C67" w:rsidP="002B2C67">
            <w:pPr>
              <w:pStyle w:val="Textkrper"/>
              <w:jc w:val="left"/>
            </w:pPr>
            <w:r>
              <w:rPr>
                <w:noProof/>
              </w:rPr>
              <w:t>Beschreiben Sie das Bauteil, das zu einer realen Bremsanlag</w:t>
            </w:r>
            <w:r w:rsidR="00EA06AA">
              <w:rPr>
                <w:noProof/>
              </w:rPr>
              <w:t>e bei allen Kraftfahrzeugen (PKW</w:t>
            </w:r>
            <w:r>
              <w:rPr>
                <w:noProof/>
              </w:rPr>
              <w:t>) gehört.</w:t>
            </w:r>
          </w:p>
        </w:tc>
      </w:tr>
      <w:tr w:rsidR="002B2C67" w:rsidRPr="00DE4890" w:rsidTr="002B2C67">
        <w:trPr>
          <w:trHeight w:val="247"/>
        </w:trPr>
        <w:tc>
          <w:tcPr>
            <w:tcW w:w="1470" w:type="dxa"/>
            <w:vMerge/>
            <w:shd w:val="clear" w:color="auto" w:fill="auto"/>
            <w:vAlign w:val="center"/>
          </w:tcPr>
          <w:p w:rsidR="002B2C67" w:rsidRPr="00F0156F" w:rsidRDefault="002B2C67" w:rsidP="002B2C67">
            <w:pPr>
              <w:pStyle w:val="Textkrpermitte"/>
              <w:rPr>
                <w:noProof/>
              </w:rPr>
            </w:pPr>
          </w:p>
        </w:tc>
        <w:tc>
          <w:tcPr>
            <w:tcW w:w="940" w:type="dxa"/>
            <w:shd w:val="clear" w:color="auto" w:fill="auto"/>
            <w:vAlign w:val="center"/>
          </w:tcPr>
          <w:p w:rsidR="002B2C67" w:rsidRDefault="002B2C67" w:rsidP="00A91CA1">
            <w:pPr>
              <w:pStyle w:val="Textkrper"/>
              <w:jc w:val="center"/>
            </w:pPr>
            <w:r>
              <w:t>15</w:t>
            </w:r>
            <w:r w:rsidR="00414576">
              <w:t xml:space="preserve"> min</w:t>
            </w:r>
          </w:p>
        </w:tc>
        <w:tc>
          <w:tcPr>
            <w:tcW w:w="4961" w:type="dxa"/>
            <w:shd w:val="clear" w:color="auto" w:fill="auto"/>
            <w:vAlign w:val="center"/>
          </w:tcPr>
          <w:p w:rsidR="002B2C67" w:rsidRPr="002C475D" w:rsidRDefault="002B2C67" w:rsidP="002B2C67">
            <w:pPr>
              <w:pStyle w:val="Textkrper"/>
              <w:jc w:val="left"/>
            </w:pPr>
            <w:r>
              <w:t>Berechnen Sie die Bremskraft F</w:t>
            </w:r>
            <w:r w:rsidRPr="00AB25CD">
              <w:rPr>
                <w:vertAlign w:val="subscript"/>
              </w:rPr>
              <w:t>BS</w:t>
            </w:r>
            <w:r>
              <w:t xml:space="preserve"> auf die Brem</w:t>
            </w:r>
            <w:r>
              <w:t>s</w:t>
            </w:r>
            <w:r>
              <w:t>scheibe mit einem Verstärkungsfaktor 3.</w:t>
            </w:r>
          </w:p>
        </w:tc>
      </w:tr>
      <w:tr w:rsidR="002B2C67" w:rsidRPr="00DE4890" w:rsidTr="002B2C67">
        <w:trPr>
          <w:trHeight w:val="247"/>
        </w:trPr>
        <w:tc>
          <w:tcPr>
            <w:tcW w:w="1470" w:type="dxa"/>
            <w:vMerge/>
            <w:shd w:val="clear" w:color="auto" w:fill="auto"/>
            <w:vAlign w:val="center"/>
          </w:tcPr>
          <w:p w:rsidR="002B2C67" w:rsidRPr="00F0156F" w:rsidRDefault="002B2C67" w:rsidP="002B2C67">
            <w:pPr>
              <w:pStyle w:val="Textkrpermitte"/>
              <w:rPr>
                <w:noProof/>
              </w:rPr>
            </w:pPr>
          </w:p>
        </w:tc>
        <w:tc>
          <w:tcPr>
            <w:tcW w:w="940" w:type="dxa"/>
            <w:shd w:val="clear" w:color="auto" w:fill="auto"/>
            <w:vAlign w:val="center"/>
          </w:tcPr>
          <w:p w:rsidR="002B2C67" w:rsidRDefault="002B2C67" w:rsidP="00A91CA1">
            <w:pPr>
              <w:pStyle w:val="Textkrper"/>
              <w:jc w:val="center"/>
            </w:pPr>
            <w:r>
              <w:t>30</w:t>
            </w:r>
            <w:r w:rsidR="00414576">
              <w:t xml:space="preserve"> min</w:t>
            </w:r>
          </w:p>
        </w:tc>
        <w:tc>
          <w:tcPr>
            <w:tcW w:w="4961" w:type="dxa"/>
            <w:shd w:val="clear" w:color="auto" w:fill="auto"/>
            <w:vAlign w:val="center"/>
          </w:tcPr>
          <w:p w:rsidR="002B2C67" w:rsidRDefault="00EA06AA" w:rsidP="002B2C67">
            <w:pPr>
              <w:pStyle w:val="Textkrper"/>
              <w:jc w:val="left"/>
            </w:pPr>
            <w:r>
              <w:t>Stellen Sie I</w:t>
            </w:r>
            <w:r w:rsidR="002B2C67">
              <w:t>hre Rechnungsergebnisse und die B</w:t>
            </w:r>
            <w:r w:rsidR="002B2C67">
              <w:t>e</w:t>
            </w:r>
            <w:r w:rsidR="002B2C67">
              <w:t>schreibungen auf einem Plakat DIN A2 oder in einer Power</w:t>
            </w:r>
            <w:r>
              <w:t>P</w:t>
            </w:r>
            <w:r w:rsidR="002B2C67">
              <w:t xml:space="preserve">oint-Präsentation (5 Folien) dar. </w:t>
            </w:r>
          </w:p>
          <w:p w:rsidR="002B2C67" w:rsidRPr="002C475D" w:rsidRDefault="002B2C67" w:rsidP="002B2C67">
            <w:pPr>
              <w:pStyle w:val="Textkrper"/>
            </w:pPr>
            <w:r>
              <w:t xml:space="preserve">[Quelle Wikipedia, </w:t>
            </w:r>
            <w:proofErr w:type="spellStart"/>
            <w:r>
              <w:t>kfz-tech</w:t>
            </w:r>
            <w:proofErr w:type="spellEnd"/>
            <w:r>
              <w:t xml:space="preserve"> o.</w:t>
            </w:r>
            <w:r w:rsidR="00EA06AA">
              <w:t xml:space="preserve"> </w:t>
            </w:r>
            <w:r>
              <w:t>ä.]</w:t>
            </w:r>
          </w:p>
        </w:tc>
      </w:tr>
      <w:tr w:rsidR="002B2C67" w:rsidRPr="00DE4890" w:rsidTr="002B2C67">
        <w:trPr>
          <w:trHeight w:val="247"/>
        </w:trPr>
        <w:tc>
          <w:tcPr>
            <w:tcW w:w="1470" w:type="dxa"/>
            <w:shd w:val="clear" w:color="auto" w:fill="auto"/>
            <w:vAlign w:val="center"/>
          </w:tcPr>
          <w:p w:rsidR="002B2C67" w:rsidRPr="00F0156F" w:rsidRDefault="002B2C67" w:rsidP="002B2C67">
            <w:pPr>
              <w:pStyle w:val="Textkrpermitte"/>
              <w:rPr>
                <w:noProof/>
              </w:rPr>
            </w:pPr>
            <w:r w:rsidRPr="00F0156F">
              <w:rPr>
                <w:noProof/>
              </w:rPr>
              <w:drawing>
                <wp:inline distT="0" distB="0" distL="0" distR="0" wp14:anchorId="1397980D" wp14:editId="39B0D85B">
                  <wp:extent cx="318770" cy="318770"/>
                  <wp:effectExtent l="0" t="0" r="0" b="0"/>
                  <wp:docPr id="171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2B2C67" w:rsidRDefault="002B2C67" w:rsidP="00A91CA1">
            <w:pPr>
              <w:pStyle w:val="Textkrper"/>
              <w:jc w:val="center"/>
            </w:pPr>
          </w:p>
        </w:tc>
        <w:tc>
          <w:tcPr>
            <w:tcW w:w="4961" w:type="dxa"/>
            <w:shd w:val="clear" w:color="auto" w:fill="auto"/>
          </w:tcPr>
          <w:p w:rsidR="002B2C67" w:rsidRPr="001969DE" w:rsidRDefault="002B2C67" w:rsidP="002B2C67">
            <w:pPr>
              <w:pStyle w:val="Textkrper"/>
              <w:jc w:val="left"/>
            </w:pPr>
            <w:r w:rsidRPr="001969DE">
              <w:t>Offene Fragen können im Plenum geklärt werden.</w:t>
            </w:r>
          </w:p>
        </w:tc>
      </w:tr>
    </w:tbl>
    <w:p w:rsidR="002B2C67" w:rsidRPr="004F4690" w:rsidRDefault="002B2C67" w:rsidP="002B2C67">
      <w:pPr>
        <w:pStyle w:val="Textkrper"/>
        <w:rPr>
          <w:sz w:val="24"/>
          <w:szCs w:val="24"/>
        </w:rPr>
      </w:pPr>
    </w:p>
    <w:p w:rsidR="00AC2E6F" w:rsidRDefault="00AC2E6F">
      <w:pPr>
        <w:spacing w:line="240" w:lineRule="exact"/>
      </w:pPr>
      <w:r>
        <w:br w:type="page"/>
      </w:r>
    </w:p>
    <w:p w:rsidR="002B2C67" w:rsidRPr="002C475D" w:rsidRDefault="002B2C67" w:rsidP="002B2C67">
      <w:pPr>
        <w:pStyle w:val="berschrift1"/>
      </w:pPr>
      <w:r>
        <w:rPr>
          <w:noProof/>
          <w:sz w:val="24"/>
        </w:rPr>
        <w:lastRenderedPageBreak/>
        <w:drawing>
          <wp:anchor distT="0" distB="0" distL="114300" distR="114300" simplePos="0" relativeHeight="251968512" behindDoc="0" locked="0" layoutInCell="0" allowOverlap="1" wp14:anchorId="5068E649" wp14:editId="63576671">
            <wp:simplePos x="0" y="0"/>
            <wp:positionH relativeFrom="rightMargin">
              <wp:posOffset>200660</wp:posOffset>
            </wp:positionH>
            <wp:positionV relativeFrom="paragraph">
              <wp:posOffset>-9525</wp:posOffset>
            </wp:positionV>
            <wp:extent cx="323850" cy="323850"/>
            <wp:effectExtent l="0" t="0" r="0" b="0"/>
            <wp:wrapNone/>
            <wp:docPr id="171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Die hydraulische Bremse</w:t>
      </w:r>
    </w:p>
    <w:p w:rsidR="002B2C67" w:rsidRDefault="002B2C67" w:rsidP="002B2C67">
      <w:pPr>
        <w:pStyle w:val="Textkrper"/>
      </w:pPr>
      <w:r>
        <w:rPr>
          <w:noProof/>
        </w:rPr>
        <mc:AlternateContent>
          <mc:Choice Requires="wps">
            <w:drawing>
              <wp:anchor distT="0" distB="0" distL="114300" distR="114300" simplePos="0" relativeHeight="251973632" behindDoc="0" locked="0" layoutInCell="1" allowOverlap="1" wp14:anchorId="2B01FAC8" wp14:editId="05FE9C8F">
                <wp:simplePos x="0" y="0"/>
                <wp:positionH relativeFrom="column">
                  <wp:posOffset>2785110</wp:posOffset>
                </wp:positionH>
                <wp:positionV relativeFrom="paragraph">
                  <wp:posOffset>149225</wp:posOffset>
                </wp:positionV>
                <wp:extent cx="2009775" cy="1403985"/>
                <wp:effectExtent l="0" t="0" r="28575" b="23495"/>
                <wp:wrapNone/>
                <wp:docPr id="17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03985"/>
                        </a:xfrm>
                        <a:prstGeom prst="rect">
                          <a:avLst/>
                        </a:prstGeom>
                        <a:solidFill>
                          <a:srgbClr val="FFFFFF"/>
                        </a:solidFill>
                        <a:ln w="9525">
                          <a:solidFill>
                            <a:srgbClr val="000000"/>
                          </a:solidFill>
                          <a:miter lim="800000"/>
                          <a:headEnd/>
                          <a:tailEnd/>
                        </a:ln>
                      </wps:spPr>
                      <wps:txbx>
                        <w:txbxContent>
                          <w:p w:rsidR="00AD02D2" w:rsidRDefault="00AD02D2" w:rsidP="002B2C67">
                            <w:proofErr w:type="spellStart"/>
                            <w:r>
                              <w:t>Fp</w:t>
                            </w:r>
                            <w:proofErr w:type="spellEnd"/>
                            <w:r>
                              <w:tab/>
                              <w:t>200 N</w:t>
                            </w:r>
                          </w:p>
                          <w:p w:rsidR="00AD02D2" w:rsidRDefault="00AD02D2" w:rsidP="002B2C67">
                            <w:r>
                              <w:t>r1</w:t>
                            </w:r>
                            <w:r>
                              <w:tab/>
                              <w:t>200 mm</w:t>
                            </w:r>
                          </w:p>
                          <w:p w:rsidR="00AD02D2" w:rsidRDefault="00AD02D2" w:rsidP="002B2C67">
                            <w:r>
                              <w:t>r2</w:t>
                            </w:r>
                            <w:r>
                              <w:tab/>
                              <w:t>50 mm</w:t>
                            </w:r>
                          </w:p>
                          <w:p w:rsidR="00AD02D2" w:rsidRDefault="00AD02D2" w:rsidP="002B2C67">
                            <w:proofErr w:type="spellStart"/>
                            <w:r>
                              <w:t>dz</w:t>
                            </w:r>
                            <w:proofErr w:type="spellEnd"/>
                            <w:r>
                              <w:tab/>
                              <w:t>20 mm (Bremszylinder)</w:t>
                            </w:r>
                          </w:p>
                          <w:p w:rsidR="00AD02D2" w:rsidRDefault="00AD02D2" w:rsidP="002B2C67">
                            <w:r>
                              <w:t>dB</w:t>
                            </w:r>
                            <w:r>
                              <w:tab/>
                              <w:t xml:space="preserve">40 mm </w:t>
                            </w:r>
                            <w:r>
                              <w:br/>
                              <w:t>(</w:t>
                            </w:r>
                            <w:proofErr w:type="spellStart"/>
                            <w:r>
                              <w:t>Belagdurchmesser</w:t>
                            </w:r>
                            <w:proofErr w:type="spellEnd"/>
                            <w:r>
                              <w:t>, zwei Bel</w:t>
                            </w:r>
                            <w:r>
                              <w:t>ä</w:t>
                            </w:r>
                            <w:r>
                              <w:t>ge)</w:t>
                            </w:r>
                          </w:p>
                          <w:p w:rsidR="00AD02D2" w:rsidRDefault="00AD02D2" w:rsidP="002B2C67">
                            <w:proofErr w:type="spellStart"/>
                            <w:r>
                              <w:t>Reibwert</w:t>
                            </w:r>
                            <w:proofErr w:type="spellEnd"/>
                            <w:r>
                              <w:t xml:space="preserve"> Bremsbelag</w:t>
                            </w:r>
                            <w:r>
                              <w:tab/>
                              <w:t>0,4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2" type="#_x0000_t202" style="position:absolute;left:0;text-align:left;margin-left:219.3pt;margin-top:11.75pt;width:158.25pt;height:110.55pt;z-index:251973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">
                <v:textbox style="mso-fit-shape-to-text:t">
                  <w:txbxContent>
                    <w:p w:rsidR="00AD02D2" w:rsidRDefault="00AD02D2" w:rsidP="002B2C67">
                      <w:proofErr w:type="spellStart"/>
                      <w:r>
                        <w:t>Fp</w:t>
                      </w:r>
                      <w:proofErr w:type="spellEnd"/>
                      <w:r>
                        <w:tab/>
                        <w:t>200 N</w:t>
                      </w:r>
                    </w:p>
                    <w:p w:rsidR="00AD02D2" w:rsidRDefault="00AD02D2" w:rsidP="002B2C67">
                      <w:r>
                        <w:t>r1</w:t>
                      </w:r>
                      <w:r>
                        <w:tab/>
                        <w:t>200 mm</w:t>
                      </w:r>
                    </w:p>
                    <w:p w:rsidR="00AD02D2" w:rsidRDefault="00AD02D2" w:rsidP="002B2C67">
                      <w:r>
                        <w:t>r2</w:t>
                      </w:r>
                      <w:r>
                        <w:tab/>
                        <w:t>50 mm</w:t>
                      </w:r>
                    </w:p>
                    <w:p w:rsidR="00AD02D2" w:rsidRDefault="00AD02D2" w:rsidP="002B2C67">
                      <w:proofErr w:type="spellStart"/>
                      <w:r>
                        <w:t>dz</w:t>
                      </w:r>
                      <w:proofErr w:type="spellEnd"/>
                      <w:r>
                        <w:tab/>
                        <w:t>20 mm (Bremszylinder)</w:t>
                      </w:r>
                    </w:p>
                    <w:p w:rsidR="00AD02D2" w:rsidRDefault="00AD02D2" w:rsidP="002B2C67">
                      <w:r>
                        <w:t>dB</w:t>
                      </w:r>
                      <w:r>
                        <w:tab/>
                        <w:t xml:space="preserve">40 mm </w:t>
                      </w:r>
                      <w:r>
                        <w:br/>
                        <w:t>(</w:t>
                      </w:r>
                      <w:proofErr w:type="spellStart"/>
                      <w:r>
                        <w:t>Belagdurchmesser</w:t>
                      </w:r>
                      <w:proofErr w:type="spellEnd"/>
                      <w:r>
                        <w:t>, zwei Bel</w:t>
                      </w:r>
                      <w:r>
                        <w:t>ä</w:t>
                      </w:r>
                      <w:r>
                        <w:t>ge)</w:t>
                      </w:r>
                    </w:p>
                    <w:p w:rsidR="00AD02D2" w:rsidRDefault="00AD02D2" w:rsidP="002B2C67">
                      <w:proofErr w:type="spellStart"/>
                      <w:r>
                        <w:t>Reibwert</w:t>
                      </w:r>
                      <w:proofErr w:type="spellEnd"/>
                      <w:r>
                        <w:t xml:space="preserve"> Bremsbelag</w:t>
                      </w:r>
                      <w:r>
                        <w:tab/>
                        <w:t>0,4</w:t>
                      </w:r>
                    </w:p>
                  </w:txbxContent>
                </v:textbox>
              </v:shape>
            </w:pict>
          </mc:Fallback>
        </mc:AlternateContent>
      </w:r>
      <w:r>
        <w:rPr>
          <w:noProof/>
        </w:rPr>
        <w:drawing>
          <wp:inline distT="0" distB="0" distL="0" distR="0" wp14:anchorId="13C8BB85" wp14:editId="16CE9F2E">
            <wp:extent cx="2830664" cy="3529373"/>
            <wp:effectExtent l="0" t="0" r="8255" b="0"/>
            <wp:docPr id="1716" name="Grafik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hydr Bremse.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833374" cy="3532752"/>
                    </a:xfrm>
                    <a:prstGeom prst="rect">
                      <a:avLst/>
                    </a:prstGeom>
                  </pic:spPr>
                </pic:pic>
              </a:graphicData>
            </a:graphic>
          </wp:inline>
        </w:drawing>
      </w:r>
    </w:p>
    <w:p w:rsidR="002B2C67" w:rsidRDefault="002B2C67" w:rsidP="002B2C67">
      <w:pPr>
        <w:pStyle w:val="Textkrper"/>
      </w:pPr>
      <w:r>
        <w:t>Bild 1: hydraulische Bremse (Schema)</w:t>
      </w:r>
    </w:p>
    <w:p w:rsidR="002B2C67" w:rsidRDefault="002B2C67" w:rsidP="002B2C67">
      <w:pPr>
        <w:pStyle w:val="Textkrper"/>
        <w:rPr>
          <w:noProof/>
        </w:rPr>
      </w:pPr>
      <w:r w:rsidRPr="00944CDF">
        <w:rPr>
          <w:noProof/>
        </w:rPr>
        <w:drawing>
          <wp:anchor distT="0" distB="0" distL="114300" distR="114300" simplePos="0" relativeHeight="251972608" behindDoc="0" locked="0" layoutInCell="0" allowOverlap="1" wp14:anchorId="0FBD7497" wp14:editId="722E8644">
            <wp:simplePos x="0" y="0"/>
            <wp:positionH relativeFrom="rightMargin">
              <wp:posOffset>821690</wp:posOffset>
            </wp:positionH>
            <wp:positionV relativeFrom="paragraph">
              <wp:posOffset>125730</wp:posOffset>
            </wp:positionV>
            <wp:extent cx="348615" cy="320040"/>
            <wp:effectExtent l="0" t="0" r="0" b="3810"/>
            <wp:wrapNone/>
            <wp:docPr id="17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CDF">
        <w:rPr>
          <w:noProof/>
        </w:rPr>
        <w:drawing>
          <wp:anchor distT="0" distB="0" distL="114300" distR="114300" simplePos="0" relativeHeight="251971584" behindDoc="0" locked="0" layoutInCell="0" allowOverlap="1" wp14:anchorId="7DE1CE7E" wp14:editId="5ABBB846">
            <wp:simplePos x="0" y="0"/>
            <wp:positionH relativeFrom="rightMargin">
              <wp:posOffset>461645</wp:posOffset>
            </wp:positionH>
            <wp:positionV relativeFrom="paragraph">
              <wp:posOffset>125730</wp:posOffset>
            </wp:positionV>
            <wp:extent cx="349885" cy="320675"/>
            <wp:effectExtent l="0" t="0" r="0" b="3175"/>
            <wp:wrapNone/>
            <wp:docPr id="17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CDF">
        <w:rPr>
          <w:noProof/>
        </w:rPr>
        <w:drawing>
          <wp:anchor distT="0" distB="0" distL="114300" distR="114300" simplePos="0" relativeHeight="251970560" behindDoc="0" locked="0" layoutInCell="0" allowOverlap="1" wp14:anchorId="6E99430C" wp14:editId="08AE199A">
            <wp:simplePos x="0" y="0"/>
            <wp:positionH relativeFrom="rightMargin">
              <wp:posOffset>116205</wp:posOffset>
            </wp:positionH>
            <wp:positionV relativeFrom="paragraph">
              <wp:posOffset>123190</wp:posOffset>
            </wp:positionV>
            <wp:extent cx="345440" cy="323850"/>
            <wp:effectExtent l="0" t="0" r="0" b="0"/>
            <wp:wrapNone/>
            <wp:docPr id="17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69536" behindDoc="0" locked="0" layoutInCell="1" allowOverlap="1" wp14:anchorId="1A18CE30" wp14:editId="44AAC57A">
                <wp:simplePos x="0" y="0"/>
                <wp:positionH relativeFrom="column">
                  <wp:posOffset>-5896</wp:posOffset>
                </wp:positionH>
                <wp:positionV relativeFrom="paragraph">
                  <wp:posOffset>116205</wp:posOffset>
                </wp:positionV>
                <wp:extent cx="4663621" cy="1403985"/>
                <wp:effectExtent l="0" t="0" r="22860" b="19685"/>
                <wp:wrapNone/>
                <wp:docPr id="17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3621" cy="1403985"/>
                        </a:xfrm>
                        <a:prstGeom prst="rect">
                          <a:avLst/>
                        </a:prstGeom>
                        <a:solidFill>
                          <a:srgbClr val="FFFFFF"/>
                        </a:solidFill>
                        <a:ln w="9525">
                          <a:solidFill>
                            <a:srgbClr val="000000"/>
                          </a:solidFill>
                          <a:miter lim="800000"/>
                          <a:headEnd/>
                          <a:tailEnd/>
                        </a:ln>
                      </wps:spPr>
                      <wps:txbx>
                        <w:txbxContent>
                          <w:p w:rsidR="00AD02D2" w:rsidRDefault="00AD02D2" w:rsidP="002B2C67">
                            <w:r>
                              <w:t xml:space="preserve">Mit Hilfe der Hebelübersetzung wird aus der kleinen </w:t>
                            </w:r>
                            <w:proofErr w:type="spellStart"/>
                            <w:r>
                              <w:t>Fußkraft</w:t>
                            </w:r>
                            <w:proofErr w:type="spellEnd"/>
                            <w:r>
                              <w:t xml:space="preserve"> </w:t>
                            </w:r>
                            <w:proofErr w:type="spellStart"/>
                            <w:r>
                              <w:t>F</w:t>
                            </w:r>
                            <w:r w:rsidRPr="00961B43">
                              <w:rPr>
                                <w:vertAlign w:val="subscript"/>
                              </w:rPr>
                              <w:t>p</w:t>
                            </w:r>
                            <w:proofErr w:type="spellEnd"/>
                            <w:r>
                              <w:t xml:space="preserve"> am Pedal eine größere Kraft </w:t>
                            </w:r>
                            <w:proofErr w:type="spellStart"/>
                            <w:r>
                              <w:t>F</w:t>
                            </w:r>
                            <w:r w:rsidRPr="00961B43">
                              <w:rPr>
                                <w:vertAlign w:val="subscript"/>
                              </w:rPr>
                              <w:t>k</w:t>
                            </w:r>
                            <w:proofErr w:type="spellEnd"/>
                            <w:r>
                              <w:t xml:space="preserve"> an der Kolbenseite des Bremszylinders. Im Bremszylinder entsteht ein hydraulischer Druck p. </w:t>
                            </w:r>
                          </w:p>
                          <w:p w:rsidR="00AD02D2" w:rsidRDefault="00AD02D2" w:rsidP="002B2C67">
                            <w:r>
                              <w:t>Dieser Druck erzeugt im Zylinder der Bremszange an der Scheibenbremse eine Druckkraft, die aufgrund der Reibung zwischen Belag und Bremsscheibe als Bremskraft F</w:t>
                            </w:r>
                            <w:r w:rsidRPr="00AB25CD">
                              <w:rPr>
                                <w:vertAlign w:val="subscript"/>
                              </w:rPr>
                              <w:t>BS</w:t>
                            </w:r>
                            <w:r>
                              <w:t xml:space="preserve"> zur Verfügung steht.</w:t>
                            </w:r>
                          </w:p>
                          <w:p w:rsidR="00AD02D2" w:rsidRDefault="00AD02D2" w:rsidP="002B2C67">
                            <w:r>
                              <w:t>Beim Bremsvorgang steht die Bremskraft F</w:t>
                            </w:r>
                            <w:r w:rsidRPr="00AB25CD">
                              <w:rPr>
                                <w:vertAlign w:val="subscript"/>
                              </w:rPr>
                              <w:t>BS</w:t>
                            </w:r>
                            <w:r>
                              <w:t xml:space="preserve"> über das Verhältnis der Radien am Rad (Hebelgesetz) als Bremskraft F</w:t>
                            </w:r>
                            <w:r>
                              <w:rPr>
                                <w:vertAlign w:val="subscript"/>
                              </w:rPr>
                              <w:t xml:space="preserve">BR  </w:t>
                            </w:r>
                            <w:r>
                              <w:t>an der Kontaktfläche Reifen – Fah</w:t>
                            </w:r>
                            <w:r>
                              <w:t>r</w:t>
                            </w:r>
                            <w:r>
                              <w:t>bahn zur Verfügung.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3" type="#_x0000_t202" style="position:absolute;left:0;text-align:left;margin-left:-.45pt;margin-top:9.15pt;width:367.2pt;height:110.55pt;z-index:251969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">
                <v:textbox style="mso-fit-shape-to-text:t">
                  <w:txbxContent>
                    <w:p w:rsidR="00AD02D2" w:rsidRDefault="00AD02D2" w:rsidP="002B2C67">
                      <w:r>
                        <w:t xml:space="preserve">Mit Hilfe der Hebelübersetzung wird aus der kleinen </w:t>
                      </w:r>
                      <w:proofErr w:type="spellStart"/>
                      <w:r>
                        <w:t>Fußkraft</w:t>
                      </w:r>
                      <w:proofErr w:type="spellEnd"/>
                      <w:r>
                        <w:t xml:space="preserve"> </w:t>
                      </w:r>
                      <w:proofErr w:type="spellStart"/>
                      <w:r>
                        <w:t>F</w:t>
                      </w:r>
                      <w:r w:rsidRPr="00961B43">
                        <w:rPr>
                          <w:vertAlign w:val="subscript"/>
                        </w:rPr>
                        <w:t>p</w:t>
                      </w:r>
                      <w:proofErr w:type="spellEnd"/>
                      <w:r>
                        <w:t xml:space="preserve"> am Pedal eine größere Kraft </w:t>
                      </w:r>
                      <w:proofErr w:type="spellStart"/>
                      <w:r>
                        <w:t>F</w:t>
                      </w:r>
                      <w:r w:rsidRPr="00961B43">
                        <w:rPr>
                          <w:vertAlign w:val="subscript"/>
                        </w:rPr>
                        <w:t>k</w:t>
                      </w:r>
                      <w:proofErr w:type="spellEnd"/>
                      <w:r>
                        <w:t xml:space="preserve"> an der Kolbenseite des Bremszylinders. Im Bremszylinder entsteht ein hydraulischer Druck p. </w:t>
                      </w:r>
                    </w:p>
                    <w:p w:rsidR="00AD02D2" w:rsidRDefault="00AD02D2" w:rsidP="002B2C67">
                      <w:r>
                        <w:t>Dieser Druck erzeugt im Zylinder der Bremszange an der Scheibenbremse eine Druckkraft, die aufgrund der Reibung zwischen Belag und Bremsscheibe als Bremskraft F</w:t>
                      </w:r>
                      <w:r w:rsidRPr="00AB25CD">
                        <w:rPr>
                          <w:vertAlign w:val="subscript"/>
                        </w:rPr>
                        <w:t>BS</w:t>
                      </w:r>
                      <w:r>
                        <w:t xml:space="preserve"> zur Verfügung steht.</w:t>
                      </w:r>
                    </w:p>
                    <w:p w:rsidR="00AD02D2" w:rsidRDefault="00AD02D2" w:rsidP="002B2C67">
                      <w:r>
                        <w:t>Beim Bremsvorgang steht die Bremskraft F</w:t>
                      </w:r>
                      <w:r w:rsidRPr="00AB25CD">
                        <w:rPr>
                          <w:vertAlign w:val="subscript"/>
                        </w:rPr>
                        <w:t>BS</w:t>
                      </w:r>
                      <w:r>
                        <w:t xml:space="preserve"> über das Verhältnis der Radien am Rad (Hebelgesetz) als Bremskraft F</w:t>
                      </w:r>
                      <w:r>
                        <w:rPr>
                          <w:vertAlign w:val="subscript"/>
                        </w:rPr>
                        <w:t xml:space="preserve">BR  </w:t>
                      </w:r>
                      <w:r>
                        <w:t>an der Kontaktfläche Reifen – Fah</w:t>
                      </w:r>
                      <w:r>
                        <w:t>r</w:t>
                      </w:r>
                      <w:r>
                        <w:t>bahn zur Verfügung.</w:t>
                      </w:r>
                    </w:p>
                  </w:txbxContent>
                </v:textbox>
              </v:shape>
            </w:pict>
          </mc:Fallback>
        </mc:AlternateContent>
      </w:r>
    </w:p>
    <w:p w:rsidR="002B2C67" w:rsidRDefault="002B2C67" w:rsidP="002B2C67">
      <w:pPr>
        <w:pStyle w:val="Textkrper"/>
        <w:rPr>
          <w:noProof/>
        </w:rPr>
      </w:pPr>
    </w:p>
    <w:p w:rsidR="002B2C67" w:rsidRDefault="002B2C67" w:rsidP="002B2C67">
      <w:pPr>
        <w:pStyle w:val="Textkrper"/>
      </w:pPr>
    </w:p>
    <w:p w:rsidR="002B2C67" w:rsidRDefault="002B2C67" w:rsidP="002B2C67">
      <w:pPr>
        <w:pStyle w:val="Textkrper"/>
      </w:pPr>
    </w:p>
    <w:p w:rsidR="002B2C67" w:rsidRDefault="002B2C67" w:rsidP="002B2C67">
      <w:pPr>
        <w:pStyle w:val="Textkrper"/>
      </w:pPr>
    </w:p>
    <w:p w:rsidR="002B2C67" w:rsidRDefault="002B2C67" w:rsidP="002B2C67">
      <w:pPr>
        <w:pStyle w:val="Textkrper"/>
      </w:pPr>
    </w:p>
    <w:p w:rsidR="002B2C67" w:rsidRDefault="002B2C67" w:rsidP="002B2C67">
      <w:pPr>
        <w:pStyle w:val="Textkrper"/>
      </w:pPr>
    </w:p>
    <w:p w:rsidR="002B2C67" w:rsidRDefault="002B2C67" w:rsidP="002B2C67">
      <w:pPr>
        <w:pStyle w:val="Textkrper"/>
      </w:pPr>
    </w:p>
    <w:p w:rsidR="002B2C67" w:rsidRDefault="002B2C67" w:rsidP="002B2C67">
      <w:pPr>
        <w:pStyle w:val="Textkrper"/>
      </w:pPr>
    </w:p>
    <w:p w:rsidR="002B2C67" w:rsidRDefault="002B2C67" w:rsidP="002B2C67">
      <w:pPr>
        <w:pStyle w:val="Textkrper"/>
      </w:pPr>
    </w:p>
    <w:p w:rsidR="002B2C67" w:rsidRDefault="002B2C67" w:rsidP="002B2C67">
      <w:pPr>
        <w:pStyle w:val="Textkrper"/>
      </w:pPr>
    </w:p>
    <w:p w:rsidR="002B2C67" w:rsidRDefault="002B2C67" w:rsidP="002B2C67">
      <w:pPr>
        <w:pStyle w:val="Textkrper"/>
      </w:pPr>
      <w:r>
        <w:t>Aufgaben</w:t>
      </w:r>
    </w:p>
    <w:p w:rsidR="002B2C67" w:rsidRDefault="002B2C67" w:rsidP="002B2C67">
      <w:pPr>
        <w:pStyle w:val="Textkrper"/>
      </w:pPr>
    </w:p>
    <w:p w:rsidR="002B2C67" w:rsidRDefault="00644C27" w:rsidP="002B2C67">
      <w:pPr>
        <w:pStyle w:val="Textkrper"/>
      </w:pPr>
      <w:r>
        <w:rPr>
          <w:noProof/>
        </w:rPr>
        <w:drawing>
          <wp:anchor distT="0" distB="0" distL="114300" distR="114300" simplePos="0" relativeHeight="252091392" behindDoc="0" locked="0" layoutInCell="1" allowOverlap="1" wp14:anchorId="74317636" wp14:editId="2890EB8E">
            <wp:simplePos x="0" y="0"/>
            <wp:positionH relativeFrom="column">
              <wp:posOffset>4829175</wp:posOffset>
            </wp:positionH>
            <wp:positionV relativeFrom="paragraph">
              <wp:posOffset>1314</wp:posOffset>
            </wp:positionV>
            <wp:extent cx="316865" cy="316865"/>
            <wp:effectExtent l="0" t="0" r="6985" b="6985"/>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002B2C67">
        <w:t>Am Bremspedal wird eine Pedalkraft aufgebracht.</w:t>
      </w:r>
    </w:p>
    <w:p w:rsidR="002B2C67" w:rsidRDefault="002B2C67" w:rsidP="002B2C67">
      <w:pPr>
        <w:pStyle w:val="Textkrper"/>
      </w:pPr>
      <w:r>
        <w:t>Berechnen Sie:</w:t>
      </w:r>
    </w:p>
    <w:p w:rsidR="002B2C67" w:rsidRDefault="002B2C67" w:rsidP="002B2C67">
      <w:pPr>
        <w:pStyle w:val="Textkrper"/>
        <w:numPr>
          <w:ilvl w:val="0"/>
          <w:numId w:val="47"/>
        </w:numPr>
      </w:pPr>
      <w:r>
        <w:t xml:space="preserve">die Kolbenstangenkraft </w:t>
      </w:r>
      <w:proofErr w:type="spellStart"/>
      <w:r>
        <w:t>F</w:t>
      </w:r>
      <w:r w:rsidRPr="00961B43">
        <w:rPr>
          <w:vertAlign w:val="subscript"/>
        </w:rPr>
        <w:t>k</w:t>
      </w:r>
      <w:proofErr w:type="spellEnd"/>
      <w:r>
        <w:t xml:space="preserve"> und den Druck in der Bremsleitung,</w:t>
      </w:r>
    </w:p>
    <w:p w:rsidR="002B2C67" w:rsidRDefault="002B2C67" w:rsidP="002B2C67">
      <w:pPr>
        <w:pStyle w:val="Textkrper"/>
        <w:numPr>
          <w:ilvl w:val="0"/>
          <w:numId w:val="47"/>
        </w:numPr>
      </w:pPr>
      <w:r>
        <w:t>die auf die Bremsscheibe wirkende Bremskraft F</w:t>
      </w:r>
      <w:r w:rsidRPr="00AB25CD">
        <w:rPr>
          <w:vertAlign w:val="subscript"/>
        </w:rPr>
        <w:t>BS</w:t>
      </w:r>
      <w:r>
        <w:t xml:space="preserve"> unter Berücksichtigung der Reibung zwischen Bremsbelag und Bremsscheibe,</w:t>
      </w:r>
    </w:p>
    <w:p w:rsidR="002B2C67" w:rsidRPr="00295559" w:rsidRDefault="002B2C67" w:rsidP="002B2C67">
      <w:pPr>
        <w:pStyle w:val="Textkrper"/>
        <w:numPr>
          <w:ilvl w:val="0"/>
          <w:numId w:val="47"/>
        </w:numPr>
      </w:pPr>
      <w:r>
        <w:t>die an Kontaktfläche Reifen – Fahrbahn wirkende Bremskraft F</w:t>
      </w:r>
      <w:r>
        <w:rPr>
          <w:vertAlign w:val="subscript"/>
        </w:rPr>
        <w:t>BR .</w:t>
      </w:r>
    </w:p>
    <w:p w:rsidR="002B2C67" w:rsidRDefault="002B2C67" w:rsidP="002B2C67">
      <w:pPr>
        <w:pStyle w:val="Textkrper"/>
        <w:numPr>
          <w:ilvl w:val="0"/>
          <w:numId w:val="47"/>
        </w:numPr>
      </w:pPr>
      <w:r w:rsidRPr="00295559">
        <w:t xml:space="preserve">Für </w:t>
      </w:r>
      <w:r>
        <w:t>diese Aufgaben wurden Vereinfachungen im Bereich Bremsbelag und Größe des Bremszylinders in der Bremszange vorgenommen. Beschre</w:t>
      </w:r>
      <w:r>
        <w:t>i</w:t>
      </w:r>
      <w:r>
        <w:t>ben Sie diese Annahmen.</w:t>
      </w:r>
    </w:p>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Arbeitsauftrag Reibung</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t>02.02.03.04</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Pr="00826C95" w:rsidRDefault="006E7DD5" w:rsidP="00AE7CC1">
            <w:pPr>
              <w:pStyle w:val="Kopf8ptafz"/>
              <w:rPr>
                <w:sz w:val="18"/>
              </w:rPr>
            </w:pPr>
            <w:r>
              <w:t xml:space="preserve">Ich kann mich in der Zusammenarbeit mit </w:t>
            </w:r>
            <w:r w:rsidR="00181CA4">
              <w:t>Kolleginnen und Kollegen</w:t>
            </w:r>
            <w:r>
              <w:t xml:space="preserve"> fachlich korrekt ausdrücken.</w:t>
            </w:r>
          </w:p>
          <w:p w:rsidR="006E7DD5" w:rsidRPr="00C62F1B" w:rsidRDefault="006E7DD5" w:rsidP="00AE7CC1">
            <w:pPr>
              <w:pStyle w:val="Kopf8ptafz"/>
              <w:rPr>
                <w:sz w:val="18"/>
              </w:rPr>
            </w:pPr>
            <w:r>
              <w:t>Ich kann die Auswirkungen der Nichtbeachtung von Herstellervorgaben abschätzen.</w:t>
            </w:r>
          </w:p>
          <w:p w:rsidR="006E7DD5" w:rsidRDefault="006E7DD5" w:rsidP="00AE7CC1">
            <w:pPr>
              <w:pStyle w:val="Kopf8ptafz"/>
            </w:pPr>
            <w:r>
              <w:t>Ich kann betriebliche Qualitätsanforderungen umsetzen, Mängel erkennen und wirtschaftliche A</w:t>
            </w:r>
            <w:r>
              <w:t>s</w:t>
            </w:r>
            <w:r>
              <w:t>pekte der Arbeit bewerten.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E340E2" w:rsidRDefault="006E7DD5" w:rsidP="00AE7CC1">
            <w:pPr>
              <w:pStyle w:val="Kopf8ptafz"/>
            </w:pPr>
            <w:r>
              <w:rPr>
                <w:rFonts w:cs="Calibri"/>
              </w:rPr>
              <w:t>Ich kann Gleitreibungszahl und die Reibkraft ermitteln.</w:t>
            </w:r>
          </w:p>
          <w:p w:rsidR="006E7DD5" w:rsidRDefault="006E7DD5" w:rsidP="00AE7CC1">
            <w:pPr>
              <w:pStyle w:val="Kopf8ptafz"/>
            </w:pPr>
            <w:r w:rsidRPr="00E467BC">
              <w:rPr>
                <w:rFonts w:cs="Calibri"/>
              </w:rPr>
              <w:t xml:space="preserve">Ich kann anhand eines Experimentes </w:t>
            </w:r>
            <w:r w:rsidR="00C63FBC" w:rsidRPr="00E467BC">
              <w:rPr>
                <w:rFonts w:cs="Calibri"/>
              </w:rPr>
              <w:t xml:space="preserve">eine </w:t>
            </w:r>
            <w:r w:rsidRPr="00E467BC">
              <w:rPr>
                <w:rFonts w:cs="Calibri"/>
              </w:rPr>
              <w:t xml:space="preserve">Beobachtung </w:t>
            </w:r>
            <w:r w:rsidR="00C63FBC" w:rsidRPr="00E467BC">
              <w:rPr>
                <w:rFonts w:cs="Calibri"/>
              </w:rPr>
              <w:t>m</w:t>
            </w:r>
            <w:r w:rsidR="00C63FBC" w:rsidRPr="00E467BC">
              <w:rPr>
                <w:rFonts w:cs="Calibri"/>
              </w:rPr>
              <w:t>a</w:t>
            </w:r>
            <w:r w:rsidR="00C63FBC" w:rsidRPr="00E467BC">
              <w:rPr>
                <w:rFonts w:cs="Calibri"/>
              </w:rPr>
              <w:t>chen</w:t>
            </w:r>
            <w:r w:rsidR="00E467BC" w:rsidRPr="00E467BC">
              <w:rPr>
                <w:rFonts w:cs="Calibri"/>
              </w:rPr>
              <w:t xml:space="preserve"> und diese mit eigenen Worten beschreiben</w:t>
            </w:r>
            <w:r w:rsidR="00C63FBC" w:rsidRPr="00E467BC">
              <w:rPr>
                <w:rFonts w:cs="Calibri"/>
              </w:rPr>
              <w:t>.</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Flächen berechnen und eine Gewichtskraft ausrechnen.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555443" w:rsidP="00AE7CC1">
            <w:pPr>
              <w:pStyle w:val="Kopf8ptafz"/>
            </w:pPr>
            <w:r>
              <w:t>f</w:t>
            </w:r>
            <w:r w:rsidR="006E7DD5">
              <w:t>ür die Berechnung der Bremskraft</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t>Klassenarbeit</w:t>
            </w:r>
          </w:p>
        </w:tc>
      </w:tr>
    </w:tbl>
    <w:p w:rsidR="006E7DD5" w:rsidRDefault="006E7DD5" w:rsidP="006E7DD5">
      <w:pPr>
        <w:pStyle w:val="berschrift1"/>
      </w:pPr>
      <w:r>
        <w:t>Haftbeiwerte und Reibkraft an der Bremse</w:t>
      </w:r>
      <w:r>
        <w:rPr>
          <w:noProof/>
          <w:sz w:val="24"/>
        </w:rPr>
        <w:drawing>
          <wp:anchor distT="0" distB="0" distL="114300" distR="114300" simplePos="0" relativeHeight="251868160" behindDoc="0" locked="0" layoutInCell="0" allowOverlap="1" wp14:anchorId="6666C271" wp14:editId="0F3E6330">
            <wp:simplePos x="0" y="0"/>
            <wp:positionH relativeFrom="rightMargin">
              <wp:posOffset>828040</wp:posOffset>
            </wp:positionH>
            <wp:positionV relativeFrom="paragraph">
              <wp:posOffset>0</wp:posOffset>
            </wp:positionV>
            <wp:extent cx="349200" cy="320400"/>
            <wp:effectExtent l="0" t="0" r="0" b="3810"/>
            <wp:wrapNone/>
            <wp:docPr id="91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67136" behindDoc="0" locked="0" layoutInCell="0" allowOverlap="1" wp14:anchorId="676FDEC2" wp14:editId="49C1ACC4">
            <wp:simplePos x="0" y="0"/>
            <wp:positionH relativeFrom="rightMargin">
              <wp:posOffset>467995</wp:posOffset>
            </wp:positionH>
            <wp:positionV relativeFrom="paragraph">
              <wp:posOffset>0</wp:posOffset>
            </wp:positionV>
            <wp:extent cx="349885" cy="320675"/>
            <wp:effectExtent l="0" t="0" r="0" b="3175"/>
            <wp:wrapNone/>
            <wp:docPr id="9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66112" behindDoc="0" locked="0" layoutInCell="0" allowOverlap="1" wp14:anchorId="260DB173" wp14:editId="765D3EDF">
            <wp:simplePos x="0" y="0"/>
            <wp:positionH relativeFrom="rightMargin">
              <wp:posOffset>107950</wp:posOffset>
            </wp:positionH>
            <wp:positionV relativeFrom="paragraph">
              <wp:posOffset>0</wp:posOffset>
            </wp:positionV>
            <wp:extent cx="349885" cy="320675"/>
            <wp:effectExtent l="0" t="0" r="0" b="3175"/>
            <wp:wrapNone/>
            <wp:docPr id="9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927C3F">
      <w:pPr>
        <w:pStyle w:val="AufgabeEbene1"/>
        <w:numPr>
          <w:ilvl w:val="0"/>
          <w:numId w:val="43"/>
        </w:numPr>
        <w:jc w:val="left"/>
      </w:pPr>
      <w:r>
        <w:t>Es wird folgender Versuch durchgeführt:</w:t>
      </w:r>
      <w:r>
        <w:rPr>
          <w:noProof/>
          <w:sz w:val="24"/>
          <w:lang w:eastAsia="de-DE"/>
        </w:rPr>
        <w:drawing>
          <wp:anchor distT="0" distB="0" distL="114300" distR="114300" simplePos="0" relativeHeight="251869184" behindDoc="0" locked="0" layoutInCell="0" allowOverlap="1" wp14:anchorId="7241F6C2" wp14:editId="67A45328">
            <wp:simplePos x="0" y="0"/>
            <wp:positionH relativeFrom="rightMargin">
              <wp:posOffset>107950</wp:posOffset>
            </wp:positionH>
            <wp:positionV relativeFrom="paragraph">
              <wp:posOffset>0</wp:posOffset>
            </wp:positionV>
            <wp:extent cx="215900" cy="323850"/>
            <wp:effectExtent l="0" t="0" r="0" b="0"/>
            <wp:wrapNone/>
            <wp:docPr id="920"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900" cy="323850"/>
                    </a:xfrm>
                    <a:prstGeom prst="rect">
                      <a:avLst/>
                    </a:prstGeom>
                    <a:noFill/>
                    <a:ln>
                      <a:noFill/>
                    </a:ln>
                  </pic:spPr>
                </pic:pic>
              </a:graphicData>
            </a:graphic>
            <wp14:sizeRelH relativeFrom="page">
              <wp14:pctWidth>0</wp14:pctWidth>
            </wp14:sizeRelH>
            <wp14:sizeRelV relativeFrom="page">
              <wp14:pctHeight>0</wp14:pctHeight>
            </wp14:sizeRelV>
          </wp:anchor>
        </w:drawing>
      </w:r>
      <w:r>
        <w:br/>
        <w:t>Ein Metallquader wird auf verschiedenen Untergründen mit einer Federwaage gezo</w:t>
      </w:r>
      <w:r w:rsidR="00EA06AA">
        <w:t>gen:</w:t>
      </w:r>
    </w:p>
    <w:p w:rsidR="006E7DD5" w:rsidRDefault="006E7DD5" w:rsidP="0030492E">
      <w:pPr>
        <w:pStyle w:val="Textkrper"/>
        <w:numPr>
          <w:ilvl w:val="0"/>
          <w:numId w:val="33"/>
        </w:numPr>
      </w:pPr>
      <w:r>
        <w:t>auf einer Metallplatte</w:t>
      </w:r>
    </w:p>
    <w:p w:rsidR="006E7DD5" w:rsidRDefault="006E7DD5" w:rsidP="0030492E">
      <w:pPr>
        <w:pStyle w:val="Textkrper"/>
        <w:numPr>
          <w:ilvl w:val="0"/>
          <w:numId w:val="33"/>
        </w:numPr>
      </w:pPr>
      <w:r>
        <w:t>auf Holz</w:t>
      </w:r>
    </w:p>
    <w:p w:rsidR="006E7DD5" w:rsidRDefault="00EA06AA" w:rsidP="0030492E">
      <w:pPr>
        <w:pStyle w:val="Textkrper"/>
        <w:numPr>
          <w:ilvl w:val="0"/>
          <w:numId w:val="33"/>
        </w:numPr>
      </w:pPr>
      <w:r>
        <w:t>auf Schmi</w:t>
      </w:r>
      <w:r w:rsidR="006E7DD5">
        <w:t>rgelpapier</w:t>
      </w:r>
    </w:p>
    <w:p w:rsidR="006E7DD5" w:rsidRDefault="006E7DD5" w:rsidP="006E7DD5">
      <w:pPr>
        <w:pStyle w:val="AufgabeEbene1"/>
        <w:numPr>
          <w:ilvl w:val="0"/>
          <w:numId w:val="0"/>
        </w:numPr>
        <w:ind w:left="284"/>
      </w:pPr>
      <w:r>
        <w:t>Beobachtung:</w:t>
      </w:r>
      <w:r>
        <w:br/>
      </w:r>
      <w:r>
        <w:br/>
      </w:r>
      <w:r>
        <w:br/>
      </w:r>
      <w:r>
        <w:br/>
      </w:r>
      <w:r>
        <w:br/>
      </w:r>
    </w:p>
    <w:p w:rsidR="006E7DD5" w:rsidRDefault="006E7DD5" w:rsidP="006E7DD5">
      <w:pPr>
        <w:pStyle w:val="AufgabeEbene1"/>
      </w:pPr>
      <w:r>
        <w:t>Der Versuch wird wiederholt mit einem Metallquader, der dieselbe Grundfläche hat, aber doppelt so hoch ist.</w:t>
      </w:r>
    </w:p>
    <w:p w:rsidR="006E7DD5" w:rsidRDefault="006E7DD5" w:rsidP="006E7DD5">
      <w:pPr>
        <w:pStyle w:val="AufgabeText"/>
      </w:pPr>
    </w:p>
    <w:p w:rsidR="006E7DD5" w:rsidRDefault="006E7DD5" w:rsidP="006E7DD5">
      <w:pPr>
        <w:pStyle w:val="AufgabeText"/>
      </w:pPr>
      <w:r>
        <w:t>Beobachtung:</w:t>
      </w:r>
    </w:p>
    <w:p w:rsidR="006E7DD5" w:rsidRDefault="006E7DD5" w:rsidP="006E7DD5">
      <w:pPr>
        <w:pStyle w:val="AufgabeText"/>
      </w:pPr>
    </w:p>
    <w:p w:rsidR="006E7DD5" w:rsidRDefault="006E7DD5" w:rsidP="006E7DD5">
      <w:pPr>
        <w:pStyle w:val="AufgabeText"/>
      </w:pPr>
    </w:p>
    <w:p w:rsidR="006E7DD5" w:rsidRDefault="006E7DD5" w:rsidP="006E7DD5">
      <w:pPr>
        <w:pStyle w:val="AufgabeText"/>
      </w:pPr>
    </w:p>
    <w:p w:rsidR="006E7DD5" w:rsidRDefault="006E7DD5" w:rsidP="006E7DD5">
      <w:pPr>
        <w:pStyle w:val="AufgabeText"/>
      </w:pPr>
    </w:p>
    <w:p w:rsidR="006E7DD5" w:rsidRDefault="006E7DD5" w:rsidP="006E7DD5">
      <w:pPr>
        <w:pStyle w:val="AufgabeEbene1"/>
      </w:pPr>
      <w:r>
        <w:t>Informieren Sie sich im Tabellenbuch und im Fachkundebuch zum Thema Re</w:t>
      </w:r>
      <w:r>
        <w:t>i</w:t>
      </w:r>
      <w:r>
        <w:t xml:space="preserve">bung und erstellen Sie einen </w:t>
      </w:r>
      <w:r>
        <w:rPr>
          <w:noProof/>
          <w:sz w:val="24"/>
          <w:lang w:eastAsia="de-DE"/>
        </w:rPr>
        <w:drawing>
          <wp:anchor distT="0" distB="0" distL="114300" distR="114300" simplePos="0" relativeHeight="251870208" behindDoc="0" locked="0" layoutInCell="0" allowOverlap="1" wp14:anchorId="261707EA" wp14:editId="5C976270">
            <wp:simplePos x="0" y="0"/>
            <wp:positionH relativeFrom="rightMargin">
              <wp:posOffset>107950</wp:posOffset>
            </wp:positionH>
            <wp:positionV relativeFrom="paragraph">
              <wp:posOffset>0</wp:posOffset>
            </wp:positionV>
            <wp:extent cx="302701" cy="324000"/>
            <wp:effectExtent l="0" t="0" r="2540" b="0"/>
            <wp:wrapNone/>
            <wp:docPr id="92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Stichwortzettel mit den wichtigsten Informationen.</w:t>
      </w:r>
    </w:p>
    <w:p w:rsidR="006E7DD5" w:rsidRDefault="006E7DD5" w:rsidP="006E7DD5">
      <w:pPr>
        <w:pStyle w:val="AufgabeEbene1"/>
      </w:pPr>
      <w:r>
        <w:t>Erstellen Sie in Partnerarbeit ein Informationsplakat zum Thema Reibung zw</w:t>
      </w:r>
      <w:r>
        <w:t>i</w:t>
      </w:r>
      <w:r>
        <w:t xml:space="preserve">schen </w:t>
      </w:r>
      <w:r>
        <w:rPr>
          <w:noProof/>
          <w:sz w:val="24"/>
          <w:lang w:eastAsia="de-DE"/>
        </w:rPr>
        <w:drawing>
          <wp:anchor distT="0" distB="0" distL="114300" distR="114300" simplePos="0" relativeHeight="251871232" behindDoc="0" locked="0" layoutInCell="0" allowOverlap="1" wp14:anchorId="36A85900" wp14:editId="736B2791">
            <wp:simplePos x="0" y="0"/>
            <wp:positionH relativeFrom="rightMargin">
              <wp:posOffset>107950</wp:posOffset>
            </wp:positionH>
            <wp:positionV relativeFrom="paragraph">
              <wp:posOffset>0</wp:posOffset>
            </wp:positionV>
            <wp:extent cx="658495" cy="323850"/>
            <wp:effectExtent l="0" t="0" r="8255" b="0"/>
            <wp:wrapNone/>
            <wp:docPr id="92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Bremsbelag und Bremsscheibe. Folgende Elemente sollten enthalten sein:</w:t>
      </w:r>
    </w:p>
    <w:p w:rsidR="006E7DD5" w:rsidRDefault="008A0228" w:rsidP="00EA06AA">
      <w:pPr>
        <w:pStyle w:val="AufgabeKasten"/>
      </w:pPr>
      <w:r>
        <w:t xml:space="preserve">  </w:t>
      </w:r>
      <w:r w:rsidR="006E7DD5">
        <w:t>Skizze zur Abbremsung durc</w:t>
      </w:r>
      <w:r w:rsidR="00EA06AA">
        <w:t>h Reibung an der Scheibenbremse</w:t>
      </w:r>
    </w:p>
    <w:p w:rsidR="006E7DD5" w:rsidRDefault="008A0228" w:rsidP="00EA06AA">
      <w:pPr>
        <w:pStyle w:val="AufgabeKasten"/>
      </w:pPr>
      <w:r>
        <w:t xml:space="preserve">  Einflussfaktoren auf Reibung</w:t>
      </w:r>
    </w:p>
    <w:p w:rsidR="006E7DD5" w:rsidRDefault="008A0228" w:rsidP="00EA06AA">
      <w:pPr>
        <w:pStyle w:val="AufgabeKasten"/>
      </w:pPr>
      <w:r>
        <w:t xml:space="preserve">  </w:t>
      </w:r>
      <w:r w:rsidR="006E7DD5">
        <w:t>Formel zur Berechnung der Umfangskraft mit Erklärungen zu K</w:t>
      </w:r>
      <w:r w:rsidR="006E7DD5">
        <w:rPr>
          <w:vertAlign w:val="subscript"/>
        </w:rPr>
        <w:t xml:space="preserve">R, </w:t>
      </w:r>
      <w:r w:rsidR="006E7DD5">
        <w:t>µ</w:t>
      </w:r>
      <w:r w:rsidR="006E7DD5">
        <w:rPr>
          <w:vertAlign w:val="subscript"/>
        </w:rPr>
        <w:t>G</w:t>
      </w:r>
      <w:r w:rsidR="006E7DD5">
        <w:t xml:space="preserve"> und F</w:t>
      </w:r>
      <w:r w:rsidR="006E7DD5">
        <w:rPr>
          <w:vertAlign w:val="subscript"/>
        </w:rPr>
        <w:t>RZ</w:t>
      </w:r>
    </w:p>
    <w:p w:rsidR="00EA06AA" w:rsidRDefault="006E7DD5" w:rsidP="00EA06AA">
      <w:pPr>
        <w:pStyle w:val="AufgabeKasten"/>
        <w:ind w:left="709" w:hanging="425"/>
      </w:pPr>
      <w:r>
        <w:t>Beispielrechnung zur Umfangskraft für</w:t>
      </w:r>
      <w:r w:rsidR="00EA06AA">
        <w:t xml:space="preserve"> eine Bremsscheibe mit 2-Kolben-</w:t>
      </w:r>
      <w:r>
        <w:t>Festsattelbremse und F</w:t>
      </w:r>
      <w:r w:rsidRPr="00644C27">
        <w:rPr>
          <w:vertAlign w:val="subscript"/>
        </w:rPr>
        <w:t xml:space="preserve">RZ </w:t>
      </w:r>
      <w:r>
        <w:t>= 4000</w:t>
      </w:r>
      <w:r w:rsidR="00EA06AA">
        <w:t xml:space="preserve"> </w:t>
      </w:r>
      <w:r>
        <w:t>N, sowie µ</w:t>
      </w:r>
      <w:r w:rsidRPr="00644C27">
        <w:rPr>
          <w:vertAlign w:val="subscript"/>
        </w:rPr>
        <w:t xml:space="preserve">G </w:t>
      </w:r>
      <w:r w:rsidR="00EA06AA">
        <w:t>= 0,47</w:t>
      </w:r>
    </w:p>
    <w:p w:rsidR="006E7DD5" w:rsidRDefault="006E7DD5" w:rsidP="00644C27">
      <w:pPr>
        <w:pStyle w:val="AufgabeKasten"/>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Bewertung für Infoblätter</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t>02.02.03.05</w:t>
            </w:r>
          </w:p>
        </w:tc>
      </w:tr>
      <w:tr w:rsidR="006E7DD5" w:rsidRPr="00B51DE9" w:rsidTr="00AE7CC1">
        <w:tc>
          <w:tcPr>
            <w:tcW w:w="7348" w:type="dxa"/>
            <w:gridSpan w:val="2"/>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Technische Systeme und Teilsysteme kenn</w:t>
            </w:r>
            <w:r w:rsidR="00EA06AA">
              <w:t>en und analysieren und bewerten</w:t>
            </w:r>
          </w:p>
          <w:p w:rsidR="006E7DD5" w:rsidRDefault="006E7DD5" w:rsidP="00AE7CC1">
            <w:pPr>
              <w:pStyle w:val="Kopf8ptafz"/>
              <w:numPr>
                <w:ilvl w:val="0"/>
                <w:numId w:val="0"/>
              </w:numPr>
              <w:ind w:left="5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bl>
    <w:p w:rsidR="00B100DB" w:rsidRDefault="00B100DB" w:rsidP="00B100DB">
      <w:pPr>
        <w:pStyle w:val="berschrift1"/>
      </w:pPr>
      <w:r>
        <w:rPr>
          <w:noProof/>
          <w:sz w:val="24"/>
        </w:rPr>
        <w:drawing>
          <wp:anchor distT="0" distB="0" distL="114300" distR="114300" simplePos="0" relativeHeight="251872256" behindDoc="0" locked="0" layoutInCell="0" allowOverlap="1" wp14:anchorId="70D9EC52" wp14:editId="734BEF5C">
            <wp:simplePos x="0" y="0"/>
            <wp:positionH relativeFrom="rightMargin">
              <wp:posOffset>146050</wp:posOffset>
            </wp:positionH>
            <wp:positionV relativeFrom="paragraph">
              <wp:posOffset>462280</wp:posOffset>
            </wp:positionV>
            <wp:extent cx="658495" cy="323850"/>
            <wp:effectExtent l="0" t="0" r="8255" b="0"/>
            <wp:wrapNone/>
            <wp:docPr id="92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75328" behindDoc="0" locked="0" layoutInCell="0" allowOverlap="1" wp14:anchorId="432A9A14" wp14:editId="5465BC45">
            <wp:simplePos x="0" y="0"/>
            <wp:positionH relativeFrom="rightMargin">
              <wp:posOffset>837565</wp:posOffset>
            </wp:positionH>
            <wp:positionV relativeFrom="paragraph">
              <wp:posOffset>635</wp:posOffset>
            </wp:positionV>
            <wp:extent cx="348615" cy="320040"/>
            <wp:effectExtent l="0" t="0" r="0" b="3810"/>
            <wp:wrapNone/>
            <wp:docPr id="92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74304" behindDoc="0" locked="0" layoutInCell="0" allowOverlap="1" wp14:anchorId="5DF47616" wp14:editId="06630DBA">
            <wp:simplePos x="0" y="0"/>
            <wp:positionH relativeFrom="rightMargin">
              <wp:posOffset>477520</wp:posOffset>
            </wp:positionH>
            <wp:positionV relativeFrom="paragraph">
              <wp:posOffset>635</wp:posOffset>
            </wp:positionV>
            <wp:extent cx="349885" cy="320675"/>
            <wp:effectExtent l="0" t="0" r="0" b="3175"/>
            <wp:wrapNone/>
            <wp:docPr id="92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73280" behindDoc="0" locked="0" layoutInCell="0" allowOverlap="1" wp14:anchorId="211242FB" wp14:editId="54A069AE">
            <wp:simplePos x="0" y="0"/>
            <wp:positionH relativeFrom="rightMargin">
              <wp:posOffset>117475</wp:posOffset>
            </wp:positionH>
            <wp:positionV relativeFrom="paragraph">
              <wp:posOffset>847</wp:posOffset>
            </wp:positionV>
            <wp:extent cx="349885" cy="320675"/>
            <wp:effectExtent l="0" t="0" r="0" b="3175"/>
            <wp:wrapNone/>
            <wp:docPr id="92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Bewertungsraster für Informationsplakate</w:t>
      </w:r>
    </w:p>
    <w:p w:rsidR="006E7DD5" w:rsidRDefault="00EA06AA" w:rsidP="00B100DB">
      <w:pPr>
        <w:pStyle w:val="Textkrper"/>
      </w:pPr>
      <w:r>
        <w:t>Erstellen Sie zusammen mit einer Lernpartnerin oder einem Lernp</w:t>
      </w:r>
      <w:r w:rsidR="006E7DD5">
        <w:t>artner einen Bewertungsvorschlag zum Informationsplakat.</w:t>
      </w:r>
    </w:p>
    <w:p w:rsidR="006E7DD5" w:rsidRDefault="006E7DD5" w:rsidP="006E7DD5">
      <w:pPr>
        <w:pStyle w:val="Textkrpe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4111"/>
        <w:gridCol w:w="1559"/>
        <w:gridCol w:w="1701"/>
      </w:tblGrid>
      <w:tr w:rsidR="006E7DD5" w:rsidRPr="00A410C8" w:rsidTr="00AE7CC1">
        <w:tc>
          <w:tcPr>
            <w:tcW w:w="4111" w:type="dxa"/>
            <w:shd w:val="clear" w:color="auto" w:fill="D9D9D9" w:themeFill="background1" w:themeFillShade="D9"/>
          </w:tcPr>
          <w:p w:rsidR="006E7DD5" w:rsidRPr="00A410C8" w:rsidRDefault="006E7DD5" w:rsidP="00AE7CC1">
            <w:pPr>
              <w:pStyle w:val="TabelleKopflinks"/>
            </w:pPr>
            <w:r>
              <w:t>Element des Plakats</w:t>
            </w:r>
          </w:p>
        </w:tc>
        <w:tc>
          <w:tcPr>
            <w:tcW w:w="1559" w:type="dxa"/>
            <w:shd w:val="clear" w:color="auto" w:fill="D9D9D9" w:themeFill="background1" w:themeFillShade="D9"/>
          </w:tcPr>
          <w:p w:rsidR="006E7DD5" w:rsidRPr="00A410C8" w:rsidRDefault="006E7DD5" w:rsidP="00AE7CC1">
            <w:pPr>
              <w:pStyle w:val="TabelleKopflinks"/>
            </w:pPr>
            <w:r>
              <w:t>Max. Punkte</w:t>
            </w:r>
          </w:p>
        </w:tc>
        <w:tc>
          <w:tcPr>
            <w:tcW w:w="1701" w:type="dxa"/>
            <w:shd w:val="clear" w:color="auto" w:fill="D9D9D9" w:themeFill="background1" w:themeFillShade="D9"/>
          </w:tcPr>
          <w:p w:rsidR="006E7DD5" w:rsidRPr="00A410C8" w:rsidRDefault="006E7DD5" w:rsidP="00AE7CC1">
            <w:pPr>
              <w:pStyle w:val="TabelleKopflinks"/>
            </w:pPr>
            <w:r>
              <w:t>Erreichte Pun</w:t>
            </w:r>
            <w:r>
              <w:t>k</w:t>
            </w:r>
            <w:r>
              <w:t>te</w:t>
            </w:r>
          </w:p>
        </w:tc>
      </w:tr>
      <w:tr w:rsidR="006E7DD5" w:rsidRPr="00A410C8" w:rsidTr="00AE7CC1">
        <w:tc>
          <w:tcPr>
            <w:tcW w:w="4111" w:type="dxa"/>
            <w:shd w:val="clear" w:color="auto" w:fill="auto"/>
          </w:tcPr>
          <w:p w:rsidR="006E7DD5" w:rsidRPr="00A410C8" w:rsidRDefault="00EA06AA" w:rsidP="00AE7CC1">
            <w:pPr>
              <w:pStyle w:val="Textkrper"/>
            </w:pPr>
            <w:r>
              <w:t>Passende und a</w:t>
            </w:r>
            <w:r w:rsidR="006E7DD5">
              <w:t>nsprechende Überschrift</w:t>
            </w:r>
          </w:p>
        </w:tc>
        <w:tc>
          <w:tcPr>
            <w:tcW w:w="1559" w:type="dxa"/>
          </w:tcPr>
          <w:p w:rsidR="006E7DD5" w:rsidRPr="00A410C8" w:rsidRDefault="006E7DD5" w:rsidP="00AE7CC1">
            <w:pPr>
              <w:pStyle w:val="Textkrper"/>
            </w:pPr>
            <w:r>
              <w:t>5</w:t>
            </w:r>
          </w:p>
        </w:tc>
        <w:tc>
          <w:tcPr>
            <w:tcW w:w="1701" w:type="dxa"/>
          </w:tcPr>
          <w:p w:rsidR="006E7DD5" w:rsidRPr="00A410C8" w:rsidRDefault="006E7DD5" w:rsidP="00AE7CC1">
            <w:pPr>
              <w:pStyle w:val="Textkrper"/>
            </w:pPr>
          </w:p>
        </w:tc>
      </w:tr>
      <w:tr w:rsidR="006E7DD5" w:rsidRPr="00A410C8" w:rsidTr="00AE7CC1">
        <w:tc>
          <w:tcPr>
            <w:tcW w:w="4111" w:type="dxa"/>
            <w:shd w:val="clear" w:color="auto" w:fill="auto"/>
          </w:tcPr>
          <w:p w:rsidR="006E7DD5" w:rsidRPr="00A410C8" w:rsidRDefault="006E7DD5" w:rsidP="00AE7CC1">
            <w:pPr>
              <w:pStyle w:val="Textkrper"/>
            </w:pPr>
            <w:r>
              <w:t>Klare Strukturierung – das Plakat ist übe</w:t>
            </w:r>
            <w:r>
              <w:t>r</w:t>
            </w:r>
            <w:r>
              <w:t>sichtlich</w:t>
            </w:r>
          </w:p>
        </w:tc>
        <w:tc>
          <w:tcPr>
            <w:tcW w:w="1559" w:type="dxa"/>
          </w:tcPr>
          <w:p w:rsidR="006E7DD5" w:rsidRPr="00A410C8" w:rsidRDefault="006E7DD5" w:rsidP="00AE7CC1">
            <w:pPr>
              <w:pStyle w:val="Textkrper"/>
            </w:pPr>
            <w:r>
              <w:t>10</w:t>
            </w:r>
          </w:p>
        </w:tc>
        <w:tc>
          <w:tcPr>
            <w:tcW w:w="1701" w:type="dxa"/>
          </w:tcPr>
          <w:p w:rsidR="006E7DD5" w:rsidRPr="00A410C8" w:rsidRDefault="006E7DD5" w:rsidP="00AE7CC1">
            <w:pPr>
              <w:pStyle w:val="Textkrper"/>
            </w:pPr>
          </w:p>
        </w:tc>
      </w:tr>
      <w:tr w:rsidR="006E7DD5" w:rsidRPr="00A410C8" w:rsidTr="00AE7CC1">
        <w:tc>
          <w:tcPr>
            <w:tcW w:w="4111" w:type="dxa"/>
            <w:shd w:val="clear" w:color="auto" w:fill="auto"/>
          </w:tcPr>
          <w:p w:rsidR="006E7DD5" w:rsidRPr="00A410C8" w:rsidRDefault="006E7DD5" w:rsidP="00AE7CC1">
            <w:pPr>
              <w:pStyle w:val="Textkrper"/>
            </w:pPr>
            <w:r>
              <w:t>Bilder und Skizzen: passend, gute Qualität</w:t>
            </w:r>
          </w:p>
        </w:tc>
        <w:tc>
          <w:tcPr>
            <w:tcW w:w="1559" w:type="dxa"/>
          </w:tcPr>
          <w:p w:rsidR="006E7DD5" w:rsidRPr="00A410C8" w:rsidRDefault="006E7DD5" w:rsidP="00AE7CC1">
            <w:pPr>
              <w:pStyle w:val="Textkrper"/>
            </w:pPr>
            <w:r>
              <w:t>10</w:t>
            </w:r>
          </w:p>
        </w:tc>
        <w:tc>
          <w:tcPr>
            <w:tcW w:w="1701" w:type="dxa"/>
          </w:tcPr>
          <w:p w:rsidR="006E7DD5" w:rsidRPr="00A410C8" w:rsidRDefault="006E7DD5" w:rsidP="00AE7CC1">
            <w:pPr>
              <w:pStyle w:val="Textkrper"/>
            </w:pPr>
          </w:p>
        </w:tc>
      </w:tr>
      <w:tr w:rsidR="006E7DD5" w:rsidRPr="00A410C8" w:rsidTr="00AE7CC1">
        <w:tc>
          <w:tcPr>
            <w:tcW w:w="4111" w:type="dxa"/>
            <w:shd w:val="clear" w:color="auto" w:fill="auto"/>
          </w:tcPr>
          <w:p w:rsidR="006E7DD5" w:rsidRDefault="006E7DD5" w:rsidP="00AE7CC1">
            <w:pPr>
              <w:pStyle w:val="Textkrper"/>
            </w:pPr>
            <w:r>
              <w:t>Beschriftungen vollständig vorhanden</w:t>
            </w:r>
          </w:p>
        </w:tc>
        <w:tc>
          <w:tcPr>
            <w:tcW w:w="1559" w:type="dxa"/>
          </w:tcPr>
          <w:p w:rsidR="006E7DD5" w:rsidRDefault="006E7DD5" w:rsidP="00AE7CC1">
            <w:pPr>
              <w:pStyle w:val="Textkrper"/>
            </w:pPr>
            <w:r>
              <w:t>5</w:t>
            </w:r>
          </w:p>
        </w:tc>
        <w:tc>
          <w:tcPr>
            <w:tcW w:w="1701" w:type="dxa"/>
          </w:tcPr>
          <w:p w:rsidR="006E7DD5" w:rsidRPr="00A410C8" w:rsidRDefault="006E7DD5" w:rsidP="00AE7CC1">
            <w:pPr>
              <w:pStyle w:val="Textkrper"/>
            </w:pPr>
          </w:p>
        </w:tc>
      </w:tr>
      <w:tr w:rsidR="006E7DD5" w:rsidRPr="00A410C8" w:rsidTr="00AE7CC1">
        <w:tc>
          <w:tcPr>
            <w:tcW w:w="4111" w:type="dxa"/>
            <w:shd w:val="clear" w:color="auto" w:fill="auto"/>
          </w:tcPr>
          <w:p w:rsidR="006E7DD5" w:rsidRDefault="006E7DD5" w:rsidP="00AE7CC1">
            <w:pPr>
              <w:pStyle w:val="Textkrper"/>
            </w:pPr>
            <w:r>
              <w:t>Inhalt: Umfang und Qualität ist angeme</w:t>
            </w:r>
            <w:r>
              <w:t>s</w:t>
            </w:r>
            <w:r>
              <w:t>sen; alles Wichtige ist vorhanden</w:t>
            </w:r>
          </w:p>
        </w:tc>
        <w:tc>
          <w:tcPr>
            <w:tcW w:w="1559" w:type="dxa"/>
          </w:tcPr>
          <w:p w:rsidR="006E7DD5" w:rsidRDefault="006E7DD5" w:rsidP="00AE7CC1">
            <w:pPr>
              <w:pStyle w:val="Textkrper"/>
            </w:pPr>
            <w:r>
              <w:t>20</w:t>
            </w:r>
          </w:p>
        </w:tc>
        <w:tc>
          <w:tcPr>
            <w:tcW w:w="1701" w:type="dxa"/>
          </w:tcPr>
          <w:p w:rsidR="006E7DD5" w:rsidRPr="00A410C8" w:rsidRDefault="006E7DD5" w:rsidP="00AE7CC1">
            <w:pPr>
              <w:pStyle w:val="Textkrper"/>
            </w:pPr>
          </w:p>
        </w:tc>
      </w:tr>
      <w:tr w:rsidR="006E7DD5" w:rsidRPr="00A410C8" w:rsidTr="00AE7CC1">
        <w:tc>
          <w:tcPr>
            <w:tcW w:w="4111" w:type="dxa"/>
            <w:shd w:val="clear" w:color="auto" w:fill="D9D9D9" w:themeFill="background1" w:themeFillShade="D9"/>
          </w:tcPr>
          <w:p w:rsidR="006E7DD5" w:rsidRDefault="006E7DD5" w:rsidP="00AE7CC1">
            <w:pPr>
              <w:pStyle w:val="TabelleKopflinks"/>
            </w:pPr>
            <w:r>
              <w:t>Erreichte Punkte</w:t>
            </w:r>
          </w:p>
        </w:tc>
        <w:tc>
          <w:tcPr>
            <w:tcW w:w="1559" w:type="dxa"/>
            <w:shd w:val="clear" w:color="auto" w:fill="D9D9D9" w:themeFill="background1" w:themeFillShade="D9"/>
          </w:tcPr>
          <w:p w:rsidR="006E7DD5" w:rsidRDefault="006E7DD5" w:rsidP="00AE7CC1">
            <w:pPr>
              <w:pStyle w:val="Textkrper"/>
            </w:pPr>
            <w:r>
              <w:t>50</w:t>
            </w:r>
          </w:p>
        </w:tc>
        <w:tc>
          <w:tcPr>
            <w:tcW w:w="1701" w:type="dxa"/>
            <w:shd w:val="clear" w:color="auto" w:fill="D9D9D9" w:themeFill="background1" w:themeFillShade="D9"/>
          </w:tcPr>
          <w:p w:rsidR="006E7DD5" w:rsidRPr="00A410C8" w:rsidRDefault="006E7DD5" w:rsidP="00AE7CC1">
            <w:pPr>
              <w:pStyle w:val="Textkrper"/>
            </w:pPr>
          </w:p>
        </w:tc>
      </w:tr>
    </w:tbl>
    <w:p w:rsidR="006E7DD5" w:rsidRDefault="006E7DD5" w:rsidP="006E7DD5">
      <w:pPr>
        <w:pStyle w:val="Textkrper"/>
      </w:pPr>
    </w:p>
    <w:p w:rsidR="006E7DD5" w:rsidRDefault="006E7DD5" w:rsidP="006E7DD5">
      <w:pPr>
        <w:pStyle w:val="Textkrper"/>
        <w:rPr>
          <w:rFonts w:eastAsiaTheme="minorEastAsia"/>
        </w:rPr>
      </w:pPr>
    </w:p>
    <w:p w:rsidR="00171AD6" w:rsidRDefault="00171AD6" w:rsidP="00171AD6">
      <w:pPr>
        <w:pStyle w:val="Textkrper"/>
      </w:pPr>
      <w:r>
        <w:t>Die entsprechende Note können Sie mit Hilfe der folgenden Formel ausrechnen:</w:t>
      </w:r>
    </w:p>
    <w:p w:rsidR="00171AD6" w:rsidRDefault="00171AD6" w:rsidP="00171AD6">
      <w:pPr>
        <w:pStyle w:val="Textkrper"/>
      </w:pPr>
    </w:p>
    <w:p w:rsidR="00171AD6" w:rsidRDefault="00171AD6" w:rsidP="00171AD6">
      <w:pPr>
        <w:pStyle w:val="Textkrper"/>
        <w:rPr>
          <w:rFonts w:eastAsiaTheme="minorEastAsia"/>
        </w:rPr>
      </w:pPr>
      <m:oMathPara>
        <m:oMath>
          <m:r>
            <w:rPr>
              <w:rFonts w:ascii="Cambria Math" w:eastAsiaTheme="minorEastAsia" w:hAnsi="Cambria Math"/>
            </w:rPr>
            <m:t>6-</m:t>
          </m:r>
          <m:f>
            <m:fPr>
              <m:ctrlPr>
                <w:rPr>
                  <w:rFonts w:ascii="Cambria Math" w:eastAsiaTheme="minorEastAsia" w:hAnsi="Cambria Math"/>
                </w:rPr>
              </m:ctrlPr>
            </m:fPr>
            <m:num>
              <m:r>
                <w:rPr>
                  <w:rFonts w:ascii="Cambria Math" w:eastAsiaTheme="minorEastAsia" w:hAnsi="Cambria Math"/>
                </w:rPr>
                <m:t>5*erreichte Punktzahl</m:t>
              </m:r>
            </m:num>
            <m:den>
              <m:r>
                <w:rPr>
                  <w:rFonts w:ascii="Cambria Math" w:eastAsiaTheme="minorEastAsia" w:hAnsi="Cambria Math"/>
                </w:rPr>
                <m:t>maximale Punktzahl</m:t>
              </m:r>
            </m:den>
          </m:f>
        </m:oMath>
      </m:oMathPara>
    </w:p>
    <w:tbl>
      <w:tblPr>
        <w:tblStyle w:val="Tabellenraster"/>
        <w:tblpPr w:leftFromText="141" w:rightFromText="141" w:vertAnchor="text" w:horzAnchor="page" w:tblpX="3965" w:tblpY="1064"/>
        <w:tblOverlap w:val="never"/>
        <w:tblW w:w="0" w:type="auto"/>
        <w:tblLook w:val="04A0" w:firstRow="1" w:lastRow="0" w:firstColumn="1" w:lastColumn="0" w:noHBand="0" w:noVBand="1"/>
      </w:tblPr>
      <w:tblGrid>
        <w:gridCol w:w="1433"/>
      </w:tblGrid>
      <w:tr w:rsidR="00171AD6" w:rsidTr="00AD02D2">
        <w:trPr>
          <w:trHeight w:val="1420"/>
        </w:trPr>
        <w:tc>
          <w:tcPr>
            <w:tcW w:w="1433" w:type="dxa"/>
          </w:tcPr>
          <w:p w:rsidR="00171AD6" w:rsidRDefault="00171AD6" w:rsidP="00AD02D2">
            <w:pPr>
              <w:pStyle w:val="Textkrper"/>
              <w:rPr>
                <w:sz w:val="26"/>
              </w:rPr>
            </w:pPr>
          </w:p>
        </w:tc>
      </w:tr>
    </w:tbl>
    <w:p w:rsidR="005C36E8" w:rsidRDefault="005C36E8" w:rsidP="006E7DD5">
      <w:pPr>
        <w:pStyle w:val="Textkrper"/>
        <w:rPr>
          <w:rFonts w:eastAsiaTheme="minorEastAsia"/>
        </w:rPr>
      </w:pPr>
    </w:p>
    <w:p w:rsidR="005C36E8" w:rsidRDefault="005C36E8" w:rsidP="006E7DD5">
      <w:pPr>
        <w:pStyle w:val="Textkrper"/>
        <w:rPr>
          <w:rFonts w:eastAsiaTheme="minorEastAsia"/>
        </w:rPr>
      </w:pPr>
    </w:p>
    <w:p w:rsidR="006E7DD5" w:rsidRDefault="006E7DD5" w:rsidP="006E7DD5">
      <w:pPr>
        <w:pStyle w:val="Textkrper"/>
        <w:rPr>
          <w:rFonts w:eastAsiaTheme="minorEastAsia"/>
        </w:rPr>
      </w:pPr>
    </w:p>
    <w:p w:rsidR="006E7DD5" w:rsidRDefault="006E7DD5" w:rsidP="006E7DD5">
      <w:pPr>
        <w:pStyle w:val="Textkrper"/>
        <w:rPr>
          <w:rFonts w:eastAsiaTheme="minorEastAsia"/>
          <w:sz w:val="26"/>
        </w:rPr>
      </w:pPr>
    </w:p>
    <w:p w:rsidR="006E7DD5" w:rsidRDefault="006E7DD5" w:rsidP="006E7DD5">
      <w:pPr>
        <w:pStyle w:val="Textkrper"/>
        <w:rPr>
          <w:rFonts w:eastAsiaTheme="minorEastAsia"/>
          <w:b/>
          <w:sz w:val="26"/>
        </w:rPr>
      </w:pPr>
    </w:p>
    <w:p w:rsidR="006E7DD5" w:rsidRDefault="006E7DD5" w:rsidP="006E7DD5">
      <w:pPr>
        <w:pStyle w:val="Textkrper"/>
        <w:rPr>
          <w:rFonts w:eastAsiaTheme="minorEastAsia"/>
          <w:b/>
          <w:sz w:val="26"/>
        </w:rPr>
      </w:pPr>
    </w:p>
    <w:p w:rsidR="006E7DD5" w:rsidRDefault="006E7DD5" w:rsidP="006E7DD5">
      <w:pPr>
        <w:pStyle w:val="Textkrper"/>
        <w:rPr>
          <w:rFonts w:eastAsiaTheme="minorEastAsia"/>
          <w:b/>
          <w:sz w:val="26"/>
        </w:rPr>
      </w:pPr>
    </w:p>
    <w:p w:rsidR="006E7DD5" w:rsidRPr="00FB69F3" w:rsidRDefault="006E7DD5" w:rsidP="006E7DD5">
      <w:pPr>
        <w:pStyle w:val="Textkrper"/>
        <w:rPr>
          <w:rFonts w:eastAsiaTheme="minorEastAsia"/>
          <w:b/>
          <w:sz w:val="26"/>
        </w:rPr>
      </w:pPr>
      <w:r w:rsidRPr="00623870">
        <w:rPr>
          <w:rFonts w:eastAsiaTheme="minorEastAsia"/>
          <w:b/>
          <w:sz w:val="26"/>
        </w:rPr>
        <w:t>Notenvo</w:t>
      </w:r>
      <w:r w:rsidR="00FB69F3">
        <w:rPr>
          <w:rFonts w:eastAsiaTheme="minorEastAsia"/>
          <w:b/>
          <w:sz w:val="26"/>
        </w:rPr>
        <w:t>r</w:t>
      </w:r>
      <w:r w:rsidRPr="00623870">
        <w:rPr>
          <w:rFonts w:eastAsiaTheme="minorEastAsia"/>
          <w:b/>
          <w:sz w:val="26"/>
        </w:rPr>
        <w:t xml:space="preserve">schlag: </w:t>
      </w:r>
    </w:p>
    <w:p w:rsidR="006E7DD5" w:rsidRPr="008A1596" w:rsidRDefault="006E7DD5" w:rsidP="006E7DD5">
      <w:pPr>
        <w:pStyle w:val="Textkrper"/>
        <w:rPr>
          <w:sz w:val="26"/>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C1E8F" w:rsidRDefault="00B100DB">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61"/>
        <w:gridCol w:w="156"/>
        <w:gridCol w:w="2103"/>
      </w:tblGrid>
      <w:tr w:rsidR="004A302C" w:rsidRPr="00B51DE9" w:rsidTr="00FD7C20">
        <w:trPr>
          <w:trHeight w:val="523"/>
        </w:trPr>
        <w:tc>
          <w:tcPr>
            <w:tcW w:w="3119" w:type="dxa"/>
            <w:tcBorders>
              <w:left w:val="single" w:sz="4" w:space="0" w:color="auto"/>
              <w:bottom w:val="single" w:sz="4" w:space="0" w:color="auto"/>
              <w:right w:val="single" w:sz="4" w:space="0" w:color="auto"/>
            </w:tcBorders>
            <w:shd w:val="clear" w:color="auto" w:fill="D9D9D9"/>
            <w:hideMark/>
          </w:tcPr>
          <w:p w:rsidR="004A302C" w:rsidRDefault="004A302C" w:rsidP="00FD7C20">
            <w:pPr>
              <w:pStyle w:val="Tabelle6pt"/>
              <w:rPr>
                <w:color w:val="000000"/>
              </w:rPr>
            </w:pPr>
            <w:r>
              <w:lastRenderedPageBreak/>
              <w:br w:type="page"/>
            </w:r>
            <w:r>
              <w:br w:type="page"/>
              <w:t>Lernfeld</w:t>
            </w:r>
          </w:p>
          <w:p w:rsidR="004A302C" w:rsidRDefault="004A302C" w:rsidP="00FD7C20">
            <w:pPr>
              <w:pStyle w:val="TabelleKopflinks"/>
            </w:pPr>
            <w:r>
              <w:t>LF 2</w:t>
            </w:r>
          </w:p>
        </w:tc>
        <w:tc>
          <w:tcPr>
            <w:tcW w:w="4261" w:type="dxa"/>
            <w:tcBorders>
              <w:left w:val="single" w:sz="4" w:space="0" w:color="auto"/>
              <w:bottom w:val="single" w:sz="4" w:space="0" w:color="auto"/>
              <w:right w:val="single" w:sz="4" w:space="0" w:color="auto"/>
            </w:tcBorders>
            <w:shd w:val="clear" w:color="auto" w:fill="D9D9D9"/>
            <w:hideMark/>
          </w:tcPr>
          <w:p w:rsidR="004A302C" w:rsidRDefault="004A302C" w:rsidP="00FD7C20">
            <w:pPr>
              <w:pStyle w:val="Tabelle6pt"/>
              <w:rPr>
                <w:color w:val="000000"/>
              </w:rPr>
            </w:pPr>
            <w:r>
              <w:t>Titel</w:t>
            </w:r>
          </w:p>
          <w:p w:rsidR="004A302C" w:rsidRDefault="004A302C" w:rsidP="00FD7C20">
            <w:pPr>
              <w:pStyle w:val="TabelleKopflinks"/>
            </w:pPr>
            <w:r>
              <w:t>Selbstreflexion</w:t>
            </w:r>
          </w:p>
          <w:p w:rsidR="00742653" w:rsidRDefault="00742653" w:rsidP="00FD7C20">
            <w:pPr>
              <w:pStyle w:val="TabelleKopflinks"/>
            </w:pPr>
            <w:r>
              <w:t>Physikalische Gesetzmäßigkeiten</w:t>
            </w:r>
          </w:p>
        </w:tc>
        <w:tc>
          <w:tcPr>
            <w:tcW w:w="156" w:type="dxa"/>
            <w:vMerge w:val="restart"/>
            <w:tcBorders>
              <w:top w:val="nil"/>
              <w:left w:val="single" w:sz="4" w:space="0" w:color="auto"/>
              <w:bottom w:val="nil"/>
              <w:right w:val="single" w:sz="4" w:space="0" w:color="auto"/>
            </w:tcBorders>
            <w:shd w:val="clear" w:color="auto" w:fill="FFFFFF"/>
          </w:tcPr>
          <w:p w:rsidR="004A302C" w:rsidRPr="004B658C" w:rsidRDefault="004A302C" w:rsidP="00FD7C2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A302C" w:rsidRDefault="004A302C" w:rsidP="00FD7C20">
            <w:pPr>
              <w:pStyle w:val="Tabelle6pt"/>
            </w:pPr>
          </w:p>
          <w:p w:rsidR="004A302C" w:rsidRPr="00B51DE9" w:rsidRDefault="00EB4430" w:rsidP="00FD7C20">
            <w:pPr>
              <w:pStyle w:val="TabelleKopfmitte"/>
              <w:rPr>
                <w:rFonts w:eastAsia="Calibri"/>
              </w:rPr>
            </w:pPr>
            <w:r>
              <w:t>FZT 02.02.03</w:t>
            </w:r>
          </w:p>
        </w:tc>
      </w:tr>
      <w:tr w:rsidR="004A302C" w:rsidRPr="00B51DE9" w:rsidTr="00FD7C20">
        <w:tc>
          <w:tcPr>
            <w:tcW w:w="7380" w:type="dxa"/>
            <w:gridSpan w:val="2"/>
            <w:tcBorders>
              <w:left w:val="single" w:sz="4" w:space="0" w:color="auto"/>
              <w:bottom w:val="single" w:sz="4" w:space="0" w:color="auto"/>
              <w:right w:val="single" w:sz="4" w:space="0" w:color="auto"/>
            </w:tcBorders>
            <w:hideMark/>
          </w:tcPr>
          <w:p w:rsidR="004A302C" w:rsidRPr="004B658C" w:rsidRDefault="004A302C" w:rsidP="00FD7C20">
            <w:pPr>
              <w:pStyle w:val="Tabelle6pt"/>
            </w:pPr>
            <w:r>
              <w:t>Kompetenzbereiche:</w:t>
            </w:r>
          </w:p>
          <w:p w:rsidR="004A302C" w:rsidRDefault="004A302C" w:rsidP="00FD7C20">
            <w:pPr>
              <w:pStyle w:val="Kopf8ptafz"/>
            </w:pPr>
            <w:r>
              <w:rPr>
                <w:rStyle w:val="Hervorhebung"/>
              </w:rPr>
              <w:t>Ich kann Wert auf meine Entwicklung legen (Selbstständigkeit).</w:t>
            </w:r>
          </w:p>
        </w:tc>
        <w:tc>
          <w:tcPr>
            <w:tcW w:w="156" w:type="dxa"/>
            <w:vMerge/>
            <w:tcBorders>
              <w:left w:val="single" w:sz="4" w:space="0" w:color="auto"/>
              <w:bottom w:val="nil"/>
              <w:right w:val="nil"/>
            </w:tcBorders>
            <w:vAlign w:val="center"/>
            <w:hideMark/>
          </w:tcPr>
          <w:p w:rsidR="004A302C" w:rsidRDefault="004A302C" w:rsidP="00FD7C20">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4A302C" w:rsidRPr="00B51DE9" w:rsidRDefault="004A302C" w:rsidP="00FD7C20"/>
        </w:tc>
      </w:tr>
    </w:tbl>
    <w:p w:rsidR="004A302C" w:rsidRDefault="00742653" w:rsidP="004A302C">
      <w:pPr>
        <w:pStyle w:val="berschrift1"/>
      </w:pPr>
      <w:r w:rsidRPr="00AA18D1">
        <w:rPr>
          <w:noProof/>
        </w:rPr>
        <w:drawing>
          <wp:anchor distT="0" distB="0" distL="114300" distR="114300" simplePos="0" relativeHeight="252019712" behindDoc="0" locked="0" layoutInCell="1" allowOverlap="1" wp14:anchorId="29031187" wp14:editId="75C42F4C">
            <wp:simplePos x="0" y="0"/>
            <wp:positionH relativeFrom="column">
              <wp:posOffset>4814570</wp:posOffset>
            </wp:positionH>
            <wp:positionV relativeFrom="paragraph">
              <wp:posOffset>346872</wp:posOffset>
            </wp:positionV>
            <wp:extent cx="314325" cy="314325"/>
            <wp:effectExtent l="0" t="0" r="9525" b="9525"/>
            <wp:wrapNone/>
            <wp:docPr id="1252" name="Grafik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58624" behindDoc="0" locked="0" layoutInCell="0" allowOverlap="1" wp14:anchorId="02576CDA" wp14:editId="6EF78C6F">
            <wp:simplePos x="0" y="0"/>
            <wp:positionH relativeFrom="rightMargin">
              <wp:posOffset>828040</wp:posOffset>
            </wp:positionH>
            <wp:positionV relativeFrom="paragraph">
              <wp:posOffset>0</wp:posOffset>
            </wp:positionV>
            <wp:extent cx="349200" cy="320400"/>
            <wp:effectExtent l="0" t="0" r="0" b="3810"/>
            <wp:wrapNone/>
            <wp:docPr id="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57600" behindDoc="0" locked="0" layoutInCell="0" allowOverlap="1" wp14:anchorId="29D362BB" wp14:editId="2D7F79A0">
            <wp:simplePos x="0" y="0"/>
            <wp:positionH relativeFrom="rightMargin">
              <wp:posOffset>467995</wp:posOffset>
            </wp:positionH>
            <wp:positionV relativeFrom="paragraph">
              <wp:posOffset>0</wp:posOffset>
            </wp:positionV>
            <wp:extent cx="349885" cy="320675"/>
            <wp:effectExtent l="0" t="0" r="0" b="3175"/>
            <wp:wrapNone/>
            <wp:docPr id="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56576" behindDoc="0" locked="0" layoutInCell="0" allowOverlap="1" wp14:anchorId="0E69B2DD" wp14:editId="07FF838F">
            <wp:simplePos x="0" y="0"/>
            <wp:positionH relativeFrom="rightMargin">
              <wp:posOffset>107950</wp:posOffset>
            </wp:positionH>
            <wp:positionV relativeFrom="paragraph">
              <wp:posOffset>0</wp:posOffset>
            </wp:positionV>
            <wp:extent cx="349885" cy="320675"/>
            <wp:effectExtent l="0" t="0" r="0" b="3175"/>
            <wp:wrapNone/>
            <wp:docPr id="2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A302C">
        <w:t>Selbstreflexionsbogen</w:t>
      </w:r>
    </w:p>
    <w:p w:rsidR="00742653" w:rsidRPr="00742653" w:rsidRDefault="00742653" w:rsidP="00742653">
      <w:pPr>
        <w:pStyle w:val="Textkrper"/>
      </w:pPr>
    </w:p>
    <w:p w:rsidR="004A302C" w:rsidRDefault="004A302C" w:rsidP="004A302C">
      <w:pPr>
        <w:pStyle w:val="Abstandszeile"/>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1"/>
        <w:gridCol w:w="567"/>
        <w:gridCol w:w="567"/>
        <w:gridCol w:w="567"/>
        <w:gridCol w:w="567"/>
      </w:tblGrid>
      <w:tr w:rsidR="00955A9E" w:rsidRPr="002D0D9D" w:rsidTr="00955A9E">
        <w:trPr>
          <w:cantSplit/>
          <w:trHeight w:val="1134"/>
        </w:trPr>
        <w:tc>
          <w:tcPr>
            <w:tcW w:w="7371" w:type="dxa"/>
            <w:shd w:val="clear" w:color="auto" w:fill="D9D9D9"/>
            <w:vAlign w:val="center"/>
          </w:tcPr>
          <w:p w:rsidR="00955A9E" w:rsidRPr="002D0D9D" w:rsidRDefault="00955A9E" w:rsidP="00FD7C20">
            <w:pPr>
              <w:jc w:val="both"/>
              <w:rPr>
                <w:rFonts w:eastAsia="Times New Roman" w:cs="Times New Roman"/>
                <w:b/>
                <w:lang w:eastAsia="de-DE"/>
              </w:rPr>
            </w:pPr>
          </w:p>
        </w:tc>
        <w:tc>
          <w:tcPr>
            <w:tcW w:w="567" w:type="dxa"/>
            <w:shd w:val="clear" w:color="auto" w:fill="D9D9D9"/>
            <w:textDirection w:val="btLr"/>
            <w:vAlign w:val="center"/>
          </w:tcPr>
          <w:p w:rsidR="00955A9E" w:rsidRPr="00492BE1" w:rsidRDefault="00955A9E" w:rsidP="00FD7C20">
            <w:pPr>
              <w:ind w:left="113" w:right="113"/>
              <w:jc w:val="center"/>
              <w:rPr>
                <w:sz w:val="18"/>
              </w:rPr>
            </w:pPr>
            <w:r w:rsidRPr="00492BE1">
              <w:rPr>
                <w:sz w:val="18"/>
              </w:rPr>
              <w:t>trifft nicht zu</w:t>
            </w:r>
          </w:p>
        </w:tc>
        <w:tc>
          <w:tcPr>
            <w:tcW w:w="567" w:type="dxa"/>
            <w:shd w:val="clear" w:color="auto" w:fill="D9D9D9"/>
            <w:textDirection w:val="btLr"/>
            <w:vAlign w:val="center"/>
          </w:tcPr>
          <w:p w:rsidR="00955A9E" w:rsidRPr="00492BE1" w:rsidRDefault="00955A9E" w:rsidP="00FD7C20">
            <w:pPr>
              <w:ind w:left="113" w:right="113"/>
              <w:jc w:val="center"/>
              <w:rPr>
                <w:sz w:val="18"/>
              </w:rPr>
            </w:pPr>
            <w:r w:rsidRPr="00492BE1">
              <w:rPr>
                <w:sz w:val="18"/>
              </w:rPr>
              <w:t>trifft eher nicht zu</w:t>
            </w:r>
          </w:p>
        </w:tc>
        <w:tc>
          <w:tcPr>
            <w:tcW w:w="567" w:type="dxa"/>
            <w:shd w:val="clear" w:color="auto" w:fill="D9D9D9"/>
            <w:textDirection w:val="btLr"/>
            <w:vAlign w:val="center"/>
          </w:tcPr>
          <w:p w:rsidR="00955A9E" w:rsidRPr="00492BE1" w:rsidRDefault="00955A9E" w:rsidP="00FD7C20">
            <w:pPr>
              <w:ind w:left="113" w:right="113"/>
              <w:jc w:val="center"/>
              <w:rPr>
                <w:sz w:val="18"/>
              </w:rPr>
            </w:pPr>
            <w:r w:rsidRPr="00492BE1">
              <w:rPr>
                <w:sz w:val="18"/>
              </w:rPr>
              <w:t>trifft eher zu</w:t>
            </w:r>
          </w:p>
        </w:tc>
        <w:tc>
          <w:tcPr>
            <w:tcW w:w="567" w:type="dxa"/>
            <w:shd w:val="clear" w:color="auto" w:fill="D9D9D9"/>
            <w:textDirection w:val="btLr"/>
            <w:vAlign w:val="center"/>
          </w:tcPr>
          <w:p w:rsidR="00955A9E" w:rsidRPr="00492BE1" w:rsidRDefault="00955A9E" w:rsidP="00FD7C20">
            <w:pPr>
              <w:ind w:left="113" w:right="113"/>
              <w:jc w:val="center"/>
              <w:rPr>
                <w:sz w:val="18"/>
              </w:rPr>
            </w:pPr>
            <w:r w:rsidRPr="00492BE1">
              <w:rPr>
                <w:sz w:val="18"/>
              </w:rPr>
              <w:t>trifft</w:t>
            </w:r>
          </w:p>
          <w:p w:rsidR="00955A9E" w:rsidRPr="00492BE1" w:rsidRDefault="00955A9E" w:rsidP="00FD7C20">
            <w:pPr>
              <w:ind w:left="113" w:right="113"/>
              <w:jc w:val="center"/>
              <w:rPr>
                <w:sz w:val="18"/>
              </w:rPr>
            </w:pPr>
            <w:r w:rsidRPr="00492BE1">
              <w:rPr>
                <w:sz w:val="18"/>
              </w:rPr>
              <w:t>zu</w:t>
            </w:r>
          </w:p>
        </w:tc>
      </w:tr>
      <w:tr w:rsidR="00955A9E" w:rsidRPr="002D0D9D" w:rsidTr="00955A9E">
        <w:tc>
          <w:tcPr>
            <w:tcW w:w="7371" w:type="dxa"/>
            <w:shd w:val="clear" w:color="auto" w:fill="auto"/>
            <w:vAlign w:val="center"/>
          </w:tcPr>
          <w:p w:rsidR="00955A9E" w:rsidRDefault="00955A9E" w:rsidP="00DE22F9">
            <w:pPr>
              <w:pStyle w:val="Listenabsatz"/>
              <w:numPr>
                <w:ilvl w:val="0"/>
                <w:numId w:val="55"/>
              </w:numPr>
            </w:pPr>
            <w:r>
              <w:t xml:space="preserve">Ich kann </w:t>
            </w:r>
            <w:r w:rsidR="00644C27">
              <w:t>mich in der Zusammenarbeit mit Kollegen fachlich korrekt au</w:t>
            </w:r>
            <w:r w:rsidR="00644C27">
              <w:t>s</w:t>
            </w:r>
            <w:r w:rsidR="00644C27">
              <w:t>drücken</w:t>
            </w:r>
            <w:r>
              <w:t>.</w:t>
            </w:r>
          </w:p>
          <w:p w:rsidR="00955A9E" w:rsidRDefault="00955A9E" w:rsidP="00955A9E">
            <w:pPr>
              <w:pStyle w:val="Listenabsatz"/>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DE22F9">
            <w:pPr>
              <w:pStyle w:val="Listenabsatz"/>
              <w:numPr>
                <w:ilvl w:val="0"/>
                <w:numId w:val="55"/>
              </w:numPr>
            </w:pPr>
            <w:r>
              <w:t>Ich kann den Begriff Kraft erläutern.</w:t>
            </w:r>
          </w:p>
          <w:p w:rsidR="00955A9E" w:rsidRPr="00EF269B" w:rsidRDefault="00955A9E" w:rsidP="00742653">
            <w:pPr>
              <w:pStyle w:val="Listenabsatz"/>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DE22F9">
            <w:pPr>
              <w:pStyle w:val="Listenabsatz"/>
              <w:numPr>
                <w:ilvl w:val="0"/>
                <w:numId w:val="55"/>
              </w:numPr>
              <w:tabs>
                <w:tab w:val="left" w:pos="2250"/>
              </w:tabs>
              <w:rPr>
                <w:rFonts w:eastAsia="Times New Roman" w:cs="Times New Roman"/>
                <w:iCs/>
                <w:lang w:eastAsia="de-DE"/>
              </w:rPr>
            </w:pPr>
            <w:r>
              <w:rPr>
                <w:rFonts w:eastAsia="Times New Roman" w:cs="Times New Roman"/>
                <w:iCs/>
                <w:lang w:eastAsia="de-DE"/>
              </w:rPr>
              <w:t>Ich kann Kräfte anhand ihrer Wirkung beschreiben.</w:t>
            </w:r>
          </w:p>
          <w:p w:rsidR="00955A9E" w:rsidRPr="007F1C1B" w:rsidRDefault="00955A9E" w:rsidP="00742653">
            <w:pPr>
              <w:pStyle w:val="Listenabsatz"/>
              <w:tabs>
                <w:tab w:val="left" w:pos="2250"/>
              </w:tabs>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DE22F9">
            <w:pPr>
              <w:pStyle w:val="Listenabsatz"/>
              <w:numPr>
                <w:ilvl w:val="0"/>
                <w:numId w:val="55"/>
              </w:numPr>
              <w:tabs>
                <w:tab w:val="left" w:pos="2250"/>
              </w:tabs>
              <w:rPr>
                <w:rFonts w:eastAsia="Times New Roman" w:cs="Times New Roman"/>
                <w:iCs/>
                <w:lang w:eastAsia="de-DE"/>
              </w:rPr>
            </w:pPr>
            <w:r>
              <w:rPr>
                <w:rFonts w:eastAsia="Times New Roman" w:cs="Times New Roman"/>
                <w:iCs/>
                <w:lang w:eastAsia="de-DE"/>
              </w:rPr>
              <w:t>Ich kann Kräfte darstellen.</w:t>
            </w:r>
          </w:p>
          <w:p w:rsidR="00955A9E" w:rsidRPr="007F1C1B" w:rsidRDefault="00955A9E" w:rsidP="00742653">
            <w:pPr>
              <w:pStyle w:val="Listenabsatz"/>
              <w:tabs>
                <w:tab w:val="left" w:pos="2250"/>
              </w:tabs>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7F1C1B" w:rsidRDefault="00955A9E" w:rsidP="00DE22F9">
            <w:pPr>
              <w:pStyle w:val="Listenabsatz"/>
              <w:numPr>
                <w:ilvl w:val="0"/>
                <w:numId w:val="55"/>
              </w:numPr>
              <w:tabs>
                <w:tab w:val="left" w:pos="2250"/>
              </w:tabs>
              <w:rPr>
                <w:rFonts w:eastAsia="Times New Roman" w:cs="Times New Roman"/>
                <w:iCs/>
                <w:lang w:eastAsia="de-DE"/>
              </w:rPr>
            </w:pPr>
            <w:r>
              <w:rPr>
                <w:rFonts w:eastAsia="Times New Roman" w:cs="Times New Roman"/>
                <w:iCs/>
                <w:lang w:eastAsia="de-DE"/>
              </w:rPr>
              <w:t>Ich kann den Begriff Drehmoment an einem praxisnahen Beispiel erkl</w:t>
            </w:r>
            <w:r>
              <w:rPr>
                <w:rFonts w:eastAsia="Times New Roman" w:cs="Times New Roman"/>
                <w:iCs/>
                <w:lang w:eastAsia="de-DE"/>
              </w:rPr>
              <w:t>ä</w:t>
            </w:r>
            <w:r>
              <w:rPr>
                <w:rFonts w:eastAsia="Times New Roman" w:cs="Times New Roman"/>
                <w:iCs/>
                <w:lang w:eastAsia="de-DE"/>
              </w:rPr>
              <w:t>ren.</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7F1C1B" w:rsidRDefault="00955A9E" w:rsidP="00DE22F9">
            <w:pPr>
              <w:pStyle w:val="Listenabsatz"/>
              <w:numPr>
                <w:ilvl w:val="0"/>
                <w:numId w:val="55"/>
              </w:numPr>
              <w:tabs>
                <w:tab w:val="left" w:pos="2250"/>
              </w:tabs>
              <w:rPr>
                <w:rFonts w:eastAsia="Times New Roman" w:cs="Times New Roman"/>
                <w:iCs/>
                <w:lang w:eastAsia="de-DE"/>
              </w:rPr>
            </w:pPr>
            <w:r>
              <w:rPr>
                <w:rFonts w:eastAsia="Times New Roman" w:cs="Times New Roman"/>
                <w:iCs/>
                <w:lang w:eastAsia="de-DE"/>
              </w:rPr>
              <w:t>Ich kann Aufgab</w:t>
            </w:r>
            <w:r w:rsidR="005C36E8">
              <w:rPr>
                <w:rFonts w:eastAsia="Times New Roman" w:cs="Times New Roman"/>
                <w:iCs/>
                <w:lang w:eastAsia="de-DE"/>
              </w:rPr>
              <w:t>en zum Drehmoment rechnerisch/</w:t>
            </w:r>
            <w:r>
              <w:rPr>
                <w:rFonts w:eastAsia="Times New Roman" w:cs="Times New Roman"/>
                <w:iCs/>
                <w:lang w:eastAsia="de-DE"/>
              </w:rPr>
              <w:t>zeichnerisch lösen und deren praktische Bedeutung ableiten.</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7F1C1B" w:rsidRDefault="00955A9E" w:rsidP="00DE22F9">
            <w:pPr>
              <w:pStyle w:val="Listenabsatz"/>
              <w:numPr>
                <w:ilvl w:val="0"/>
                <w:numId w:val="55"/>
              </w:numPr>
              <w:tabs>
                <w:tab w:val="left" w:pos="2250"/>
              </w:tabs>
              <w:rPr>
                <w:rFonts w:eastAsia="Times New Roman" w:cs="Times New Roman"/>
                <w:iCs/>
                <w:lang w:eastAsia="de-DE"/>
              </w:rPr>
            </w:pPr>
            <w:r>
              <w:rPr>
                <w:rFonts w:eastAsia="Times New Roman" w:cs="Times New Roman"/>
                <w:iCs/>
                <w:lang w:eastAsia="de-DE"/>
              </w:rPr>
              <w:t>Ich kann eine PowerPoint-Präsentation oder ein Plakat erstellen und anderen erklären.</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DE22F9">
            <w:pPr>
              <w:pStyle w:val="Listenabsatz"/>
              <w:numPr>
                <w:ilvl w:val="0"/>
                <w:numId w:val="55"/>
              </w:numPr>
              <w:tabs>
                <w:tab w:val="left" w:pos="2250"/>
              </w:tabs>
              <w:rPr>
                <w:rFonts w:eastAsia="Times New Roman" w:cs="Times New Roman"/>
                <w:iCs/>
                <w:lang w:eastAsia="de-DE"/>
              </w:rPr>
            </w:pPr>
            <w:r>
              <w:rPr>
                <w:rFonts w:eastAsia="Times New Roman" w:cs="Times New Roman"/>
                <w:iCs/>
                <w:lang w:eastAsia="de-DE"/>
              </w:rPr>
              <w:t>Ich kann die Grundlagen hydraulischer Maschinen erläutern.</w:t>
            </w:r>
          </w:p>
          <w:p w:rsidR="00955A9E" w:rsidRPr="007F1C1B" w:rsidRDefault="00955A9E" w:rsidP="00742653">
            <w:pPr>
              <w:pStyle w:val="Listenabsatz"/>
              <w:tabs>
                <w:tab w:val="left" w:pos="2250"/>
              </w:tabs>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7F1C1B" w:rsidRDefault="00955A9E" w:rsidP="00DE22F9">
            <w:pPr>
              <w:pStyle w:val="Listenabsatz"/>
              <w:numPr>
                <w:ilvl w:val="0"/>
                <w:numId w:val="55"/>
              </w:numPr>
              <w:tabs>
                <w:tab w:val="left" w:pos="2250"/>
              </w:tabs>
              <w:rPr>
                <w:rFonts w:eastAsia="Times New Roman" w:cs="Times New Roman"/>
                <w:iCs/>
                <w:lang w:eastAsia="de-DE"/>
              </w:rPr>
            </w:pPr>
            <w:r>
              <w:rPr>
                <w:rFonts w:eastAsia="Times New Roman" w:cs="Times New Roman"/>
                <w:iCs/>
                <w:lang w:eastAsia="de-DE"/>
              </w:rPr>
              <w:t>Ich kann die Wirkung der hydraulischen Übersetzung am Wagenheber erläutern.</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7F1C1B" w:rsidRDefault="00955A9E" w:rsidP="00DE22F9">
            <w:pPr>
              <w:pStyle w:val="Listenabsatz"/>
              <w:numPr>
                <w:ilvl w:val="0"/>
                <w:numId w:val="55"/>
              </w:numPr>
              <w:rPr>
                <w:rFonts w:eastAsia="Times New Roman" w:cs="Times New Roman"/>
                <w:iCs/>
                <w:lang w:eastAsia="de-DE"/>
              </w:rPr>
            </w:pPr>
            <w:r>
              <w:rPr>
                <w:rFonts w:eastAsia="Times New Roman" w:cs="Times New Roman"/>
                <w:iCs/>
                <w:lang w:eastAsia="de-DE"/>
              </w:rPr>
              <w:t>Ich kann hydraulische Übersetzung an der Bremsanlage erklären und berechnen.</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DE22F9">
            <w:pPr>
              <w:pStyle w:val="Listenabsatz"/>
              <w:numPr>
                <w:ilvl w:val="0"/>
                <w:numId w:val="55"/>
              </w:numPr>
              <w:tabs>
                <w:tab w:val="left" w:pos="2250"/>
              </w:tabs>
              <w:rPr>
                <w:rFonts w:eastAsia="Times New Roman" w:cs="Times New Roman"/>
                <w:iCs/>
                <w:lang w:eastAsia="de-DE"/>
              </w:rPr>
            </w:pPr>
            <w:r>
              <w:rPr>
                <w:rFonts w:eastAsia="Times New Roman" w:cs="Times New Roman"/>
                <w:iCs/>
                <w:lang w:eastAsia="de-DE"/>
              </w:rPr>
              <w:t xml:space="preserve">Ich kann </w:t>
            </w:r>
            <w:r w:rsidR="005C36E8">
              <w:rPr>
                <w:rFonts w:eastAsia="Times New Roman" w:cs="Times New Roman"/>
                <w:iCs/>
                <w:lang w:eastAsia="de-DE"/>
              </w:rPr>
              <w:t xml:space="preserve">die </w:t>
            </w:r>
            <w:r>
              <w:rPr>
                <w:rFonts w:eastAsia="Times New Roman" w:cs="Times New Roman"/>
                <w:iCs/>
                <w:lang w:eastAsia="de-DE"/>
              </w:rPr>
              <w:t>Gleitreibungszahl und die Reibkraft ermitteln.</w:t>
            </w:r>
          </w:p>
          <w:p w:rsidR="00955A9E" w:rsidRPr="007F1C1B" w:rsidRDefault="00955A9E" w:rsidP="00742653">
            <w:pPr>
              <w:pStyle w:val="Listenabsatz"/>
              <w:tabs>
                <w:tab w:val="left" w:pos="2250"/>
              </w:tabs>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046D79" w:rsidRDefault="00955A9E" w:rsidP="00DE22F9">
            <w:pPr>
              <w:pStyle w:val="Listenabsatz"/>
              <w:numPr>
                <w:ilvl w:val="0"/>
                <w:numId w:val="55"/>
              </w:numPr>
              <w:tabs>
                <w:tab w:val="left" w:pos="2250"/>
              </w:tabs>
              <w:rPr>
                <w:rFonts w:eastAsia="Times New Roman" w:cs="Times New Roman"/>
                <w:iCs/>
                <w:lang w:eastAsia="de-DE"/>
              </w:rPr>
            </w:pPr>
            <w:r w:rsidRPr="00046D79">
              <w:rPr>
                <w:rFonts w:eastAsia="Times New Roman" w:cs="Times New Roman"/>
                <w:iCs/>
                <w:lang w:eastAsia="de-DE"/>
              </w:rPr>
              <w:t>Ich kann anhand eines Experiments eine Beobachtung machen und di</w:t>
            </w:r>
            <w:r w:rsidRPr="00046D79">
              <w:rPr>
                <w:rFonts w:eastAsia="Times New Roman" w:cs="Times New Roman"/>
                <w:iCs/>
                <w:lang w:eastAsia="de-DE"/>
              </w:rPr>
              <w:t>e</w:t>
            </w:r>
            <w:r w:rsidRPr="00046D79">
              <w:rPr>
                <w:rFonts w:eastAsia="Times New Roman" w:cs="Times New Roman"/>
                <w:iCs/>
                <w:lang w:eastAsia="de-DE"/>
              </w:rPr>
              <w:t>se mit eigenen Worten beschreiben.</w:t>
            </w:r>
          </w:p>
          <w:p w:rsidR="00955A9E" w:rsidRDefault="00955A9E" w:rsidP="00742653">
            <w:pPr>
              <w:pStyle w:val="Listenabsatz"/>
              <w:tabs>
                <w:tab w:val="left" w:pos="2250"/>
              </w:tabs>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bl>
    <w:p w:rsidR="004A302C" w:rsidRDefault="004A302C">
      <w:pPr>
        <w:spacing w:line="240" w:lineRule="exact"/>
      </w:pPr>
      <w:r>
        <w:br w:type="page"/>
      </w:r>
    </w:p>
    <w:p w:rsidR="00B100DB" w:rsidRDefault="00B100DB">
      <w:pPr>
        <w:spacing w:line="240" w:lineRule="exact"/>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pPr>
            <w:r>
              <w:t>Titel</w:t>
            </w:r>
          </w:p>
          <w:p w:rsidR="006E7DD5" w:rsidRPr="000572B9" w:rsidRDefault="006E7DD5" w:rsidP="00AE7CC1">
            <w:pPr>
              <w:rPr>
                <w:b/>
              </w:rPr>
            </w:pPr>
            <w:r>
              <w:rPr>
                <w:b/>
              </w:rPr>
              <w:t>Arbeitsplanung Bremsenservice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t>02.02.04</w:t>
            </w:r>
          </w:p>
        </w:tc>
      </w:tr>
      <w:tr w:rsidR="006E7DD5" w:rsidRPr="00B51DE9" w:rsidTr="00AE7CC1">
        <w:tc>
          <w:tcPr>
            <w:tcW w:w="7348" w:type="dxa"/>
            <w:gridSpan w:val="3"/>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Werkzeuge, Geräte und Ve</w:t>
            </w:r>
            <w:r w:rsidR="005C36E8">
              <w:t>rfahren auswählen und einsetzen</w:t>
            </w:r>
          </w:p>
          <w:p w:rsidR="006E7DD5" w:rsidRDefault="006E7DD5" w:rsidP="00AE7CC1">
            <w:pPr>
              <w:pStyle w:val="Kopf8ptafz"/>
            </w:pPr>
            <w:r>
              <w:t>Einen Auftra</w:t>
            </w:r>
            <w:r w:rsidR="005C36E8">
              <w:t>g nach Herstellerangaben planen</w:t>
            </w:r>
          </w:p>
          <w:p w:rsidR="006E7DD5" w:rsidRDefault="006E7DD5" w:rsidP="00AE7CC1">
            <w:pPr>
              <w:pStyle w:val="Kopf8ptafz"/>
            </w:pPr>
            <w:r>
              <w:t>Gesprächs- und Kommunikationsregeln anwend</w:t>
            </w:r>
            <w:r w:rsidR="005C36E8">
              <w:t>en</w:t>
            </w:r>
          </w:p>
          <w:p w:rsidR="006E7DD5" w:rsidRDefault="006E7DD5" w:rsidP="00AE7CC1">
            <w:pPr>
              <w:pStyle w:val="Kopf8ptafz"/>
              <w:numPr>
                <w:ilvl w:val="0"/>
                <w:numId w:val="0"/>
              </w:numPr>
              <w:ind w:left="227" w:hanging="170"/>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D9D9D9" w:themeFill="background1" w:themeFillShade="D9"/>
                </w:tcPr>
                <w:p w:rsidR="006E7DD5" w:rsidRPr="00B51DE9" w:rsidRDefault="006E7DD5" w:rsidP="00AE7CC1">
                  <w:pPr>
                    <w:pStyle w:val="TabelleKopfmitte"/>
                  </w:pPr>
                  <w:proofErr w:type="spellStart"/>
                  <w:r w:rsidRPr="00B51DE9">
                    <w:t>LernTHEMA</w:t>
                  </w:r>
                  <w:proofErr w:type="spellEnd"/>
                </w:p>
              </w:tc>
            </w:tr>
            <w:tr w:rsidR="006E7DD5" w:rsidRPr="00B51DE9" w:rsidTr="00AE7CC1">
              <w:trPr>
                <w:trHeight w:val="284"/>
              </w:trPr>
              <w:tc>
                <w:tcPr>
                  <w:tcW w:w="2090" w:type="dxa"/>
                  <w:tcBorders>
                    <w:bottom w:val="nil"/>
                  </w:tcBorders>
                </w:tcPr>
                <w:p w:rsidR="006E7DD5" w:rsidRPr="00B51DE9" w:rsidRDefault="006E7DD5" w:rsidP="00AE7CC1">
                  <w:pPr>
                    <w:pStyle w:val="Textkrper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826C95" w:rsidRDefault="006E7DD5" w:rsidP="00AE7CC1">
            <w:pPr>
              <w:pStyle w:val="Kopf8ptafz"/>
              <w:rPr>
                <w:sz w:val="18"/>
              </w:rPr>
            </w:pPr>
            <w:r>
              <w:t>Ich kann Mess- und Prüfwerkzeuge fachgerecht anwenden.</w:t>
            </w:r>
          </w:p>
          <w:p w:rsidR="006E7DD5" w:rsidRPr="00826C95" w:rsidRDefault="006E7DD5" w:rsidP="00AE7CC1">
            <w:pPr>
              <w:pStyle w:val="Kopf8ptafz"/>
              <w:rPr>
                <w:sz w:val="18"/>
              </w:rPr>
            </w:pPr>
            <w:r>
              <w:t>Ich kann Kennwerte für die Montage ermitteln.</w:t>
            </w:r>
          </w:p>
          <w:p w:rsidR="006E7DD5" w:rsidRPr="00826C95" w:rsidRDefault="006E7DD5" w:rsidP="00AE7CC1">
            <w:pPr>
              <w:pStyle w:val="Kopf8ptafz"/>
              <w:rPr>
                <w:sz w:val="18"/>
              </w:rPr>
            </w:pPr>
            <w:r>
              <w:t xml:space="preserve">Ich kann mit Hilfe von technischen Unterlagen den Umfang von Reparaturen planen.  </w:t>
            </w:r>
          </w:p>
          <w:p w:rsidR="006E7DD5" w:rsidRPr="00826C95" w:rsidRDefault="006E7DD5" w:rsidP="00AE7CC1">
            <w:pPr>
              <w:pStyle w:val="Kopf8ptafz"/>
              <w:rPr>
                <w:sz w:val="18"/>
              </w:rPr>
            </w:pPr>
            <w:r>
              <w:t>Ich kann einen Arbeitsplan erstellen und durchführen.</w:t>
            </w:r>
          </w:p>
          <w:p w:rsidR="006E7DD5" w:rsidRPr="00644C27" w:rsidRDefault="006E7DD5" w:rsidP="00644C27">
            <w:pPr>
              <w:pStyle w:val="Kopf8ptafz"/>
              <w:rPr>
                <w:sz w:val="18"/>
              </w:rPr>
            </w:pPr>
            <w:r>
              <w:t xml:space="preserve">Ich kann mich in der Zusammenarbeit mit </w:t>
            </w:r>
            <w:r w:rsidR="00181CA4">
              <w:t>Kolleginnen und Kollegen</w:t>
            </w:r>
            <w:r>
              <w:t xml:space="preserve"> fachlich korrekt ausdrücken.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Default="006E7DD5" w:rsidP="00AE7CC1">
            <w:pPr>
              <w:pStyle w:val="Kopf8ptafz"/>
            </w:pPr>
            <w:r>
              <w:t>Ich kann mit Hilfe von Herstellerunterlagen einen Arbeitsplan erstellen.</w:t>
            </w:r>
          </w:p>
          <w:p w:rsidR="006E7DD5" w:rsidRPr="00234B66" w:rsidRDefault="006E7DD5" w:rsidP="00AE7CC1">
            <w:pPr>
              <w:pStyle w:val="Kopf8ptafz"/>
            </w:pPr>
            <w:r>
              <w:t>Ich kann die Eigenschaften einer Bremsflüssigkeit nennen.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555443" w:rsidP="00AE7CC1">
            <w:pPr>
              <w:pStyle w:val="Kopf8ptafz"/>
            </w:pPr>
            <w:r>
              <w:t>u</w:t>
            </w:r>
            <w:r w:rsidR="006E7DD5">
              <w:t>m die Arbeit sinnvoll zu strukturieren und wirtschaftlich durc</w:t>
            </w:r>
            <w:r w:rsidR="006E7DD5">
              <w:t>h</w:t>
            </w:r>
            <w:r w:rsidR="006E7DD5">
              <w:t>füh</w:t>
            </w:r>
            <w:r>
              <w:t>ren zu können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4C67B7" w:rsidRDefault="006E7DD5" w:rsidP="00555443">
            <w:pPr>
              <w:pStyle w:val="Kopf8ptafz"/>
              <w:numPr>
                <w:ilvl w:val="0"/>
                <w:numId w:val="0"/>
              </w:numPr>
              <w:ind w:left="227"/>
              <w:rPr>
                <w:sz w:val="18"/>
              </w:rPr>
            </w:pPr>
          </w:p>
        </w:tc>
      </w:tr>
    </w:tbl>
    <w:p w:rsidR="006E7DD5" w:rsidRDefault="006E7DD5" w:rsidP="006E7DD5"/>
    <w:p w:rsidR="006E7DD5" w:rsidRDefault="00A66545" w:rsidP="00A66545">
      <w:pPr>
        <w:pStyle w:val="berschrift1"/>
      </w:pPr>
      <w:r>
        <w:t>Arbeitsauftrag für Schülerinnen und Schüler</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t>Phase</w:t>
            </w:r>
          </w:p>
        </w:tc>
        <w:tc>
          <w:tcPr>
            <w:tcW w:w="940" w:type="dxa"/>
            <w:shd w:val="clear" w:color="auto" w:fill="D9D9D9" w:themeFill="background1" w:themeFillShade="D9"/>
            <w:vAlign w:val="center"/>
          </w:tcPr>
          <w:p w:rsidR="006E7DD5" w:rsidRPr="00DE4890" w:rsidRDefault="006E7DD5" w:rsidP="00AE7CC1">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624"/>
        </w:trPr>
        <w:tc>
          <w:tcPr>
            <w:tcW w:w="1470" w:type="dxa"/>
            <w:vMerge w:val="restart"/>
            <w:shd w:val="clear" w:color="auto" w:fill="auto"/>
            <w:vAlign w:val="center"/>
          </w:tcPr>
          <w:p w:rsidR="006E7DD5" w:rsidRPr="00F0156F" w:rsidRDefault="006E7DD5" w:rsidP="00AE7CC1">
            <w:pPr>
              <w:pStyle w:val="Textkrpermitte"/>
            </w:pPr>
            <w:r w:rsidRPr="00F0156F">
              <w:rPr>
                <w:noProof/>
              </w:rPr>
              <w:drawing>
                <wp:inline distT="0" distB="0" distL="0" distR="0" wp14:anchorId="7066AC0F" wp14:editId="2DE3B49C">
                  <wp:extent cx="648335" cy="318770"/>
                  <wp:effectExtent l="0" t="0" r="0" b="0"/>
                  <wp:docPr id="92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vMerge w:val="restart"/>
            <w:shd w:val="clear" w:color="auto" w:fill="auto"/>
            <w:vAlign w:val="center"/>
          </w:tcPr>
          <w:p w:rsidR="006E7DD5" w:rsidRPr="00DE4890" w:rsidRDefault="00927C3F" w:rsidP="00A51C03">
            <w:pPr>
              <w:pStyle w:val="Textkrper"/>
              <w:jc w:val="center"/>
            </w:pPr>
            <w:r>
              <w:t>45 min</w:t>
            </w:r>
          </w:p>
        </w:tc>
        <w:tc>
          <w:tcPr>
            <w:tcW w:w="4961" w:type="dxa"/>
            <w:shd w:val="clear" w:color="auto" w:fill="auto"/>
            <w:vAlign w:val="center"/>
          </w:tcPr>
          <w:p w:rsidR="006E7DD5" w:rsidRPr="00DE4890" w:rsidRDefault="006E7DD5" w:rsidP="00AE7CC1">
            <w:pPr>
              <w:pStyle w:val="Textkrper"/>
              <w:jc w:val="left"/>
              <w:rPr>
                <w:noProof/>
              </w:rPr>
            </w:pPr>
            <w:r>
              <w:rPr>
                <w:noProof/>
              </w:rPr>
              <w:t>Erstellen Sie einen Arbeitsplan für den Belagwechsel einer Bremsanlage.</w:t>
            </w:r>
          </w:p>
        </w:tc>
      </w:tr>
      <w:tr w:rsidR="006E7DD5" w:rsidRPr="00DE4890" w:rsidTr="00AE7CC1">
        <w:trPr>
          <w:trHeight w:val="624"/>
        </w:trPr>
        <w:tc>
          <w:tcPr>
            <w:tcW w:w="1470" w:type="dxa"/>
            <w:vMerge/>
            <w:shd w:val="clear" w:color="auto" w:fill="auto"/>
            <w:vAlign w:val="center"/>
          </w:tcPr>
          <w:p w:rsidR="006E7DD5" w:rsidRPr="00F0156F" w:rsidRDefault="006E7DD5" w:rsidP="00AE7CC1">
            <w:pPr>
              <w:pStyle w:val="Textkrpermitte"/>
            </w:pPr>
          </w:p>
        </w:tc>
        <w:tc>
          <w:tcPr>
            <w:tcW w:w="940" w:type="dxa"/>
            <w:vMerge/>
            <w:shd w:val="clear" w:color="auto" w:fill="auto"/>
            <w:vAlign w:val="center"/>
          </w:tcPr>
          <w:p w:rsidR="006E7DD5" w:rsidRPr="00DE4890" w:rsidRDefault="006E7DD5" w:rsidP="00A51C03">
            <w:pPr>
              <w:pStyle w:val="Textkrper"/>
              <w:jc w:val="center"/>
            </w:pPr>
          </w:p>
        </w:tc>
        <w:tc>
          <w:tcPr>
            <w:tcW w:w="4961" w:type="dxa"/>
            <w:shd w:val="clear" w:color="auto" w:fill="auto"/>
            <w:vAlign w:val="center"/>
          </w:tcPr>
          <w:p w:rsidR="006E7DD5" w:rsidRPr="00DE4890" w:rsidRDefault="006E7DD5" w:rsidP="00AE7CC1">
            <w:pPr>
              <w:pStyle w:val="Textkrper"/>
              <w:jc w:val="left"/>
              <w:rPr>
                <w:noProof/>
              </w:rPr>
            </w:pPr>
            <w:r>
              <w:rPr>
                <w:noProof/>
              </w:rPr>
              <w:t>Vergleichen Sie Ihre Ergebnisse mit einer weiteren Gruppe.</w:t>
            </w:r>
          </w:p>
        </w:tc>
      </w:tr>
      <w:tr w:rsidR="006E7DD5" w:rsidRPr="00DE4890" w:rsidTr="00AE7CC1">
        <w:trPr>
          <w:trHeight w:val="624"/>
        </w:trPr>
        <w:tc>
          <w:tcPr>
            <w:tcW w:w="1470" w:type="dxa"/>
            <w:shd w:val="clear" w:color="auto" w:fill="auto"/>
            <w:vAlign w:val="center"/>
          </w:tcPr>
          <w:p w:rsidR="006E7DD5" w:rsidRPr="00FC0F56" w:rsidRDefault="006E7DD5" w:rsidP="00AE7CC1">
            <w:pPr>
              <w:pStyle w:val="Textkrpermitte"/>
              <w:rPr>
                <w:noProof/>
              </w:rPr>
            </w:pPr>
            <w:r w:rsidRPr="002F1005">
              <w:rPr>
                <w:noProof/>
                <w:sz w:val="24"/>
              </w:rPr>
              <w:drawing>
                <wp:anchor distT="0" distB="0" distL="114300" distR="114300" simplePos="0" relativeHeight="251878400" behindDoc="0" locked="0" layoutInCell="0" allowOverlap="1" wp14:anchorId="5D2054B1" wp14:editId="3C5DEE8E">
                  <wp:simplePos x="0" y="0"/>
                  <wp:positionH relativeFrom="rightMargin">
                    <wp:posOffset>-4363720</wp:posOffset>
                  </wp:positionH>
                  <wp:positionV relativeFrom="paragraph">
                    <wp:posOffset>62230</wp:posOffset>
                  </wp:positionV>
                  <wp:extent cx="237490" cy="323850"/>
                  <wp:effectExtent l="0" t="0" r="0" b="0"/>
                  <wp:wrapNone/>
                  <wp:docPr id="163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6E7DD5" w:rsidRDefault="00927C3F" w:rsidP="00A51C03">
            <w:pPr>
              <w:pStyle w:val="Textkrper"/>
              <w:jc w:val="center"/>
            </w:pPr>
            <w:r>
              <w:t>15 min</w:t>
            </w:r>
          </w:p>
        </w:tc>
        <w:tc>
          <w:tcPr>
            <w:tcW w:w="4961" w:type="dxa"/>
            <w:shd w:val="clear" w:color="auto" w:fill="auto"/>
            <w:vAlign w:val="center"/>
          </w:tcPr>
          <w:p w:rsidR="006E7DD5" w:rsidRDefault="006E7DD5" w:rsidP="00AE7CC1">
            <w:pPr>
              <w:pStyle w:val="Textkrper"/>
              <w:jc w:val="left"/>
              <w:rPr>
                <w:noProof/>
              </w:rPr>
            </w:pPr>
            <w:r>
              <w:rPr>
                <w:noProof/>
              </w:rPr>
              <w:t>Lehrervortrag zum Umgang mit Bremsflüssigkeit und deren Handhabung.</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7A9598C5" wp14:editId="5812BFF1">
                  <wp:extent cx="302701" cy="324000"/>
                  <wp:effectExtent l="0" t="0" r="2540" b="0"/>
                  <wp:docPr id="163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927C3F" w:rsidP="00A51C03">
            <w:pPr>
              <w:pStyle w:val="Textkrper"/>
              <w:jc w:val="center"/>
            </w:pPr>
            <w:r>
              <w:t>45 min</w:t>
            </w:r>
          </w:p>
        </w:tc>
        <w:tc>
          <w:tcPr>
            <w:tcW w:w="4961" w:type="dxa"/>
            <w:shd w:val="clear" w:color="auto" w:fill="auto"/>
            <w:vAlign w:val="center"/>
          </w:tcPr>
          <w:p w:rsidR="006E7DD5" w:rsidRPr="00DE4890" w:rsidRDefault="006E7DD5" w:rsidP="00AE7CC1">
            <w:pPr>
              <w:pStyle w:val="Textkrper"/>
              <w:jc w:val="left"/>
              <w:rPr>
                <w:noProof/>
              </w:rPr>
            </w:pPr>
            <w:r>
              <w:rPr>
                <w:noProof/>
              </w:rPr>
              <w:t xml:space="preserve">Erarbeiten Sie das hydraulische System der Bremsanlage. </w:t>
            </w:r>
            <w:r w:rsidRPr="008723D0">
              <w:rPr>
                <w:noProof/>
                <w:sz w:val="24"/>
              </w:rPr>
              <w:drawing>
                <wp:anchor distT="0" distB="0" distL="114300" distR="114300" simplePos="0" relativeHeight="251876352" behindDoc="0" locked="0" layoutInCell="0" allowOverlap="1" wp14:anchorId="625A5C7C" wp14:editId="3F9AFC61">
                  <wp:simplePos x="0" y="0"/>
                  <wp:positionH relativeFrom="rightMargin">
                    <wp:posOffset>107950</wp:posOffset>
                  </wp:positionH>
                  <wp:positionV relativeFrom="paragraph">
                    <wp:posOffset>0</wp:posOffset>
                  </wp:positionV>
                  <wp:extent cx="323850" cy="323850"/>
                  <wp:effectExtent l="0" t="0" r="0" b="0"/>
                  <wp:wrapNone/>
                  <wp:docPr id="163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37D0EE54" wp14:editId="6553E53B">
                  <wp:extent cx="318770" cy="318770"/>
                  <wp:effectExtent l="0" t="0" r="0" b="0"/>
                  <wp:docPr id="163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927C3F" w:rsidP="00A51C03">
            <w:pPr>
              <w:pStyle w:val="Textkrper"/>
              <w:jc w:val="center"/>
            </w:pPr>
            <w:r>
              <w:t>15 min</w:t>
            </w:r>
          </w:p>
        </w:tc>
        <w:tc>
          <w:tcPr>
            <w:tcW w:w="4961" w:type="dxa"/>
            <w:shd w:val="clear" w:color="auto" w:fill="auto"/>
            <w:vAlign w:val="center"/>
          </w:tcPr>
          <w:p w:rsidR="006E7DD5" w:rsidRPr="00DE4890" w:rsidRDefault="006E7DD5" w:rsidP="00AE7CC1">
            <w:pPr>
              <w:pStyle w:val="Textkrper"/>
              <w:jc w:val="left"/>
              <w:rPr>
                <w:noProof/>
              </w:rPr>
            </w:pPr>
            <w:r>
              <w:rPr>
                <w:noProof/>
              </w:rPr>
              <w:t>Diskutieren Sie die Arbeitsergebnisse im Plenum.</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5E8DE4AB" wp14:editId="048A64F8">
                  <wp:extent cx="302701" cy="324000"/>
                  <wp:effectExtent l="0" t="0" r="2540" b="0"/>
                  <wp:docPr id="163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927C3F" w:rsidP="00A51C03">
            <w:pPr>
              <w:pStyle w:val="Textkrper"/>
              <w:jc w:val="center"/>
            </w:pPr>
            <w:r>
              <w:t>30 min</w:t>
            </w:r>
          </w:p>
        </w:tc>
        <w:tc>
          <w:tcPr>
            <w:tcW w:w="4961" w:type="dxa"/>
            <w:shd w:val="clear" w:color="auto" w:fill="auto"/>
            <w:vAlign w:val="center"/>
          </w:tcPr>
          <w:p w:rsidR="006E7DD5" w:rsidRPr="00DE4890" w:rsidRDefault="006E7DD5" w:rsidP="00AE7CC1">
            <w:pPr>
              <w:pStyle w:val="Textkrper"/>
              <w:jc w:val="left"/>
              <w:rPr>
                <w:noProof/>
              </w:rPr>
            </w:pPr>
            <w:r>
              <w:rPr>
                <w:noProof/>
              </w:rPr>
              <w:t>Führen Sie Messübungen an den Stationen durch, protokollieren Sie Ihre Messergebnisse und beurteilen Sie den Zustand der Bauteile.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2F1005">
              <w:rPr>
                <w:noProof/>
                <w:sz w:val="24"/>
              </w:rPr>
              <w:drawing>
                <wp:anchor distT="0" distB="0" distL="114300" distR="114300" simplePos="0" relativeHeight="251877376" behindDoc="0" locked="0" layoutInCell="0" allowOverlap="1" wp14:anchorId="380F1FA8" wp14:editId="373E34D1">
                  <wp:simplePos x="0" y="0"/>
                  <wp:positionH relativeFrom="rightMargin">
                    <wp:posOffset>-4369435</wp:posOffset>
                  </wp:positionH>
                  <wp:positionV relativeFrom="paragraph">
                    <wp:posOffset>57785</wp:posOffset>
                  </wp:positionV>
                  <wp:extent cx="237490" cy="323850"/>
                  <wp:effectExtent l="0" t="0" r="0" b="0"/>
                  <wp:wrapNone/>
                  <wp:docPr id="1639"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6E7DD5" w:rsidRPr="00DE4890" w:rsidRDefault="00927C3F" w:rsidP="00A51C03">
            <w:pPr>
              <w:pStyle w:val="Textkrper"/>
              <w:jc w:val="center"/>
            </w:pPr>
            <w:r>
              <w:t>15 min</w:t>
            </w:r>
          </w:p>
        </w:tc>
        <w:tc>
          <w:tcPr>
            <w:tcW w:w="4961" w:type="dxa"/>
            <w:shd w:val="clear" w:color="auto" w:fill="auto"/>
            <w:vAlign w:val="center"/>
          </w:tcPr>
          <w:p w:rsidR="006E7DD5" w:rsidRPr="00DE4890" w:rsidRDefault="006E7DD5" w:rsidP="00AE7CC1">
            <w:pPr>
              <w:pStyle w:val="Textkrper"/>
              <w:jc w:val="left"/>
            </w:pPr>
            <w:r>
              <w:rPr>
                <w:noProof/>
              </w:rPr>
              <w:t xml:space="preserve">Erstellen Sie einen Impulsvortrag </w:t>
            </w:r>
            <w:r>
              <w:t>zu den Messe</w:t>
            </w:r>
            <w:r>
              <w:t>r</w:t>
            </w:r>
            <w:r>
              <w:t>gebnissen.</w:t>
            </w:r>
          </w:p>
        </w:tc>
      </w:tr>
    </w:tbl>
    <w:p w:rsidR="006E7DD5" w:rsidRPr="00B2543A" w:rsidRDefault="006E7DD5" w:rsidP="006E7DD5">
      <w:pPr>
        <w:pStyle w:val="Textkrper"/>
        <w:rPr>
          <w:lang w:eastAsia="en-US"/>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C2E6F" w:rsidRDefault="00AC2E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5F1F98">
            <w:pPr>
              <w:pStyle w:val="TabelleKopflinks"/>
            </w:pPr>
            <w:r>
              <w:t xml:space="preserve"> </w:t>
            </w:r>
            <w:proofErr w:type="spellStart"/>
            <w:r>
              <w:t>Belagwechsel</w:t>
            </w:r>
            <w:proofErr w:type="spellEnd"/>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rPr>
                <w:rFonts w:eastAsia="Calibri"/>
              </w:rPr>
              <w:t>02.02.04.01</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Pr="00821509" w:rsidRDefault="006E7DD5" w:rsidP="00AE7CC1">
            <w:pPr>
              <w:pStyle w:val="Kopf8ptafz"/>
              <w:rPr>
                <w:sz w:val="18"/>
              </w:rPr>
            </w:pPr>
            <w:r w:rsidRPr="00826C95">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p w:rsidR="006E7DD5" w:rsidRPr="00D0440D" w:rsidRDefault="006E7DD5" w:rsidP="00AE7CC1">
            <w:pPr>
              <w:pStyle w:val="Kopf8ptafz"/>
              <w:rPr>
                <w:sz w:val="18"/>
              </w:rPr>
            </w:pPr>
            <w:r>
              <w:t>Ich kann einen Arbeitsplan erstellen und durchführen.</w:t>
            </w:r>
          </w:p>
          <w:p w:rsidR="006E7DD5" w:rsidRDefault="006E7DD5" w:rsidP="00AE7CC1">
            <w:pPr>
              <w:pStyle w:val="Kopf8ptafz"/>
              <w:numPr>
                <w:ilvl w:val="0"/>
                <w:numId w:val="0"/>
              </w:numPr>
              <w:ind w:left="22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AE7CC1">
            <w:pPr>
              <w:pStyle w:val="Kopf8ptafz"/>
            </w:pPr>
            <w:r>
              <w:t>Ich kann mir mit Hilfe von Herstellerunterlagen einen Arbeit</w:t>
            </w:r>
            <w:r>
              <w:t>s</w:t>
            </w:r>
            <w:r>
              <w:t>plan erstellen.</w:t>
            </w:r>
          </w:p>
          <w:p w:rsidR="006E7DD5" w:rsidRDefault="006E7DD5" w:rsidP="00AE7CC1">
            <w:pPr>
              <w:pStyle w:val="Kopf8ptafz"/>
            </w:pPr>
            <w:r>
              <w:t>Ich kann die Notwend</w:t>
            </w:r>
            <w:r w:rsidR="00BF1B20">
              <w:t>igkeit eines Arbeitsplanes einer</w:t>
            </w:r>
            <w:r>
              <w:t xml:space="preserve"> Mitschül</w:t>
            </w:r>
            <w:r>
              <w:t>e</w:t>
            </w:r>
            <w:r>
              <w:t>r</w:t>
            </w:r>
            <w:r w:rsidR="00BF1B20">
              <w:t>in</w:t>
            </w:r>
            <w:r>
              <w:t xml:space="preserve"> oder </w:t>
            </w:r>
            <w:r w:rsidR="00BF1B20">
              <w:t>einem Mitschüler</w:t>
            </w:r>
            <w:r>
              <w:t xml:space="preserve"> erläutern.</w:t>
            </w:r>
          </w:p>
          <w:p w:rsidR="006E7DD5" w:rsidRDefault="006E7DD5" w:rsidP="00AE7CC1">
            <w:pPr>
              <w:pStyle w:val="Kopf8ptafz"/>
            </w:pPr>
            <w:r>
              <w:t>Ich kann die Funktion der Bremsflüssigkeit im Bremssystem nennen.</w:t>
            </w:r>
          </w:p>
          <w:p w:rsidR="006E7DD5" w:rsidRDefault="006E7DD5" w:rsidP="00AE7CC1">
            <w:pPr>
              <w:pStyle w:val="Kopf8ptafz"/>
            </w:pPr>
            <w:r>
              <w:t>Ich kann korrekt</w:t>
            </w:r>
            <w:r w:rsidR="005C36E8">
              <w:t xml:space="preserve"> mit</w:t>
            </w:r>
            <w:r>
              <w:t xml:space="preserve"> Bre</w:t>
            </w:r>
            <w:r w:rsidR="005C36E8">
              <w:t>msflüssigkeit umgehen.</w:t>
            </w:r>
          </w:p>
          <w:p w:rsidR="006E7DD5" w:rsidRDefault="006E7DD5" w:rsidP="00AE7CC1">
            <w:pPr>
              <w:pStyle w:val="Kopf8ptafz"/>
            </w:pPr>
            <w:r>
              <w:t>Ich kann den Füllungsstand eines Bremssystems beurteilen.</w:t>
            </w:r>
          </w:p>
          <w:p w:rsidR="006E7DD5" w:rsidRDefault="006E7DD5" w:rsidP="00AE7CC1">
            <w:pPr>
              <w:pStyle w:val="Kopf8ptafz"/>
            </w:pPr>
            <w:r>
              <w:t xml:space="preserve">Ich kann </w:t>
            </w:r>
            <w:r w:rsidR="00927C3F">
              <w:t xml:space="preserve">die </w:t>
            </w:r>
            <w:r>
              <w:t>Bremsflüssigkeit qualifiziert handhaben.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Default="006E7DD5" w:rsidP="00AE7CC1">
            <w:pPr>
              <w:pStyle w:val="Kopf8ptafz"/>
            </w:pPr>
            <w:r>
              <w:t>Ich kann schon ein Fahrzeug in einem Informationssystem identifizieren.</w:t>
            </w:r>
          </w:p>
          <w:p w:rsidR="006E7DD5" w:rsidRDefault="006E7DD5" w:rsidP="00AE7CC1">
            <w:pPr>
              <w:pStyle w:val="Kopf8ptafz"/>
            </w:pPr>
            <w:r>
              <w:t>Ich kann die Arbeitsregeln beim Umgang mit Bremsflüssigkeit erläutern.</w:t>
            </w:r>
          </w:p>
          <w:p w:rsidR="006E7DD5" w:rsidRPr="00234B66" w:rsidRDefault="006E7DD5" w:rsidP="00644C27">
            <w:pPr>
              <w:pStyle w:val="Kopf8ptafz"/>
            </w:pPr>
            <w:r>
              <w:t>Ich k</w:t>
            </w:r>
            <w:r w:rsidR="00644C27">
              <w:t>ann Bremsflüssigkeiten unterscheiden und deren Einsat</w:t>
            </w:r>
            <w:r w:rsidR="00644C27">
              <w:t>z</w:t>
            </w:r>
            <w:r w:rsidR="00644C27">
              <w:t>zweck.</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555443" w:rsidP="00AE7CC1">
            <w:pPr>
              <w:pStyle w:val="Kopf8ptafz"/>
            </w:pPr>
            <w:r>
              <w:t>z</w:t>
            </w:r>
            <w:r w:rsidR="006E7DD5">
              <w:t>ur strukturierten Planung Ihrer Arbeit</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AA2AFD" w:rsidP="00AE7CC1">
            <w:pPr>
              <w:pStyle w:val="Kopf8ptafz"/>
            </w:pPr>
            <w:r>
              <w:t>siehe Lernwegeliste</w:t>
            </w:r>
          </w:p>
        </w:tc>
      </w:tr>
    </w:tbl>
    <w:p w:rsidR="006E7DD5" w:rsidRDefault="006E7DD5" w:rsidP="006E7DD5">
      <w:pPr>
        <w:pStyle w:val="berschrift1"/>
      </w:pPr>
      <w:r>
        <w:rPr>
          <w:noProof/>
          <w:sz w:val="24"/>
        </w:rPr>
        <w:drawing>
          <wp:anchor distT="0" distB="0" distL="114300" distR="114300" simplePos="0" relativeHeight="251881472" behindDoc="0" locked="0" layoutInCell="0" allowOverlap="1" wp14:anchorId="687D0606" wp14:editId="1F5CF4B1">
            <wp:simplePos x="0" y="0"/>
            <wp:positionH relativeFrom="rightMargin">
              <wp:posOffset>107950</wp:posOffset>
            </wp:positionH>
            <wp:positionV relativeFrom="paragraph">
              <wp:posOffset>95250</wp:posOffset>
            </wp:positionV>
            <wp:extent cx="349885" cy="320675"/>
            <wp:effectExtent l="0" t="0" r="0" b="3175"/>
            <wp:wrapNone/>
            <wp:docPr id="164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82496" behindDoc="0" locked="0" layoutInCell="0" allowOverlap="1" wp14:anchorId="4C23DBFA" wp14:editId="16BAF012">
            <wp:simplePos x="0" y="0"/>
            <wp:positionH relativeFrom="rightMargin">
              <wp:posOffset>467995</wp:posOffset>
            </wp:positionH>
            <wp:positionV relativeFrom="paragraph">
              <wp:posOffset>95250</wp:posOffset>
            </wp:positionV>
            <wp:extent cx="349885" cy="320675"/>
            <wp:effectExtent l="0" t="0" r="0" b="3175"/>
            <wp:wrapNone/>
            <wp:docPr id="164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83520" behindDoc="0" locked="0" layoutInCell="0" allowOverlap="1" wp14:anchorId="1C98ABBF" wp14:editId="2801839F">
            <wp:simplePos x="0" y="0"/>
            <wp:positionH relativeFrom="rightMargin">
              <wp:posOffset>828040</wp:posOffset>
            </wp:positionH>
            <wp:positionV relativeFrom="paragraph">
              <wp:posOffset>95634</wp:posOffset>
            </wp:positionV>
            <wp:extent cx="348615" cy="320040"/>
            <wp:effectExtent l="0" t="0" r="0" b="3810"/>
            <wp:wrapNone/>
            <wp:docPr id="164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Arbeitsplan zum Ausbau der Bremsbeläge an einer Scheibenbremse</w:t>
      </w:r>
    </w:p>
    <w:p w:rsidR="006E7DD5" w:rsidRDefault="006E7DD5" w:rsidP="00CF605F">
      <w:pPr>
        <w:pStyle w:val="AufgabeEbene1"/>
        <w:numPr>
          <w:ilvl w:val="0"/>
          <w:numId w:val="44"/>
        </w:numPr>
      </w:pPr>
      <w:r>
        <w:t>Bringen Sie die einzelnen Arbeitsschritte in die richtige Reihenfolge.</w:t>
      </w:r>
      <w:r>
        <w:rPr>
          <w:noProof/>
          <w:sz w:val="24"/>
          <w:lang w:eastAsia="de-DE"/>
        </w:rPr>
        <w:drawing>
          <wp:anchor distT="0" distB="0" distL="114300" distR="114300" simplePos="0" relativeHeight="251884544" behindDoc="0" locked="0" layoutInCell="0" allowOverlap="1" wp14:anchorId="5D233E4E" wp14:editId="2C1A247B">
            <wp:simplePos x="0" y="0"/>
            <wp:positionH relativeFrom="rightMargin">
              <wp:posOffset>107950</wp:posOffset>
            </wp:positionH>
            <wp:positionV relativeFrom="paragraph">
              <wp:posOffset>0</wp:posOffset>
            </wp:positionV>
            <wp:extent cx="658495" cy="323850"/>
            <wp:effectExtent l="0" t="0" r="8255" b="0"/>
            <wp:wrapNone/>
            <wp:docPr id="164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AufgabeEbene1"/>
      </w:pPr>
      <w:r>
        <w:t xml:space="preserve">Ergänzen Sie die notwendigen Werkzeuge und Hinweise. </w:t>
      </w:r>
    </w:p>
    <w:p w:rsidR="006E7DD5" w:rsidRDefault="006E7DD5" w:rsidP="006E7DD5">
      <w:pPr>
        <w:pStyle w:val="Aufgabe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567"/>
        <w:gridCol w:w="3402"/>
        <w:gridCol w:w="3402"/>
      </w:tblGrid>
      <w:tr w:rsidR="006E7DD5" w:rsidRPr="00A410C8" w:rsidTr="00AE7CC1">
        <w:tc>
          <w:tcPr>
            <w:tcW w:w="567" w:type="dxa"/>
            <w:shd w:val="clear" w:color="auto" w:fill="D9D9D9" w:themeFill="background1" w:themeFillShade="D9"/>
          </w:tcPr>
          <w:p w:rsidR="006E7DD5" w:rsidRPr="00A410C8" w:rsidRDefault="006E7DD5" w:rsidP="00AE7CC1">
            <w:pPr>
              <w:pStyle w:val="TabelleKopflinks"/>
            </w:pPr>
            <w:r>
              <w:t>Nr.</w:t>
            </w:r>
          </w:p>
        </w:tc>
        <w:tc>
          <w:tcPr>
            <w:tcW w:w="3402" w:type="dxa"/>
            <w:shd w:val="clear" w:color="auto" w:fill="D9D9D9" w:themeFill="background1" w:themeFillShade="D9"/>
          </w:tcPr>
          <w:p w:rsidR="006E7DD5" w:rsidRPr="00A410C8" w:rsidRDefault="006E7DD5" w:rsidP="00AE7CC1">
            <w:pPr>
              <w:pStyle w:val="TabelleKopflinks"/>
            </w:pPr>
            <w:r>
              <w:t>Arbeitsschritt</w:t>
            </w:r>
          </w:p>
        </w:tc>
        <w:tc>
          <w:tcPr>
            <w:tcW w:w="3402" w:type="dxa"/>
            <w:shd w:val="clear" w:color="auto" w:fill="D9D9D9" w:themeFill="background1" w:themeFillShade="D9"/>
          </w:tcPr>
          <w:p w:rsidR="006E7DD5" w:rsidRPr="00A410C8" w:rsidRDefault="001B4A70" w:rsidP="00AE7CC1">
            <w:pPr>
              <w:pStyle w:val="TabelleKopflinks"/>
            </w:pPr>
            <w:r>
              <w:t>Werkzeuge/</w:t>
            </w:r>
            <w:r w:rsidR="006E7DD5">
              <w:t>Hinweise</w:t>
            </w:r>
          </w:p>
        </w:tc>
      </w:tr>
      <w:tr w:rsidR="006E7DD5" w:rsidRPr="00A410C8" w:rsidTr="00AE7CC1">
        <w:tc>
          <w:tcPr>
            <w:tcW w:w="567" w:type="dxa"/>
            <w:shd w:val="clear" w:color="auto" w:fill="auto"/>
          </w:tcPr>
          <w:p w:rsidR="006E7DD5" w:rsidRPr="00A410C8" w:rsidRDefault="006E7DD5" w:rsidP="00AE7CC1">
            <w:pPr>
              <w:pStyle w:val="Textkrper"/>
            </w:pPr>
          </w:p>
        </w:tc>
        <w:tc>
          <w:tcPr>
            <w:tcW w:w="3402" w:type="dxa"/>
          </w:tcPr>
          <w:p w:rsidR="006E7DD5" w:rsidRDefault="001B4A70" w:rsidP="00AE7CC1">
            <w:pPr>
              <w:pStyle w:val="Textkrper"/>
            </w:pPr>
            <w:r>
              <w:t>Bremsbeläge herausnehmen</w:t>
            </w:r>
          </w:p>
          <w:p w:rsidR="00FC1D5F" w:rsidRPr="00A410C8" w:rsidRDefault="00FC1D5F" w:rsidP="00AE7CC1">
            <w:pPr>
              <w:pStyle w:val="Textkrper"/>
            </w:pPr>
          </w:p>
        </w:tc>
        <w:tc>
          <w:tcPr>
            <w:tcW w:w="3402" w:type="dxa"/>
          </w:tcPr>
          <w:p w:rsidR="006E7DD5" w:rsidRPr="00A410C8" w:rsidRDefault="006E7DD5" w:rsidP="00AE7CC1">
            <w:pPr>
              <w:pStyle w:val="Textkrper"/>
            </w:pPr>
          </w:p>
        </w:tc>
      </w:tr>
      <w:tr w:rsidR="006E7DD5" w:rsidRPr="00A410C8" w:rsidTr="00AE7CC1">
        <w:tc>
          <w:tcPr>
            <w:tcW w:w="567" w:type="dxa"/>
            <w:shd w:val="clear" w:color="auto" w:fill="auto"/>
          </w:tcPr>
          <w:p w:rsidR="006E7DD5" w:rsidRPr="00A410C8" w:rsidRDefault="006E7DD5" w:rsidP="00AE7CC1">
            <w:pPr>
              <w:pStyle w:val="Textkrper"/>
            </w:pPr>
          </w:p>
        </w:tc>
        <w:tc>
          <w:tcPr>
            <w:tcW w:w="3402" w:type="dxa"/>
          </w:tcPr>
          <w:p w:rsidR="006E7DD5" w:rsidRPr="00A410C8" w:rsidRDefault="006E7DD5" w:rsidP="00AE7CC1">
            <w:pPr>
              <w:pStyle w:val="Textkrper"/>
              <w:jc w:val="left"/>
            </w:pPr>
            <w:r>
              <w:t>Die obere Befestigungsschraube d</w:t>
            </w:r>
            <w:r w:rsidR="001B4A70">
              <w:t>es Bremssattels herausschrauben</w:t>
            </w:r>
          </w:p>
        </w:tc>
        <w:tc>
          <w:tcPr>
            <w:tcW w:w="3402" w:type="dxa"/>
          </w:tcPr>
          <w:p w:rsidR="006E7DD5" w:rsidRPr="00A410C8" w:rsidRDefault="006E7DD5" w:rsidP="00AE7CC1">
            <w:pPr>
              <w:pStyle w:val="Textkrper"/>
            </w:pPr>
          </w:p>
        </w:tc>
      </w:tr>
      <w:tr w:rsidR="006E7DD5" w:rsidRPr="00A410C8" w:rsidTr="00AE7CC1">
        <w:tc>
          <w:tcPr>
            <w:tcW w:w="567" w:type="dxa"/>
            <w:shd w:val="clear" w:color="auto" w:fill="auto"/>
          </w:tcPr>
          <w:p w:rsidR="006E7DD5" w:rsidRPr="00A410C8" w:rsidRDefault="006E7DD5" w:rsidP="00AE7CC1">
            <w:pPr>
              <w:pStyle w:val="Textkrper"/>
            </w:pPr>
          </w:p>
        </w:tc>
        <w:tc>
          <w:tcPr>
            <w:tcW w:w="3402" w:type="dxa"/>
          </w:tcPr>
          <w:p w:rsidR="006E7DD5" w:rsidRDefault="001B4A70" w:rsidP="00AE7CC1">
            <w:pPr>
              <w:pStyle w:val="Textkrper"/>
            </w:pPr>
            <w:r>
              <w:t>Rad ausbauen</w:t>
            </w:r>
          </w:p>
          <w:p w:rsidR="00FC1D5F" w:rsidRPr="00A410C8" w:rsidRDefault="00FC1D5F" w:rsidP="00AE7CC1">
            <w:pPr>
              <w:pStyle w:val="Textkrper"/>
            </w:pPr>
          </w:p>
        </w:tc>
        <w:tc>
          <w:tcPr>
            <w:tcW w:w="3402" w:type="dxa"/>
          </w:tcPr>
          <w:p w:rsidR="006E7DD5" w:rsidRPr="00A410C8" w:rsidRDefault="006E7DD5" w:rsidP="00AE7CC1">
            <w:pPr>
              <w:pStyle w:val="Textkrper"/>
            </w:pPr>
          </w:p>
        </w:tc>
      </w:tr>
      <w:tr w:rsidR="006E7DD5" w:rsidRPr="00A410C8" w:rsidTr="00AE7CC1">
        <w:tc>
          <w:tcPr>
            <w:tcW w:w="567" w:type="dxa"/>
            <w:shd w:val="clear" w:color="auto" w:fill="auto"/>
          </w:tcPr>
          <w:p w:rsidR="006E7DD5" w:rsidRPr="00A410C8" w:rsidRDefault="006E7DD5" w:rsidP="00AE7CC1">
            <w:pPr>
              <w:pStyle w:val="Textkrper"/>
            </w:pPr>
          </w:p>
        </w:tc>
        <w:tc>
          <w:tcPr>
            <w:tcW w:w="3402" w:type="dxa"/>
          </w:tcPr>
          <w:p w:rsidR="006E7DD5" w:rsidRPr="00A410C8" w:rsidRDefault="006E7DD5" w:rsidP="00AE7CC1">
            <w:pPr>
              <w:pStyle w:val="Textkrper"/>
            </w:pPr>
            <w:r>
              <w:t>Den Bremssattel aufklappen u</w:t>
            </w:r>
            <w:r w:rsidR="001B4A70">
              <w:t>nd mit einem Drahthaken sichern</w:t>
            </w:r>
          </w:p>
        </w:tc>
        <w:tc>
          <w:tcPr>
            <w:tcW w:w="3402" w:type="dxa"/>
          </w:tcPr>
          <w:p w:rsidR="006E7DD5" w:rsidRPr="00A410C8" w:rsidRDefault="006E7DD5" w:rsidP="00AE7CC1">
            <w:pPr>
              <w:pStyle w:val="Textkrper"/>
            </w:pPr>
          </w:p>
        </w:tc>
      </w:tr>
      <w:tr w:rsidR="006E7DD5" w:rsidRPr="00A410C8" w:rsidTr="00AE7CC1">
        <w:tc>
          <w:tcPr>
            <w:tcW w:w="567" w:type="dxa"/>
            <w:shd w:val="clear" w:color="auto" w:fill="auto"/>
          </w:tcPr>
          <w:p w:rsidR="006E7DD5" w:rsidRPr="00A410C8" w:rsidRDefault="006E7DD5" w:rsidP="00AE7CC1">
            <w:pPr>
              <w:pStyle w:val="Textkrper"/>
            </w:pPr>
          </w:p>
        </w:tc>
        <w:tc>
          <w:tcPr>
            <w:tcW w:w="3402" w:type="dxa"/>
          </w:tcPr>
          <w:p w:rsidR="006E7DD5" w:rsidRPr="00A410C8" w:rsidRDefault="006E7DD5" w:rsidP="00AE7CC1">
            <w:pPr>
              <w:pStyle w:val="Textkrper"/>
            </w:pPr>
            <w:r>
              <w:t>Belagsverschleißanzeige ausst</w:t>
            </w:r>
            <w:r>
              <w:t>e</w:t>
            </w:r>
            <w:r>
              <w:t>cken</w:t>
            </w:r>
          </w:p>
        </w:tc>
        <w:tc>
          <w:tcPr>
            <w:tcW w:w="3402" w:type="dxa"/>
          </w:tcPr>
          <w:p w:rsidR="006E7DD5" w:rsidRPr="00A410C8" w:rsidRDefault="006E7DD5" w:rsidP="00AE7CC1">
            <w:pPr>
              <w:pStyle w:val="Textkrper"/>
            </w:pPr>
          </w:p>
        </w:tc>
      </w:tr>
    </w:tbl>
    <w:p w:rsidR="006E7DD5" w:rsidRDefault="006E7DD5" w:rsidP="006E7DD5">
      <w:pPr>
        <w:pStyle w:val="AufgabeText"/>
      </w:pPr>
    </w:p>
    <w:p w:rsidR="006E7DD5" w:rsidRDefault="006E7DD5" w:rsidP="006E7DD5">
      <w:pPr>
        <w:pStyle w:val="AufgabeEbene1"/>
      </w:pPr>
      <w:r>
        <w:t>Welche weiteren Arbeiten sind vor dem Einbau neuer Bremsbeläge erforde</w:t>
      </w:r>
      <w:r>
        <w:t>r</w:t>
      </w:r>
      <w:r>
        <w:t>lich?</w:t>
      </w:r>
    </w:p>
    <w:p w:rsidR="00CF605F" w:rsidRDefault="006E7DD5" w:rsidP="006E7DD5">
      <w:pPr>
        <w:pStyle w:val="AufgabeLinie"/>
      </w:pPr>
      <w:r>
        <w:t>________________________________________________________________________</w:t>
      </w:r>
      <w:r>
        <w:rPr>
          <w:noProof/>
          <w:sz w:val="24"/>
          <w:lang w:eastAsia="de-DE"/>
        </w:rPr>
        <w:drawing>
          <wp:anchor distT="0" distB="0" distL="114300" distR="114300" simplePos="0" relativeHeight="251885568" behindDoc="0" locked="0" layoutInCell="0" allowOverlap="1" wp14:anchorId="01F65CFA" wp14:editId="63599193">
            <wp:simplePos x="0" y="0"/>
            <wp:positionH relativeFrom="rightMargin">
              <wp:posOffset>107950</wp:posOffset>
            </wp:positionH>
            <wp:positionV relativeFrom="paragraph">
              <wp:posOffset>0</wp:posOffset>
            </wp:positionV>
            <wp:extent cx="323850" cy="323850"/>
            <wp:effectExtent l="0" t="0" r="0" b="0"/>
            <wp:wrapNone/>
            <wp:docPr id="164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___________________________________________________________________________________________________________________________________________</w:t>
      </w:r>
      <w:r w:rsidR="005E0A32">
        <w:t>___________________________</w:t>
      </w:r>
      <w:r>
        <w:t>_________</w:t>
      </w:r>
      <w:r w:rsidR="00644C27">
        <w:t>_____</w:t>
      </w:r>
    </w:p>
    <w:p w:rsidR="006E7DD5" w:rsidRPr="00D01390" w:rsidRDefault="00B81B2B" w:rsidP="006E7DD5">
      <w:pPr>
        <w:pStyle w:val="AufgabeEbene1"/>
      </w:pPr>
      <w:r>
        <w:rPr>
          <w:noProof/>
          <w:sz w:val="24"/>
          <w:lang w:eastAsia="de-DE"/>
        </w:rPr>
        <w:drawing>
          <wp:anchor distT="0" distB="0" distL="114300" distR="114300" simplePos="0" relativeHeight="252080128" behindDoc="0" locked="0" layoutInCell="0" allowOverlap="1" wp14:anchorId="7F6DA4FB" wp14:editId="2C5F3CC7">
            <wp:simplePos x="0" y="0"/>
            <wp:positionH relativeFrom="rightMargin">
              <wp:posOffset>112659</wp:posOffset>
            </wp:positionH>
            <wp:positionV relativeFrom="paragraph">
              <wp:posOffset>158115</wp:posOffset>
            </wp:positionV>
            <wp:extent cx="323850" cy="323850"/>
            <wp:effectExtent l="0" t="0" r="0" b="0"/>
            <wp:wrapNone/>
            <wp:docPr id="5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Erstellen Sie mit Hilfe von Herstellerunterlagen (z.</w:t>
      </w:r>
      <w:r w:rsidR="001B4A70">
        <w:t xml:space="preserve"> </w:t>
      </w:r>
      <w:r w:rsidR="006E7DD5">
        <w:t xml:space="preserve">B. ESI, </w:t>
      </w:r>
      <w:proofErr w:type="spellStart"/>
      <w:r w:rsidR="006E7DD5">
        <w:t>Centro</w:t>
      </w:r>
      <w:proofErr w:type="spellEnd"/>
      <w:r w:rsidR="006E7DD5">
        <w:t>,…) einen gesamten Arbeitsplan für d</w:t>
      </w:r>
      <w:r w:rsidR="008A0228">
        <w:t>en Wechsel der Bremsbeläge für Ih</w:t>
      </w:r>
      <w:r w:rsidR="006E7DD5">
        <w:t>r Werkstattfah</w:t>
      </w:r>
      <w:r w:rsidR="006E7DD5">
        <w:t>r</w:t>
      </w:r>
      <w:r w:rsidR="006E7DD5">
        <w:t>zeug. Fertigen Sie hierzu eine Tabelle entsprechend der Aufgaben 1) und 2) an.</w:t>
      </w:r>
    </w:p>
    <w:p w:rsidR="00CF605F" w:rsidRDefault="00CF605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proofErr w:type="spellStart"/>
            <w:r>
              <w:t>Belagwechsel</w:t>
            </w:r>
            <w:proofErr w:type="spellEnd"/>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t>02.02.04.01</w:t>
            </w:r>
          </w:p>
        </w:tc>
      </w:tr>
      <w:tr w:rsidR="006E7DD5" w:rsidRPr="00B51DE9" w:rsidTr="00AE7CC1">
        <w:tc>
          <w:tcPr>
            <w:tcW w:w="7348" w:type="dxa"/>
            <w:gridSpan w:val="2"/>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Pr="00821509" w:rsidRDefault="006E7DD5" w:rsidP="00AE7CC1">
            <w:pPr>
              <w:pStyle w:val="Kopf8ptafz"/>
              <w:rPr>
                <w:sz w:val="18"/>
              </w:rPr>
            </w:pPr>
            <w:r w:rsidRPr="00826C95">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p w:rsidR="006E7DD5" w:rsidRPr="00D0440D" w:rsidRDefault="006E7DD5" w:rsidP="00AE7CC1">
            <w:pPr>
              <w:pStyle w:val="Kopf8ptafz"/>
              <w:rPr>
                <w:sz w:val="18"/>
              </w:rPr>
            </w:pPr>
            <w:r>
              <w:t>Ich kann einen Arbeitsplan erstellen und durchführen.</w:t>
            </w:r>
          </w:p>
          <w:p w:rsidR="006E7DD5" w:rsidRDefault="006E7DD5" w:rsidP="00AE7CC1">
            <w:pPr>
              <w:pStyle w:val="Kopf8ptafz"/>
              <w:numPr>
                <w:ilvl w:val="0"/>
                <w:numId w:val="0"/>
              </w:numPr>
              <w:ind w:left="22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AE7CC1">
                  <w:pPr>
                    <w:pStyle w:val="TabelleKopfmitte"/>
                  </w:pPr>
                  <w:r w:rsidRPr="00B51DE9">
                    <w:t>L</w:t>
                  </w:r>
                  <w:r>
                    <w:t>ösung</w:t>
                  </w:r>
                </w:p>
              </w:tc>
            </w:tr>
          </w:tbl>
          <w:p w:rsidR="006E7DD5" w:rsidRPr="00B51DE9" w:rsidRDefault="006E7DD5" w:rsidP="00AE7CC1"/>
        </w:tc>
      </w:tr>
    </w:tbl>
    <w:p w:rsidR="006E7DD5" w:rsidRDefault="006E7DD5" w:rsidP="006E7DD5">
      <w:pPr>
        <w:pStyle w:val="berschrift1"/>
      </w:pPr>
      <w:r>
        <w:rPr>
          <w:noProof/>
          <w:sz w:val="24"/>
        </w:rPr>
        <w:drawing>
          <wp:anchor distT="0" distB="0" distL="114300" distR="114300" simplePos="0" relativeHeight="251887616" behindDoc="0" locked="0" layoutInCell="0" allowOverlap="1" wp14:anchorId="68A746AE" wp14:editId="744F72E0">
            <wp:simplePos x="0" y="0"/>
            <wp:positionH relativeFrom="rightMargin">
              <wp:posOffset>120650</wp:posOffset>
            </wp:positionH>
            <wp:positionV relativeFrom="paragraph">
              <wp:posOffset>60960</wp:posOffset>
            </wp:positionV>
            <wp:extent cx="349885" cy="320675"/>
            <wp:effectExtent l="0" t="0" r="0" b="3175"/>
            <wp:wrapNone/>
            <wp:docPr id="164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88640" behindDoc="0" locked="0" layoutInCell="0" allowOverlap="1" wp14:anchorId="26F6EA45" wp14:editId="69862C4F">
            <wp:simplePos x="0" y="0"/>
            <wp:positionH relativeFrom="rightMargin">
              <wp:posOffset>480695</wp:posOffset>
            </wp:positionH>
            <wp:positionV relativeFrom="paragraph">
              <wp:posOffset>60960</wp:posOffset>
            </wp:positionV>
            <wp:extent cx="349885" cy="320675"/>
            <wp:effectExtent l="0" t="0" r="0" b="3175"/>
            <wp:wrapNone/>
            <wp:docPr id="164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89664" behindDoc="0" locked="0" layoutInCell="0" allowOverlap="1" wp14:anchorId="5B5ECB55" wp14:editId="5EAB66A6">
            <wp:simplePos x="0" y="0"/>
            <wp:positionH relativeFrom="rightMargin">
              <wp:posOffset>828040</wp:posOffset>
            </wp:positionH>
            <wp:positionV relativeFrom="paragraph">
              <wp:posOffset>61344</wp:posOffset>
            </wp:positionV>
            <wp:extent cx="348615" cy="320040"/>
            <wp:effectExtent l="0" t="0" r="0" b="3810"/>
            <wp:wrapNone/>
            <wp:docPr id="164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Arbeitsplan zum Ausbau der Bremsbeläge an einer Scheibenbremse</w:t>
      </w:r>
    </w:p>
    <w:p w:rsidR="006E7DD5" w:rsidRDefault="006342AA" w:rsidP="00CF605F">
      <w:pPr>
        <w:pStyle w:val="AufgabeEbene1"/>
        <w:numPr>
          <w:ilvl w:val="0"/>
          <w:numId w:val="45"/>
        </w:numPr>
      </w:pPr>
      <w:r>
        <w:rPr>
          <w:noProof/>
          <w:sz w:val="24"/>
          <w:lang w:eastAsia="de-DE"/>
        </w:rPr>
        <w:drawing>
          <wp:anchor distT="0" distB="0" distL="114300" distR="114300" simplePos="0" relativeHeight="251890688" behindDoc="0" locked="0" layoutInCell="0" allowOverlap="1" wp14:anchorId="708DE849" wp14:editId="0F152DA3">
            <wp:simplePos x="0" y="0"/>
            <wp:positionH relativeFrom="rightMargin">
              <wp:posOffset>155575</wp:posOffset>
            </wp:positionH>
            <wp:positionV relativeFrom="paragraph">
              <wp:posOffset>0</wp:posOffset>
            </wp:positionV>
            <wp:extent cx="658495" cy="323850"/>
            <wp:effectExtent l="0" t="0" r="8255" b="0"/>
            <wp:wrapNone/>
            <wp:docPr id="164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Bringen Sie die einzelnen Arbeitsschritte in die richtige Reihenfolge.</w:t>
      </w:r>
    </w:p>
    <w:p w:rsidR="006E7DD5" w:rsidRDefault="006E7DD5" w:rsidP="006E7DD5">
      <w:pPr>
        <w:pStyle w:val="AufgabeEbene1"/>
      </w:pPr>
      <w:r>
        <w:t xml:space="preserve">Ergänzen Sie die notwendigen Werkzeuge und Hinweise. </w:t>
      </w:r>
    </w:p>
    <w:p w:rsidR="006E7DD5" w:rsidRDefault="006E7DD5" w:rsidP="006E7DD5">
      <w:pPr>
        <w:pStyle w:val="Aufgabe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567"/>
        <w:gridCol w:w="3402"/>
        <w:gridCol w:w="3402"/>
      </w:tblGrid>
      <w:tr w:rsidR="006E7DD5" w:rsidRPr="00A410C8" w:rsidTr="00AE7CC1">
        <w:tc>
          <w:tcPr>
            <w:tcW w:w="567" w:type="dxa"/>
            <w:shd w:val="clear" w:color="auto" w:fill="D9D9D9" w:themeFill="background1" w:themeFillShade="D9"/>
          </w:tcPr>
          <w:p w:rsidR="006E7DD5" w:rsidRPr="00A410C8" w:rsidRDefault="006E7DD5" w:rsidP="00AE7CC1">
            <w:pPr>
              <w:pStyle w:val="TabelleKopflinks"/>
            </w:pPr>
            <w:r>
              <w:t>Nr.</w:t>
            </w:r>
          </w:p>
        </w:tc>
        <w:tc>
          <w:tcPr>
            <w:tcW w:w="3402" w:type="dxa"/>
            <w:shd w:val="clear" w:color="auto" w:fill="D9D9D9" w:themeFill="background1" w:themeFillShade="D9"/>
          </w:tcPr>
          <w:p w:rsidR="006E7DD5" w:rsidRPr="00A410C8" w:rsidRDefault="006E7DD5" w:rsidP="00AE7CC1">
            <w:pPr>
              <w:pStyle w:val="TabelleKopflinks"/>
            </w:pPr>
            <w:r>
              <w:t>Arbeitsschritt</w:t>
            </w:r>
          </w:p>
        </w:tc>
        <w:tc>
          <w:tcPr>
            <w:tcW w:w="3402" w:type="dxa"/>
            <w:shd w:val="clear" w:color="auto" w:fill="D9D9D9" w:themeFill="background1" w:themeFillShade="D9"/>
          </w:tcPr>
          <w:p w:rsidR="006E7DD5" w:rsidRPr="00A410C8" w:rsidRDefault="001B4A70" w:rsidP="00AE7CC1">
            <w:pPr>
              <w:pStyle w:val="TabelleKopflinks"/>
            </w:pPr>
            <w:r>
              <w:t>Werkzeuge/</w:t>
            </w:r>
            <w:r w:rsidR="006E7DD5">
              <w:t>Hinweise</w:t>
            </w:r>
          </w:p>
        </w:tc>
      </w:tr>
      <w:tr w:rsidR="006E7DD5" w:rsidRPr="00A410C8" w:rsidTr="00AE7CC1">
        <w:tc>
          <w:tcPr>
            <w:tcW w:w="567" w:type="dxa"/>
            <w:shd w:val="clear" w:color="auto" w:fill="auto"/>
          </w:tcPr>
          <w:p w:rsidR="006E7DD5" w:rsidRPr="00A410C8" w:rsidRDefault="006E7DD5" w:rsidP="00AE7CC1">
            <w:pPr>
              <w:pStyle w:val="Textkrper"/>
            </w:pPr>
            <w:r>
              <w:t>5</w:t>
            </w:r>
          </w:p>
        </w:tc>
        <w:tc>
          <w:tcPr>
            <w:tcW w:w="3402" w:type="dxa"/>
          </w:tcPr>
          <w:p w:rsidR="006E7DD5" w:rsidRDefault="001B4A70" w:rsidP="00AE7CC1">
            <w:pPr>
              <w:pStyle w:val="Textkrper"/>
            </w:pPr>
            <w:r>
              <w:t>Bremsbeläge herausnehmen</w:t>
            </w:r>
          </w:p>
          <w:p w:rsidR="00FC1D5F" w:rsidRPr="00A410C8" w:rsidRDefault="00FC1D5F" w:rsidP="00AE7CC1">
            <w:pPr>
              <w:pStyle w:val="Textkrper"/>
            </w:pPr>
          </w:p>
        </w:tc>
        <w:tc>
          <w:tcPr>
            <w:tcW w:w="3402" w:type="dxa"/>
          </w:tcPr>
          <w:p w:rsidR="006E7DD5" w:rsidRPr="00A410C8" w:rsidRDefault="006E7DD5" w:rsidP="00AE7CC1">
            <w:pPr>
              <w:pStyle w:val="Textkrper"/>
            </w:pPr>
            <w:r>
              <w:t>Von Hand</w:t>
            </w:r>
          </w:p>
        </w:tc>
      </w:tr>
      <w:tr w:rsidR="006E7DD5" w:rsidRPr="00A410C8" w:rsidTr="00AE7CC1">
        <w:tc>
          <w:tcPr>
            <w:tcW w:w="567" w:type="dxa"/>
            <w:shd w:val="clear" w:color="auto" w:fill="auto"/>
          </w:tcPr>
          <w:p w:rsidR="006E7DD5" w:rsidRPr="00A410C8" w:rsidRDefault="006E7DD5" w:rsidP="00AE7CC1">
            <w:pPr>
              <w:pStyle w:val="Textkrper"/>
            </w:pPr>
            <w:r>
              <w:t>3</w:t>
            </w:r>
          </w:p>
        </w:tc>
        <w:tc>
          <w:tcPr>
            <w:tcW w:w="3402" w:type="dxa"/>
          </w:tcPr>
          <w:p w:rsidR="006E7DD5" w:rsidRPr="00A410C8" w:rsidRDefault="006E7DD5" w:rsidP="00AE7CC1">
            <w:pPr>
              <w:pStyle w:val="Textkrper"/>
              <w:jc w:val="left"/>
            </w:pPr>
            <w:r>
              <w:t>Die obere Befestigungsschraube d</w:t>
            </w:r>
            <w:r w:rsidR="001B4A70">
              <w:t>es Bremssattels herausschrauben</w:t>
            </w:r>
          </w:p>
        </w:tc>
        <w:tc>
          <w:tcPr>
            <w:tcW w:w="3402" w:type="dxa"/>
          </w:tcPr>
          <w:p w:rsidR="006E7DD5" w:rsidRPr="00A410C8" w:rsidRDefault="006E7DD5" w:rsidP="00AE7CC1">
            <w:pPr>
              <w:pStyle w:val="Textkrper"/>
            </w:pPr>
            <w:r>
              <w:t xml:space="preserve">Ratsche und entsprechende Nuss </w:t>
            </w:r>
          </w:p>
        </w:tc>
      </w:tr>
      <w:tr w:rsidR="006E7DD5" w:rsidRPr="00A410C8" w:rsidTr="00AE7CC1">
        <w:tc>
          <w:tcPr>
            <w:tcW w:w="567" w:type="dxa"/>
            <w:shd w:val="clear" w:color="auto" w:fill="auto"/>
          </w:tcPr>
          <w:p w:rsidR="006E7DD5" w:rsidRPr="00A410C8" w:rsidRDefault="006E7DD5" w:rsidP="00AE7CC1">
            <w:pPr>
              <w:pStyle w:val="Textkrper"/>
            </w:pPr>
            <w:r>
              <w:t>1</w:t>
            </w:r>
          </w:p>
        </w:tc>
        <w:tc>
          <w:tcPr>
            <w:tcW w:w="3402" w:type="dxa"/>
          </w:tcPr>
          <w:p w:rsidR="006E7DD5" w:rsidRDefault="006E7DD5" w:rsidP="00AE7CC1">
            <w:pPr>
              <w:pStyle w:val="Textkrper"/>
            </w:pPr>
            <w:r>
              <w:t>Rad ausb</w:t>
            </w:r>
            <w:r w:rsidR="001B4A70">
              <w:t>auen</w:t>
            </w:r>
          </w:p>
          <w:p w:rsidR="00FC1D5F" w:rsidRPr="00A410C8" w:rsidRDefault="00FC1D5F" w:rsidP="00AE7CC1">
            <w:pPr>
              <w:pStyle w:val="Textkrper"/>
            </w:pPr>
          </w:p>
        </w:tc>
        <w:tc>
          <w:tcPr>
            <w:tcW w:w="3402" w:type="dxa"/>
          </w:tcPr>
          <w:p w:rsidR="006E7DD5" w:rsidRPr="00A410C8" w:rsidRDefault="006E7DD5" w:rsidP="00AE7CC1">
            <w:pPr>
              <w:pStyle w:val="Textkrper"/>
            </w:pPr>
            <w:proofErr w:type="spellStart"/>
            <w:r>
              <w:t>Radkreuz</w:t>
            </w:r>
            <w:proofErr w:type="spellEnd"/>
            <w:r>
              <w:t>/Schlagschrauber</w:t>
            </w:r>
          </w:p>
        </w:tc>
      </w:tr>
      <w:tr w:rsidR="006E7DD5" w:rsidRPr="00A410C8" w:rsidTr="00AE7CC1">
        <w:tc>
          <w:tcPr>
            <w:tcW w:w="567" w:type="dxa"/>
            <w:shd w:val="clear" w:color="auto" w:fill="auto"/>
          </w:tcPr>
          <w:p w:rsidR="006E7DD5" w:rsidRPr="00A410C8" w:rsidRDefault="006E7DD5" w:rsidP="00AE7CC1">
            <w:pPr>
              <w:pStyle w:val="Textkrper"/>
            </w:pPr>
            <w:r>
              <w:t>4</w:t>
            </w:r>
          </w:p>
        </w:tc>
        <w:tc>
          <w:tcPr>
            <w:tcW w:w="3402" w:type="dxa"/>
          </w:tcPr>
          <w:p w:rsidR="006E7DD5" w:rsidRPr="00A410C8" w:rsidRDefault="006E7DD5" w:rsidP="00AE7CC1">
            <w:pPr>
              <w:pStyle w:val="Textkrper"/>
            </w:pPr>
            <w:r>
              <w:t>Den Bremssattel aufklappen u</w:t>
            </w:r>
            <w:r w:rsidR="001B4A70">
              <w:t>nd mit einem Drahthaken sichern</w:t>
            </w:r>
          </w:p>
        </w:tc>
        <w:tc>
          <w:tcPr>
            <w:tcW w:w="3402" w:type="dxa"/>
          </w:tcPr>
          <w:p w:rsidR="006E7DD5" w:rsidRPr="00A410C8" w:rsidRDefault="006E7DD5" w:rsidP="00AE7CC1">
            <w:pPr>
              <w:pStyle w:val="Textkrper"/>
            </w:pPr>
            <w:r>
              <w:t>Durch das Sichern klappt der Bremssattel nicht plötzlich zu.</w:t>
            </w:r>
          </w:p>
        </w:tc>
      </w:tr>
      <w:tr w:rsidR="006E7DD5" w:rsidRPr="00A410C8" w:rsidTr="00AE7CC1">
        <w:tc>
          <w:tcPr>
            <w:tcW w:w="567" w:type="dxa"/>
            <w:shd w:val="clear" w:color="auto" w:fill="auto"/>
          </w:tcPr>
          <w:p w:rsidR="006E7DD5" w:rsidRPr="00A410C8" w:rsidRDefault="006E7DD5" w:rsidP="00AE7CC1">
            <w:pPr>
              <w:pStyle w:val="Textkrper"/>
            </w:pPr>
            <w:r>
              <w:t>2</w:t>
            </w:r>
          </w:p>
        </w:tc>
        <w:tc>
          <w:tcPr>
            <w:tcW w:w="3402" w:type="dxa"/>
          </w:tcPr>
          <w:p w:rsidR="006E7DD5" w:rsidRPr="00A410C8" w:rsidRDefault="006E7DD5" w:rsidP="00AE7CC1">
            <w:pPr>
              <w:pStyle w:val="Textkrper"/>
            </w:pPr>
            <w:r>
              <w:t>Bel</w:t>
            </w:r>
            <w:r w:rsidR="001B4A70">
              <w:t>agsverschleißanzeige ausst</w:t>
            </w:r>
            <w:r w:rsidR="001B4A70">
              <w:t>e</w:t>
            </w:r>
            <w:r w:rsidR="001B4A70">
              <w:t>cken</w:t>
            </w:r>
          </w:p>
        </w:tc>
        <w:tc>
          <w:tcPr>
            <w:tcW w:w="3402" w:type="dxa"/>
          </w:tcPr>
          <w:p w:rsidR="006E7DD5" w:rsidRPr="00A410C8" w:rsidRDefault="006E7DD5" w:rsidP="00AE7CC1">
            <w:pPr>
              <w:pStyle w:val="Textkrper"/>
            </w:pPr>
            <w:r>
              <w:t>Kleiner Schraubendreher/nicht re</w:t>
            </w:r>
            <w:r>
              <w:t>i</w:t>
            </w:r>
            <w:r>
              <w:t>ßen</w:t>
            </w:r>
          </w:p>
        </w:tc>
      </w:tr>
    </w:tbl>
    <w:p w:rsidR="006E7DD5" w:rsidRDefault="006E7DD5" w:rsidP="006E7DD5">
      <w:pPr>
        <w:pStyle w:val="AufgabeText"/>
      </w:pPr>
    </w:p>
    <w:p w:rsidR="006E7DD5" w:rsidRDefault="006E7DD5" w:rsidP="006E7DD5">
      <w:pPr>
        <w:pStyle w:val="AufgabeEbene1"/>
      </w:pPr>
      <w:r>
        <w:t>Welche weiteren Arbeiten sind vor dem Einbau neuer Bremsbeläge erforde</w:t>
      </w:r>
      <w:r>
        <w:t>r</w:t>
      </w:r>
      <w:r>
        <w:t>lich?</w:t>
      </w:r>
    </w:p>
    <w:p w:rsidR="006E7DD5" w:rsidRDefault="006E7DD5" w:rsidP="0030492E">
      <w:pPr>
        <w:pStyle w:val="AufgabeLinie"/>
        <w:numPr>
          <w:ilvl w:val="0"/>
          <w:numId w:val="34"/>
        </w:numPr>
      </w:pPr>
      <w:r>
        <w:t>Schutzkappen auf Beschädigungen und guten Sitz prüfen</w:t>
      </w:r>
    </w:p>
    <w:p w:rsidR="006E7DD5" w:rsidRDefault="006E7DD5" w:rsidP="0030492E">
      <w:pPr>
        <w:pStyle w:val="AufgabeLinie"/>
        <w:numPr>
          <w:ilvl w:val="0"/>
          <w:numId w:val="34"/>
        </w:numPr>
      </w:pPr>
      <w:r>
        <w:t>Führungsflächen am Bremsträger reinigen</w:t>
      </w:r>
    </w:p>
    <w:p w:rsidR="006E7DD5" w:rsidRDefault="006E7DD5" w:rsidP="0030492E">
      <w:pPr>
        <w:pStyle w:val="AufgabeLinie"/>
        <w:numPr>
          <w:ilvl w:val="0"/>
          <w:numId w:val="34"/>
        </w:numPr>
      </w:pPr>
      <w:r>
        <w:t>Bremskolben zurückdrücken und ggf. vorher Bremsflüssigkeit am Au</w:t>
      </w:r>
      <w:r>
        <w:t>s</w:t>
      </w:r>
      <w:r>
        <w:t>gleichsbehälter absaugen</w:t>
      </w:r>
    </w:p>
    <w:p w:rsidR="006E7DD5" w:rsidRDefault="006E7DD5" w:rsidP="0030492E">
      <w:pPr>
        <w:pStyle w:val="AufgabeLinie"/>
        <w:numPr>
          <w:ilvl w:val="0"/>
          <w:numId w:val="34"/>
        </w:numPr>
      </w:pPr>
      <w:r>
        <w:t>Zustand der Bremsscheiben prüfen.</w:t>
      </w:r>
    </w:p>
    <w:p w:rsidR="006E7DD5" w:rsidRPr="00D01390" w:rsidRDefault="00761669" w:rsidP="006E7DD5">
      <w:pPr>
        <w:pStyle w:val="AufgabeEbene1"/>
      </w:pPr>
      <w:r>
        <w:rPr>
          <w:noProof/>
          <w:sz w:val="24"/>
          <w:lang w:eastAsia="de-DE"/>
        </w:rPr>
        <w:drawing>
          <wp:anchor distT="0" distB="0" distL="114300" distR="114300" simplePos="0" relativeHeight="252082176" behindDoc="0" locked="0" layoutInCell="0" allowOverlap="1" wp14:anchorId="3B10CEBB" wp14:editId="0ED7A8AA">
            <wp:simplePos x="0" y="0"/>
            <wp:positionH relativeFrom="rightMargin">
              <wp:posOffset>156833</wp:posOffset>
            </wp:positionH>
            <wp:positionV relativeFrom="paragraph">
              <wp:posOffset>184773</wp:posOffset>
            </wp:positionV>
            <wp:extent cx="323850" cy="323850"/>
            <wp:effectExtent l="0" t="0" r="0" b="0"/>
            <wp:wrapNone/>
            <wp:docPr id="5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Erstellen Sie mit Hilfe von Herstellerunterlagen (z.</w:t>
      </w:r>
      <w:r w:rsidR="001B4A70">
        <w:t xml:space="preserve"> </w:t>
      </w:r>
      <w:r w:rsidR="006E7DD5">
        <w:t xml:space="preserve">B. ESI, </w:t>
      </w:r>
      <w:proofErr w:type="spellStart"/>
      <w:r w:rsidR="006E7DD5">
        <w:t>Centro</w:t>
      </w:r>
      <w:proofErr w:type="spellEnd"/>
      <w:r w:rsidR="006E7DD5">
        <w:t xml:space="preserve">,…) einen gesamten Arbeitsplan für den Wechsel der Bremsbeläge für </w:t>
      </w:r>
      <w:r w:rsidR="008A0228">
        <w:t>I</w:t>
      </w:r>
      <w:r w:rsidR="006E7DD5">
        <w:t>hr Werkstattfah</w:t>
      </w:r>
      <w:r w:rsidR="006E7DD5">
        <w:t>r</w:t>
      </w:r>
      <w:r w:rsidR="006E7DD5">
        <w:t>zeug. Fertigen Sie hierzu eine Tabelle entsprechend der Aufgaben 1) und 2) an.</w:t>
      </w: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CF605F" w:rsidRDefault="00CF605F">
      <w:pPr>
        <w:spacing w:line="240" w:lineRule="exact"/>
      </w:pPr>
      <w:r>
        <w:br w:type="page"/>
      </w:r>
    </w:p>
    <w:p w:rsidR="006E7DD5" w:rsidRDefault="006E7DD5" w:rsidP="006E7DD5">
      <w:pPr>
        <w:pStyle w:val="berschrift1"/>
      </w:pPr>
      <w:r>
        <w:rPr>
          <w:noProof/>
          <w:sz w:val="24"/>
        </w:rPr>
        <w:lastRenderedPageBreak/>
        <w:drawing>
          <wp:anchor distT="0" distB="0" distL="114300" distR="114300" simplePos="0" relativeHeight="251895808" behindDoc="0" locked="0" layoutInCell="0" allowOverlap="1" wp14:anchorId="288AEB19" wp14:editId="7469DA52">
            <wp:simplePos x="0" y="0"/>
            <wp:positionH relativeFrom="rightMargin">
              <wp:posOffset>828040</wp:posOffset>
            </wp:positionH>
            <wp:positionV relativeFrom="paragraph">
              <wp:posOffset>97790</wp:posOffset>
            </wp:positionV>
            <wp:extent cx="348615" cy="320040"/>
            <wp:effectExtent l="0" t="0" r="0" b="3810"/>
            <wp:wrapNone/>
            <wp:docPr id="165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94784" behindDoc="0" locked="0" layoutInCell="0" allowOverlap="1" wp14:anchorId="1BE97D7E" wp14:editId="67800E6E">
            <wp:simplePos x="0" y="0"/>
            <wp:positionH relativeFrom="rightMargin">
              <wp:posOffset>467995</wp:posOffset>
            </wp:positionH>
            <wp:positionV relativeFrom="paragraph">
              <wp:posOffset>97790</wp:posOffset>
            </wp:positionV>
            <wp:extent cx="349885" cy="320675"/>
            <wp:effectExtent l="0" t="0" r="0" b="3175"/>
            <wp:wrapNone/>
            <wp:docPr id="165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93760" behindDoc="0" locked="0" layoutInCell="0" allowOverlap="1" wp14:anchorId="36B692FD" wp14:editId="1531C583">
            <wp:simplePos x="0" y="0"/>
            <wp:positionH relativeFrom="rightMargin">
              <wp:posOffset>107950</wp:posOffset>
            </wp:positionH>
            <wp:positionV relativeFrom="paragraph">
              <wp:posOffset>98174</wp:posOffset>
            </wp:positionV>
            <wp:extent cx="349885" cy="320675"/>
            <wp:effectExtent l="0" t="0" r="0" b="3175"/>
            <wp:wrapNone/>
            <wp:docPr id="165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Bremsflüssigkeitsbehälter</w:t>
      </w:r>
    </w:p>
    <w:p w:rsidR="006E7DD5" w:rsidRDefault="006E7DD5" w:rsidP="006E7DD5">
      <w:pPr>
        <w:pStyle w:val="Textkrper"/>
      </w:pPr>
      <w:r>
        <w:rPr>
          <w:noProof/>
          <w:sz w:val="24"/>
        </w:rPr>
        <w:drawing>
          <wp:inline distT="0" distB="0" distL="0" distR="0" wp14:anchorId="3172DEA6" wp14:editId="1ED458A7">
            <wp:extent cx="4110681" cy="3083289"/>
            <wp:effectExtent l="0" t="0" r="4445" b="3175"/>
            <wp:docPr id="1654" name="Grafik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189.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111807" cy="3084133"/>
                    </a:xfrm>
                    <a:prstGeom prst="rect">
                      <a:avLst/>
                    </a:prstGeom>
                  </pic:spPr>
                </pic:pic>
              </a:graphicData>
            </a:graphic>
          </wp:inline>
        </w:drawing>
      </w:r>
    </w:p>
    <w:p w:rsidR="006E7DD5" w:rsidRPr="008A03A7" w:rsidRDefault="006E7DD5" w:rsidP="006E7DD5">
      <w:pPr>
        <w:pStyle w:val="AufgabeEbene1"/>
        <w:numPr>
          <w:ilvl w:val="0"/>
          <w:numId w:val="0"/>
        </w:numPr>
        <w:ind w:left="284"/>
        <w:rPr>
          <w:b/>
        </w:rPr>
      </w:pPr>
      <w:r w:rsidRPr="008A03A7">
        <w:rPr>
          <w:b/>
        </w:rPr>
        <w:t>Situation</w:t>
      </w:r>
    </w:p>
    <w:p w:rsidR="006E7DD5" w:rsidRDefault="006E7DD5" w:rsidP="006E7DD5">
      <w:pPr>
        <w:pStyle w:val="AufgabeText"/>
        <w:jc w:val="left"/>
      </w:pPr>
      <w:r>
        <w:t>An einem Kundenfahrzeug (siehe Bild) ist der Pegel der Bremsflüssigkeit knapp über der MIN. Markierung. Ein Kollege empfiehlt „unbedingt bis MAX. auffüllen“.</w:t>
      </w:r>
    </w:p>
    <w:p w:rsidR="006E7DD5" w:rsidRDefault="006E7DD5" w:rsidP="006E7DD5">
      <w:pPr>
        <w:pStyle w:val="AufgabeText"/>
      </w:pPr>
      <w:r>
        <w:rPr>
          <w:noProof/>
          <w:sz w:val="24"/>
          <w:lang w:eastAsia="de-DE"/>
        </w:rPr>
        <w:drawing>
          <wp:anchor distT="0" distB="0" distL="114300" distR="114300" simplePos="0" relativeHeight="251892736" behindDoc="0" locked="0" layoutInCell="0" allowOverlap="1" wp14:anchorId="5359CA0C" wp14:editId="36A8FDDC">
            <wp:simplePos x="0" y="0"/>
            <wp:positionH relativeFrom="rightMargin">
              <wp:posOffset>143510</wp:posOffset>
            </wp:positionH>
            <wp:positionV relativeFrom="paragraph">
              <wp:posOffset>73660</wp:posOffset>
            </wp:positionV>
            <wp:extent cx="323850" cy="323850"/>
            <wp:effectExtent l="0" t="0" r="0" b="0"/>
            <wp:wrapNone/>
            <wp:docPr id="165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6A1421" w:rsidRDefault="006E7DD5" w:rsidP="006E7DD5">
      <w:pPr>
        <w:pStyle w:val="AufgabeText"/>
        <w:jc w:val="left"/>
      </w:pPr>
      <w:r>
        <w:t>Bearbei</w:t>
      </w:r>
      <w:r w:rsidR="001B4A70">
        <w:t>ten Sie die Aufgaben mit Hilfe I</w:t>
      </w:r>
      <w:r>
        <w:t>hres Fachbuches auf einem separaten Blatt.</w:t>
      </w:r>
    </w:p>
    <w:p w:rsidR="006E7DD5" w:rsidRDefault="006E7DD5" w:rsidP="00CF605F">
      <w:pPr>
        <w:pStyle w:val="AufgabeEbene1"/>
        <w:numPr>
          <w:ilvl w:val="0"/>
          <w:numId w:val="46"/>
        </w:numPr>
        <w:spacing w:before="120"/>
        <w:jc w:val="left"/>
      </w:pPr>
      <w:r>
        <w:t>Folgen Sie dieser Empfehlun</w:t>
      </w:r>
      <w:r w:rsidR="00181CA4">
        <w:t xml:space="preserve">g? Bewerten Sie die Aussage des Kollegen </w:t>
      </w:r>
      <w:r>
        <w:t>in einem kleinen Text.</w:t>
      </w:r>
    </w:p>
    <w:p w:rsidR="006E7DD5" w:rsidRPr="008A03A7" w:rsidRDefault="006E7DD5" w:rsidP="006E7DD5">
      <w:pPr>
        <w:pStyle w:val="AufgabeEbene1"/>
        <w:spacing w:before="120"/>
        <w:jc w:val="left"/>
      </w:pPr>
      <w:r>
        <w:t>Erläutern Sie den Sinn der Markierung MIN. und MAX. am Behälter.</w:t>
      </w:r>
    </w:p>
    <w:p w:rsidR="006E7DD5" w:rsidRDefault="006E7DD5" w:rsidP="006E7DD5">
      <w:pPr>
        <w:pStyle w:val="AufgabeEbene1"/>
        <w:spacing w:before="120"/>
        <w:jc w:val="left"/>
      </w:pPr>
      <w:r w:rsidRPr="008A03A7">
        <w:t>A</w:t>
      </w:r>
      <w:r>
        <w:t>n o.</w:t>
      </w:r>
      <w:r w:rsidR="001B4A70">
        <w:t xml:space="preserve"> </w:t>
      </w:r>
      <w:r>
        <w:t xml:space="preserve">a. </w:t>
      </w:r>
      <w:r w:rsidRPr="008A03A7">
        <w:t>Fahrzeug</w:t>
      </w:r>
      <w:r>
        <w:t xml:space="preserve"> sind die Beläge der beiden vorderen Scheibenbremsen auf ca. 1 mm abgefahren. Erläutern Sie in kurzen Sätzen die durchzuführenden A</w:t>
      </w:r>
      <w:r>
        <w:t>r</w:t>
      </w:r>
      <w:r>
        <w:t>beiten. Beachten Sie die Herstellerhinweise für die Verschleißgrenze von Bremsbelägen.</w:t>
      </w:r>
    </w:p>
    <w:p w:rsidR="006E7DD5" w:rsidRPr="00757ECA" w:rsidRDefault="006E7DD5" w:rsidP="006E7DD5">
      <w:pPr>
        <w:pStyle w:val="AufgabeEbene1"/>
        <w:spacing w:before="120"/>
        <w:jc w:val="left"/>
      </w:pPr>
      <w:r>
        <w:t xml:space="preserve">Gemäß dem Eintrag in der Kundenakte war das Fahrzeug vor zwei Jahren in der Werkstatt. Welche Prüfung ist bezüglich der Bremsflüssigkeit </w:t>
      </w:r>
      <w:r w:rsidR="00181CA4">
        <w:t xml:space="preserve">der Kundin oder </w:t>
      </w:r>
      <w:r>
        <w:t>dem Kunden zu empfehlen? Erläutern Sie diese Empfehlung.</w:t>
      </w: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5F1F98">
            <w:pPr>
              <w:pStyle w:val="TabelleKopflinks"/>
            </w:pPr>
            <w:r>
              <w:t>Bremsanlage Übersicht (Hydraulik)</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rPr>
                <w:rFonts w:eastAsia="Calibri"/>
              </w:rPr>
              <w:t>02.02.04.02</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Pr="00821509" w:rsidRDefault="006E7DD5" w:rsidP="00AE7CC1">
            <w:pPr>
              <w:pStyle w:val="Kopf8ptafz"/>
              <w:rPr>
                <w:sz w:val="18"/>
              </w:rPr>
            </w:pPr>
            <w:r w:rsidRPr="00826C95">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p w:rsidR="006E7DD5" w:rsidRDefault="006E7DD5" w:rsidP="00AE7CC1">
            <w:pPr>
              <w:pStyle w:val="Kopf8ptafz"/>
            </w:pPr>
            <w:r>
              <w:t>Ich kann einen Arbeitsplan erstellen und durchführen.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AE7CC1">
            <w:pPr>
              <w:pStyle w:val="Kopf8ptafz"/>
            </w:pPr>
            <w:r>
              <w:t>Ich kann die Funktion der Bremsflüssigkeit im Bremssystem nennen.</w:t>
            </w:r>
          </w:p>
          <w:p w:rsidR="001B4A70" w:rsidRDefault="001B4A70" w:rsidP="001B4A70">
            <w:pPr>
              <w:pStyle w:val="Kopf8ptafz"/>
            </w:pPr>
            <w:r>
              <w:t xml:space="preserve">Ich kann </w:t>
            </w:r>
            <w:r w:rsidRPr="001B4A70">
              <w:t>korrekt mit Bremsflüssigkeit umgehen.</w:t>
            </w:r>
          </w:p>
          <w:p w:rsidR="006E7DD5" w:rsidRDefault="006E7DD5" w:rsidP="001B4A70">
            <w:pPr>
              <w:pStyle w:val="Kopf8ptafz"/>
            </w:pPr>
            <w:r>
              <w:t>Ich kann den Füllungsstand eines Bremssystems beurteilen.</w:t>
            </w:r>
          </w:p>
          <w:p w:rsidR="006E7DD5" w:rsidRDefault="006E7DD5" w:rsidP="00AE7CC1">
            <w:pPr>
              <w:pStyle w:val="Kopf8ptafz"/>
            </w:pPr>
            <w:r>
              <w:t>Ich kann Bremsflüssigkeit qualifiziert handhaben.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Default="006E7DD5" w:rsidP="00AE7CC1">
            <w:pPr>
              <w:pStyle w:val="Kopf8ptafz"/>
            </w:pPr>
            <w:r>
              <w:t>Ich kann die Arbeitsregeln beim Umgang mit Bremsflüssigkeit erläutern.</w:t>
            </w:r>
          </w:p>
          <w:p w:rsidR="006E7DD5" w:rsidRPr="00234B66" w:rsidRDefault="00EC7400" w:rsidP="00AE7CC1">
            <w:pPr>
              <w:pStyle w:val="Kopf8ptafz"/>
            </w:pPr>
            <w:r>
              <w:t>Ich kann Bremsflüssigkeiten unterscheiden und deren Einsat</w:t>
            </w:r>
            <w:r>
              <w:t>z</w:t>
            </w:r>
            <w:r>
              <w:t>zweck.</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B100DB" w:rsidP="00AE7CC1">
            <w:pPr>
              <w:pStyle w:val="Kopf8ptafz"/>
            </w:pPr>
            <w:r>
              <w:t>f</w:t>
            </w:r>
            <w:r w:rsidR="006E7DD5">
              <w:t>ür die Arbeit am Bremssystem</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555443">
            <w:pPr>
              <w:pStyle w:val="Kopf8ptafz"/>
              <w:numPr>
                <w:ilvl w:val="0"/>
                <w:numId w:val="0"/>
              </w:numPr>
              <w:ind w:left="227"/>
            </w:pPr>
          </w:p>
        </w:tc>
      </w:tr>
    </w:tbl>
    <w:p w:rsidR="006E7DD5" w:rsidRDefault="006342AA" w:rsidP="006E7DD5">
      <w:r>
        <w:rPr>
          <w:noProof/>
          <w:sz w:val="24"/>
          <w:lang w:eastAsia="de-DE"/>
        </w:rPr>
        <w:drawing>
          <wp:anchor distT="0" distB="0" distL="114300" distR="114300" simplePos="0" relativeHeight="251952128" behindDoc="0" locked="0" layoutInCell="0" allowOverlap="1" wp14:anchorId="0C1FB00D" wp14:editId="36B18F02">
            <wp:simplePos x="0" y="0"/>
            <wp:positionH relativeFrom="rightMargin">
              <wp:posOffset>43815</wp:posOffset>
            </wp:positionH>
            <wp:positionV relativeFrom="paragraph">
              <wp:posOffset>75565</wp:posOffset>
            </wp:positionV>
            <wp:extent cx="345440" cy="323850"/>
            <wp:effectExtent l="0" t="0" r="0" b="0"/>
            <wp:wrapNone/>
            <wp:docPr id="165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F3D">
        <w:rPr>
          <w:noProof/>
          <w:lang w:eastAsia="de-DE"/>
        </w:rPr>
        <w:drawing>
          <wp:anchor distT="0" distB="0" distL="114300" distR="114300" simplePos="0" relativeHeight="251954176" behindDoc="0" locked="0" layoutInCell="0" allowOverlap="1" wp14:anchorId="54C8009D" wp14:editId="17CC6C6A">
            <wp:simplePos x="0" y="0"/>
            <wp:positionH relativeFrom="rightMargin">
              <wp:posOffset>749300</wp:posOffset>
            </wp:positionH>
            <wp:positionV relativeFrom="paragraph">
              <wp:posOffset>78105</wp:posOffset>
            </wp:positionV>
            <wp:extent cx="348615" cy="320040"/>
            <wp:effectExtent l="0" t="0" r="0" b="3810"/>
            <wp:wrapNone/>
            <wp:docPr id="165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F3D">
        <w:rPr>
          <w:noProof/>
          <w:lang w:eastAsia="de-DE"/>
        </w:rPr>
        <w:drawing>
          <wp:anchor distT="0" distB="0" distL="114300" distR="114300" simplePos="0" relativeHeight="251953152" behindDoc="0" locked="0" layoutInCell="0" allowOverlap="1" wp14:anchorId="1867EF22" wp14:editId="664DAFE9">
            <wp:simplePos x="0" y="0"/>
            <wp:positionH relativeFrom="rightMargin">
              <wp:posOffset>389255</wp:posOffset>
            </wp:positionH>
            <wp:positionV relativeFrom="paragraph">
              <wp:posOffset>78105</wp:posOffset>
            </wp:positionV>
            <wp:extent cx="349885" cy="320675"/>
            <wp:effectExtent l="0" t="0" r="0" b="3175"/>
            <wp:wrapNone/>
            <wp:docPr id="165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t>Phase</w:t>
            </w:r>
          </w:p>
        </w:tc>
        <w:tc>
          <w:tcPr>
            <w:tcW w:w="940" w:type="dxa"/>
            <w:shd w:val="clear" w:color="auto" w:fill="D9D9D9" w:themeFill="background1" w:themeFillShade="D9"/>
            <w:vAlign w:val="center"/>
          </w:tcPr>
          <w:p w:rsidR="006E7DD5" w:rsidRPr="00DE4890" w:rsidRDefault="006E7DD5" w:rsidP="00AE7CC1">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Aufgaben</w:t>
            </w:r>
          </w:p>
        </w:tc>
      </w:tr>
    </w:tbl>
    <w:p w:rsidR="006E7DD5" w:rsidRDefault="006E7DD5" w:rsidP="006E7DD5">
      <w:pPr>
        <w:pStyle w:val="Marginalie"/>
        <w:framePr w:wrap="notBeside" w:y="308"/>
        <w:jc w:val="left"/>
      </w:pPr>
      <w:r>
        <w:t>Quelle und Arbeitsmittel:</w:t>
      </w:r>
    </w:p>
    <w:p w:rsidR="006E7DD5" w:rsidRPr="007255B9" w:rsidRDefault="006E7DD5" w:rsidP="006E7DD5">
      <w:pPr>
        <w:pStyle w:val="Marginalie"/>
        <w:framePr w:wrap="notBeside" w:y="308"/>
        <w:jc w:val="left"/>
      </w:pPr>
      <w:r>
        <w:br/>
        <w:t>Europa Lehrmittel Fac</w:t>
      </w:r>
      <w:r>
        <w:t>h</w:t>
      </w:r>
      <w:r>
        <w:t>kunde Fahrzeugtechnik</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210"/>
        </w:trPr>
        <w:tc>
          <w:tcPr>
            <w:tcW w:w="1470" w:type="dxa"/>
            <w:vMerge w:val="restart"/>
            <w:tcBorders>
              <w:top w:val="nil"/>
            </w:tcBorders>
            <w:shd w:val="clear" w:color="auto" w:fill="auto"/>
            <w:vAlign w:val="center"/>
          </w:tcPr>
          <w:p w:rsidR="006E7DD5" w:rsidRPr="00F0156F" w:rsidRDefault="006E7DD5" w:rsidP="00AE7CC1">
            <w:pPr>
              <w:pStyle w:val="Textkrpermitte"/>
            </w:pPr>
            <w:r w:rsidRPr="00FC0F56">
              <w:rPr>
                <w:noProof/>
              </w:rPr>
              <w:drawing>
                <wp:inline distT="0" distB="0" distL="0" distR="0" wp14:anchorId="4D625F33" wp14:editId="51EB1466">
                  <wp:extent cx="302701" cy="324000"/>
                  <wp:effectExtent l="0" t="0" r="2540" b="0"/>
                  <wp:docPr id="165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6E7DD5" w:rsidRPr="00DE4890" w:rsidRDefault="00CF605F" w:rsidP="00A51C03">
            <w:pPr>
              <w:pStyle w:val="Textkrper"/>
              <w:jc w:val="center"/>
            </w:pPr>
            <w:r>
              <w:t>5 min</w:t>
            </w:r>
          </w:p>
        </w:tc>
        <w:tc>
          <w:tcPr>
            <w:tcW w:w="4961" w:type="dxa"/>
            <w:tcBorders>
              <w:top w:val="nil"/>
            </w:tcBorders>
            <w:shd w:val="clear" w:color="auto" w:fill="auto"/>
            <w:vAlign w:val="center"/>
          </w:tcPr>
          <w:p w:rsidR="006E7DD5" w:rsidRPr="00DE4890" w:rsidRDefault="006E7DD5" w:rsidP="00AE7CC1">
            <w:pPr>
              <w:pStyle w:val="Textkrper"/>
              <w:jc w:val="left"/>
              <w:rPr>
                <w:noProof/>
              </w:rPr>
            </w:pPr>
            <w:r>
              <w:rPr>
                <w:noProof/>
              </w:rPr>
              <w:t>Lesen Sie die obigen Texte und betrachten Sie die Abbildung (Schema).</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CF605F" w:rsidP="00A51C03">
            <w:pPr>
              <w:pStyle w:val="Textkrper"/>
              <w:jc w:val="center"/>
            </w:pPr>
            <w:r>
              <w:t>20 min</w:t>
            </w:r>
          </w:p>
        </w:tc>
        <w:tc>
          <w:tcPr>
            <w:tcW w:w="4961" w:type="dxa"/>
            <w:shd w:val="clear" w:color="auto" w:fill="auto"/>
            <w:vAlign w:val="center"/>
          </w:tcPr>
          <w:p w:rsidR="006E7DD5" w:rsidRPr="00DE4890" w:rsidRDefault="006E7DD5" w:rsidP="00AE7CC1">
            <w:pPr>
              <w:pStyle w:val="Textkrper"/>
              <w:jc w:val="left"/>
              <w:rPr>
                <w:noProof/>
              </w:rPr>
            </w:pPr>
            <w:r>
              <w:rPr>
                <w:noProof/>
              </w:rPr>
              <w:t>Ergänzen Sie die fehlenden Nummern und fertigen Sie eine Tabelle mit den nummerierten Baugruppen an.</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CF605F" w:rsidP="00A51C03">
            <w:pPr>
              <w:pStyle w:val="Textkrper"/>
              <w:jc w:val="center"/>
            </w:pPr>
            <w:r>
              <w:t>20 min</w:t>
            </w:r>
          </w:p>
        </w:tc>
        <w:tc>
          <w:tcPr>
            <w:tcW w:w="4961" w:type="dxa"/>
            <w:shd w:val="clear" w:color="auto" w:fill="auto"/>
            <w:vAlign w:val="center"/>
          </w:tcPr>
          <w:p w:rsidR="006E7DD5" w:rsidRPr="00DE4890" w:rsidRDefault="006E7DD5" w:rsidP="00AE7CC1">
            <w:pPr>
              <w:pStyle w:val="Textkrper"/>
              <w:jc w:val="left"/>
              <w:rPr>
                <w:noProof/>
              </w:rPr>
            </w:pPr>
            <w:r>
              <w:rPr>
                <w:noProof/>
              </w:rPr>
              <w:t>Beschreiben Sie mit eigenen Worten den Ablauf eines Bremsvorganges (Betriebsbremse) gemäß obigem Schema der Bremsanlage. Fertigen Sie einen Aufschrieb an.</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CF605F" w:rsidP="00A51C03">
            <w:pPr>
              <w:pStyle w:val="Textkrper"/>
              <w:jc w:val="center"/>
            </w:pPr>
            <w:r>
              <w:t>20 min</w:t>
            </w:r>
          </w:p>
        </w:tc>
        <w:tc>
          <w:tcPr>
            <w:tcW w:w="4961" w:type="dxa"/>
            <w:shd w:val="clear" w:color="auto" w:fill="auto"/>
            <w:vAlign w:val="center"/>
          </w:tcPr>
          <w:p w:rsidR="006E7DD5" w:rsidRPr="00DE4890" w:rsidRDefault="006E7DD5" w:rsidP="00AE7CC1">
            <w:pPr>
              <w:pStyle w:val="Textkrper"/>
              <w:jc w:val="left"/>
              <w:rPr>
                <w:noProof/>
              </w:rPr>
            </w:pPr>
            <w:r>
              <w:rPr>
                <w:noProof/>
              </w:rPr>
              <w:t>Beschreiben Sie mit eigenen Worten den Abla</w:t>
            </w:r>
            <w:r w:rsidR="001B4A70">
              <w:rPr>
                <w:noProof/>
              </w:rPr>
              <w:t>uf der Betätigung der Feststell</w:t>
            </w:r>
            <w:r>
              <w:rPr>
                <w:noProof/>
              </w:rPr>
              <w:t>bremse gemäß obigem Schema der Bremsanlage. Fertigen Sie einen Aufschrieb an.</w:t>
            </w:r>
          </w:p>
        </w:tc>
      </w:tr>
      <w:tr w:rsidR="006E7DD5" w:rsidRPr="00DE4890" w:rsidTr="00AE7CC1">
        <w:trPr>
          <w:trHeight w:val="1419"/>
        </w:trPr>
        <w:tc>
          <w:tcPr>
            <w:tcW w:w="1470" w:type="dxa"/>
            <w:vMerge w:val="restart"/>
            <w:shd w:val="clear" w:color="auto" w:fill="auto"/>
            <w:vAlign w:val="center"/>
          </w:tcPr>
          <w:p w:rsidR="006E7DD5" w:rsidRPr="00FC0F56" w:rsidRDefault="006E7DD5" w:rsidP="00AE7CC1">
            <w:pPr>
              <w:pStyle w:val="Textkrpermitte"/>
              <w:rPr>
                <w:noProof/>
              </w:rPr>
            </w:pPr>
            <w:r>
              <w:rPr>
                <w:noProof/>
                <w:sz w:val="24"/>
              </w:rPr>
              <w:drawing>
                <wp:anchor distT="0" distB="0" distL="114300" distR="114300" simplePos="0" relativeHeight="251956224" behindDoc="0" locked="0" layoutInCell="0" allowOverlap="1" wp14:anchorId="427A63F9" wp14:editId="6C5A15E8">
                  <wp:simplePos x="0" y="0"/>
                  <wp:positionH relativeFrom="rightMargin">
                    <wp:posOffset>161290</wp:posOffset>
                  </wp:positionH>
                  <wp:positionV relativeFrom="paragraph">
                    <wp:posOffset>1005840</wp:posOffset>
                  </wp:positionV>
                  <wp:extent cx="323850" cy="323850"/>
                  <wp:effectExtent l="0" t="0" r="0" b="0"/>
                  <wp:wrapNone/>
                  <wp:docPr id="166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6253">
              <w:rPr>
                <w:noProof/>
                <w:sz w:val="24"/>
              </w:rPr>
              <w:drawing>
                <wp:anchor distT="0" distB="0" distL="114300" distR="114300" simplePos="0" relativeHeight="251955200" behindDoc="0" locked="0" layoutInCell="0" allowOverlap="1" wp14:anchorId="570745F0" wp14:editId="4D12EE2A">
                  <wp:simplePos x="0" y="0"/>
                  <wp:positionH relativeFrom="rightMargin">
                    <wp:posOffset>155575</wp:posOffset>
                  </wp:positionH>
                  <wp:positionV relativeFrom="paragraph">
                    <wp:posOffset>1414780</wp:posOffset>
                  </wp:positionV>
                  <wp:extent cx="323850" cy="323850"/>
                  <wp:effectExtent l="0" t="0" r="0" b="0"/>
                  <wp:wrapNone/>
                  <wp:docPr id="1661"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6A47A343" wp14:editId="594F31A8">
                  <wp:extent cx="648335" cy="318770"/>
                  <wp:effectExtent l="0" t="0" r="0" b="0"/>
                  <wp:docPr id="166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Default="00CF605F" w:rsidP="00A51C03">
            <w:pPr>
              <w:pStyle w:val="Textkrper"/>
              <w:jc w:val="center"/>
            </w:pPr>
            <w:r>
              <w:t>20 min</w:t>
            </w:r>
          </w:p>
        </w:tc>
        <w:tc>
          <w:tcPr>
            <w:tcW w:w="4961" w:type="dxa"/>
            <w:shd w:val="clear" w:color="auto" w:fill="auto"/>
            <w:vAlign w:val="center"/>
          </w:tcPr>
          <w:p w:rsidR="006E7DD5" w:rsidRDefault="006E7DD5" w:rsidP="00AE7CC1">
            <w:pPr>
              <w:pStyle w:val="Textkrper"/>
            </w:pPr>
            <w:r>
              <w:t xml:space="preserve">Suchen Sie sich </w:t>
            </w:r>
            <w:r w:rsidR="0072350B">
              <w:t xml:space="preserve">eine Partnerin oder </w:t>
            </w:r>
            <w:r>
              <w:t xml:space="preserve">einen Partner. </w:t>
            </w:r>
          </w:p>
          <w:p w:rsidR="006E7DD5" w:rsidRPr="001969DE" w:rsidRDefault="006E7DD5" w:rsidP="00AE7CC1">
            <w:pPr>
              <w:pStyle w:val="Textkrper"/>
              <w:jc w:val="left"/>
            </w:pPr>
            <w:r>
              <w:rPr>
                <w:noProof/>
              </w:rPr>
              <w:t>Beschreiben Sie mit eigenen Worten den Aufbau und die Funktion des Bremskraftverstärkers. Bei Partnerarbeit können Sie thematisch zwischen Teilbremsung und Vollbremsung unterscheiden</w:t>
            </w:r>
            <w:r>
              <w: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CF605F" w:rsidP="00A51C03">
            <w:pPr>
              <w:pStyle w:val="Textkrper"/>
              <w:jc w:val="center"/>
            </w:pPr>
            <w:r>
              <w:t>15 min</w:t>
            </w:r>
          </w:p>
        </w:tc>
        <w:tc>
          <w:tcPr>
            <w:tcW w:w="4961" w:type="dxa"/>
            <w:shd w:val="clear" w:color="auto" w:fill="auto"/>
            <w:vAlign w:val="center"/>
          </w:tcPr>
          <w:p w:rsidR="006E7DD5" w:rsidRDefault="006E7DD5" w:rsidP="00AE7CC1">
            <w:pPr>
              <w:pStyle w:val="Textkrper"/>
              <w:jc w:val="left"/>
            </w:pPr>
            <w:r>
              <w:t>Beschaffen Sie sich einen Brems-Hauptzylinder (Tan</w:t>
            </w:r>
            <w:r w:rsidR="00CF605F">
              <w:t>dem-Hauptzylinder)</w:t>
            </w:r>
            <w:r w:rsidR="001B4A70">
              <w:t>.</w:t>
            </w:r>
            <w:r w:rsidR="00CF605F">
              <w:t xml:space="preserve"> Beschreiben S</w:t>
            </w:r>
            <w:r>
              <w:t>ie Aufbau und Wirkungsweise.</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A51C03">
            <w:pPr>
              <w:pStyle w:val="Textkrper"/>
              <w:jc w:val="center"/>
            </w:pPr>
          </w:p>
        </w:tc>
        <w:tc>
          <w:tcPr>
            <w:tcW w:w="4961" w:type="dxa"/>
            <w:shd w:val="clear" w:color="auto" w:fill="auto"/>
            <w:vAlign w:val="center"/>
          </w:tcPr>
          <w:p w:rsidR="006E7DD5" w:rsidRPr="002C475D" w:rsidRDefault="006E7DD5" w:rsidP="00AE7CC1">
            <w:pPr>
              <w:pStyle w:val="Textkrper"/>
              <w:jc w:val="left"/>
            </w:pPr>
            <w:r>
              <w:t>Hinweis: Fachbuch nutzen.</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CF605F" w:rsidP="00A51C03">
            <w:pPr>
              <w:pStyle w:val="Textkrper"/>
              <w:jc w:val="center"/>
            </w:pPr>
            <w:r>
              <w:t>20 min</w:t>
            </w:r>
          </w:p>
        </w:tc>
        <w:tc>
          <w:tcPr>
            <w:tcW w:w="4961" w:type="dxa"/>
            <w:shd w:val="clear" w:color="auto" w:fill="auto"/>
            <w:vAlign w:val="center"/>
          </w:tcPr>
          <w:p w:rsidR="006E7DD5" w:rsidRPr="002C475D" w:rsidRDefault="006E7DD5" w:rsidP="001B4A70">
            <w:pPr>
              <w:pStyle w:val="Textkrper"/>
              <w:jc w:val="left"/>
            </w:pPr>
            <w:r>
              <w:rPr>
                <w:noProof/>
              </w:rPr>
              <w:t>Beschreiben Sie die Simplexbremse. Beachten Sie besonders Fachbegriffe wie Fading und erläutern Sie die Selbstverstärkung. In vorteilhafter Weise lässt sich die Feststellbremse in der Trommelbremse integrieren</w:t>
            </w:r>
            <w:r w:rsidR="001B4A70">
              <w:rPr>
                <w:noProof/>
              </w:rPr>
              <w:t>. E</w:t>
            </w:r>
            <w:r>
              <w:rPr>
                <w:noProof/>
              </w:rPr>
              <w:t>rläutern Sie diesen Sachverhalt.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CF605F" w:rsidP="00A51C03">
            <w:pPr>
              <w:pStyle w:val="Textkrper"/>
              <w:jc w:val="center"/>
            </w:pPr>
            <w:r>
              <w:t>20 min</w:t>
            </w:r>
          </w:p>
        </w:tc>
        <w:tc>
          <w:tcPr>
            <w:tcW w:w="4961" w:type="dxa"/>
            <w:shd w:val="clear" w:color="auto" w:fill="auto"/>
            <w:vAlign w:val="center"/>
          </w:tcPr>
          <w:p w:rsidR="006E7DD5" w:rsidRDefault="006E7DD5" w:rsidP="00AE7CC1">
            <w:pPr>
              <w:pStyle w:val="Textkrper"/>
              <w:jc w:val="left"/>
            </w:pPr>
            <w:r>
              <w:t>Beschreiben Sie die Scheibenbremse. Beachten Sie Bauartunterschiede wie Festsattel oder Faustsatte</w:t>
            </w:r>
            <w:r>
              <w:t>l</w:t>
            </w:r>
            <w:r>
              <w:t>bremse</w:t>
            </w:r>
            <w:r w:rsidR="001B4A70">
              <w:t>. E</w:t>
            </w:r>
            <w:r>
              <w:t>rläutern Sie diese Bauweisen. Beachten Sie Fachbegriffe wie Kolbenrückstellung und erlä</w:t>
            </w:r>
            <w:r>
              <w:t>u</w:t>
            </w:r>
            <w:r>
              <w:t>tern Sie den Gebrauch der Rücksetz-Zange.</w:t>
            </w:r>
          </w:p>
          <w:p w:rsidR="006E7DD5" w:rsidRDefault="006E7DD5" w:rsidP="00AE7CC1">
            <w:pPr>
              <w:pStyle w:val="Textkrper"/>
              <w:jc w:val="left"/>
            </w:pPr>
          </w:p>
          <w:p w:rsidR="006E7DD5" w:rsidRDefault="006E7DD5" w:rsidP="00AE7CC1">
            <w:pPr>
              <w:pStyle w:val="Textkrper"/>
              <w:jc w:val="left"/>
            </w:pPr>
          </w:p>
          <w:p w:rsidR="006E7DD5" w:rsidRDefault="006E7DD5" w:rsidP="00AE7CC1">
            <w:pPr>
              <w:pStyle w:val="Textkrper"/>
              <w:jc w:val="left"/>
            </w:pPr>
          </w:p>
          <w:p w:rsidR="006E7DD5" w:rsidRPr="002C475D" w:rsidRDefault="006E7DD5" w:rsidP="00AE7CC1">
            <w:pPr>
              <w:pStyle w:val="Textkrper"/>
              <w:jc w:val="left"/>
            </w:pP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CF605F" w:rsidP="00A51C03">
            <w:pPr>
              <w:pStyle w:val="Textkrper"/>
              <w:jc w:val="center"/>
            </w:pPr>
            <w:r>
              <w:t>30 min</w:t>
            </w:r>
          </w:p>
        </w:tc>
        <w:tc>
          <w:tcPr>
            <w:tcW w:w="4961" w:type="dxa"/>
            <w:shd w:val="clear" w:color="auto" w:fill="auto"/>
            <w:vAlign w:val="center"/>
          </w:tcPr>
          <w:p w:rsidR="006E7DD5" w:rsidRDefault="001B4A70" w:rsidP="00AE7CC1">
            <w:pPr>
              <w:pStyle w:val="Textkrper"/>
              <w:jc w:val="left"/>
            </w:pPr>
            <w:r>
              <w:t>Stellen Sie I</w:t>
            </w:r>
            <w:r w:rsidR="006E7DD5">
              <w:t xml:space="preserve">hre Ergebnisse und die Beschreibungen </w:t>
            </w:r>
            <w:r w:rsidR="006E7DD5">
              <w:lastRenderedPageBreak/>
              <w:t xml:space="preserve">auf einem Plakat DIN A2 oder in einer PowerPoint-Präsentation (6 Folien) dar. </w:t>
            </w:r>
          </w:p>
          <w:p w:rsidR="006E7DD5" w:rsidRPr="002C475D" w:rsidRDefault="006E7DD5" w:rsidP="00AE7CC1">
            <w:pPr>
              <w:pStyle w:val="Textkrper"/>
            </w:pPr>
            <w:r>
              <w:t xml:space="preserve">[Quelle Fachbuch, Wikipedia, </w:t>
            </w:r>
            <w:proofErr w:type="spellStart"/>
            <w:r>
              <w:t>kfz-tech</w:t>
            </w:r>
            <w:proofErr w:type="spellEnd"/>
            <w:r>
              <w:t xml:space="preserve"> o.</w:t>
            </w:r>
            <w:r w:rsidR="001B4A70">
              <w:t xml:space="preserve"> </w:t>
            </w:r>
            <w:r>
              <w:t>ä.]</w:t>
            </w:r>
          </w:p>
        </w:tc>
      </w:tr>
      <w:tr w:rsidR="006E7DD5" w:rsidRPr="00DE4890" w:rsidTr="00AE7CC1">
        <w:trPr>
          <w:trHeight w:val="210"/>
        </w:trPr>
        <w:tc>
          <w:tcPr>
            <w:tcW w:w="1470" w:type="dxa"/>
            <w:vMerge w:val="restart"/>
            <w:tcBorders>
              <w:top w:val="nil"/>
            </w:tcBorders>
            <w:shd w:val="clear" w:color="auto" w:fill="auto"/>
            <w:vAlign w:val="center"/>
          </w:tcPr>
          <w:p w:rsidR="006E7DD5" w:rsidRPr="00FC0F56" w:rsidRDefault="006E7DD5" w:rsidP="00AE7CC1">
            <w:pPr>
              <w:pStyle w:val="Textkrpermitte"/>
              <w:rPr>
                <w:noProof/>
              </w:rPr>
            </w:pPr>
            <w:r w:rsidRPr="00FC0F56">
              <w:rPr>
                <w:noProof/>
              </w:rPr>
              <w:lastRenderedPageBreak/>
              <w:drawing>
                <wp:inline distT="0" distB="0" distL="0" distR="0" wp14:anchorId="4E30DE96" wp14:editId="43D7F131">
                  <wp:extent cx="302701" cy="324000"/>
                  <wp:effectExtent l="0" t="0" r="2540" b="0"/>
                  <wp:docPr id="166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6E7DD5" w:rsidRDefault="006E7DD5" w:rsidP="00A51C03">
            <w:pPr>
              <w:pStyle w:val="Textkrper"/>
              <w:jc w:val="center"/>
            </w:pPr>
          </w:p>
        </w:tc>
        <w:tc>
          <w:tcPr>
            <w:tcW w:w="4961" w:type="dxa"/>
            <w:tcBorders>
              <w:top w:val="nil"/>
            </w:tcBorders>
            <w:shd w:val="clear" w:color="auto" w:fill="auto"/>
            <w:vAlign w:val="center"/>
          </w:tcPr>
          <w:p w:rsidR="006E7DD5" w:rsidRDefault="006E7DD5" w:rsidP="00AE7CC1">
            <w:pPr>
              <w:pStyle w:val="Textkrper"/>
              <w:jc w:val="left"/>
              <w:rPr>
                <w:noProof/>
              </w:rPr>
            </w:pPr>
            <w:r>
              <w:rPr>
                <w:noProof/>
              </w:rPr>
              <w:t>Vertiefung</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tcBorders>
              <w:top w:val="nil"/>
            </w:tcBorders>
            <w:shd w:val="clear" w:color="auto" w:fill="auto"/>
            <w:vAlign w:val="center"/>
          </w:tcPr>
          <w:p w:rsidR="006E7DD5" w:rsidRDefault="00CF605F" w:rsidP="00A51C03">
            <w:pPr>
              <w:pStyle w:val="Textkrper"/>
              <w:jc w:val="center"/>
            </w:pPr>
            <w:r>
              <w:t>20 min</w:t>
            </w:r>
          </w:p>
        </w:tc>
        <w:tc>
          <w:tcPr>
            <w:tcW w:w="4961" w:type="dxa"/>
            <w:tcBorders>
              <w:top w:val="nil"/>
            </w:tcBorders>
            <w:shd w:val="clear" w:color="auto" w:fill="auto"/>
            <w:vAlign w:val="center"/>
          </w:tcPr>
          <w:p w:rsidR="006E7DD5" w:rsidRDefault="006E7DD5" w:rsidP="00AE7CC1">
            <w:pPr>
              <w:pStyle w:val="Textkrper"/>
              <w:jc w:val="left"/>
              <w:rPr>
                <w:noProof/>
              </w:rPr>
            </w:pPr>
            <w:r>
              <w:rPr>
                <w:noProof/>
              </w:rPr>
              <w:t>Beschreibe</w:t>
            </w:r>
            <w:r w:rsidR="00CF605F">
              <w:rPr>
                <w:noProof/>
              </w:rPr>
              <w:t>n Sie</w:t>
            </w:r>
            <w:r>
              <w:rPr>
                <w:noProof/>
              </w:rPr>
              <w:t xml:space="preserve"> mit eigenen Worten die Sichtprüfung der Bremsanlage wie sie der Fahrzeug-Hersteller oder </w:t>
            </w:r>
            <w:r w:rsidR="001B4A70">
              <w:rPr>
                <w:noProof/>
              </w:rPr>
              <w:t xml:space="preserve">Ihr </w:t>
            </w:r>
            <w:r>
              <w:rPr>
                <w:noProof/>
              </w:rPr>
              <w:t>Ausbildungsbetrieb bei einer Inspektion vorgibt.</w:t>
            </w:r>
          </w:p>
          <w:p w:rsidR="006E7DD5" w:rsidRDefault="006E7DD5" w:rsidP="00CF605F">
            <w:pPr>
              <w:pStyle w:val="Textkrper"/>
              <w:rPr>
                <w:noProof/>
              </w:rPr>
            </w:pPr>
            <w:r>
              <w:rPr>
                <w:noProof/>
              </w:rPr>
              <w:t>Fertige</w:t>
            </w:r>
            <w:r w:rsidR="00CF605F">
              <w:rPr>
                <w:noProof/>
              </w:rPr>
              <w:t>n Sie</w:t>
            </w:r>
            <w:r>
              <w:rPr>
                <w:noProof/>
              </w:rPr>
              <w:t xml:space="preserve"> ein Schaubild dazu an (Tabelle DIN A3).</w:t>
            </w:r>
          </w:p>
        </w:tc>
      </w:tr>
      <w:tr w:rsidR="006E7DD5" w:rsidRPr="00DE4890" w:rsidTr="00AE7CC1">
        <w:trPr>
          <w:trHeight w:val="210"/>
        </w:trPr>
        <w:tc>
          <w:tcPr>
            <w:tcW w:w="1470" w:type="dxa"/>
            <w:vMerge/>
            <w:shd w:val="clear" w:color="auto" w:fill="auto"/>
            <w:vAlign w:val="center"/>
          </w:tcPr>
          <w:p w:rsidR="006E7DD5" w:rsidRPr="00F0156F" w:rsidRDefault="006E7DD5" w:rsidP="00AE7CC1">
            <w:pPr>
              <w:pStyle w:val="Textkrpermitte"/>
            </w:pPr>
          </w:p>
        </w:tc>
        <w:tc>
          <w:tcPr>
            <w:tcW w:w="940" w:type="dxa"/>
            <w:tcBorders>
              <w:top w:val="nil"/>
            </w:tcBorders>
            <w:shd w:val="clear" w:color="auto" w:fill="auto"/>
            <w:vAlign w:val="center"/>
          </w:tcPr>
          <w:p w:rsidR="006E7DD5" w:rsidRPr="00DE4890" w:rsidRDefault="00CF605F" w:rsidP="00A51C03">
            <w:pPr>
              <w:pStyle w:val="Textkrper"/>
              <w:jc w:val="center"/>
            </w:pPr>
            <w:r>
              <w:t>15 min</w:t>
            </w:r>
          </w:p>
        </w:tc>
        <w:tc>
          <w:tcPr>
            <w:tcW w:w="4961" w:type="dxa"/>
            <w:tcBorders>
              <w:top w:val="nil"/>
            </w:tcBorders>
            <w:shd w:val="clear" w:color="auto" w:fill="auto"/>
            <w:vAlign w:val="center"/>
          </w:tcPr>
          <w:p w:rsidR="006E7DD5" w:rsidRPr="00DE4890" w:rsidRDefault="00CF605F" w:rsidP="00CF605F">
            <w:pPr>
              <w:pStyle w:val="Textkrper"/>
              <w:jc w:val="left"/>
              <w:rPr>
                <w:noProof/>
              </w:rPr>
            </w:pPr>
            <w:r>
              <w:rPr>
                <w:noProof/>
              </w:rPr>
              <w:t>B</w:t>
            </w:r>
            <w:r w:rsidR="006E7DD5">
              <w:rPr>
                <w:noProof/>
              </w:rPr>
              <w:t>ei leistungsstarken Kraftfahrzeugen werden die Bremsscheiben aus kohlefaserverstärkten Materialien oder Keramik-Verbundwerkstoffen angefertigt. Begründen Sie diese Werkstoffwahl.</w:t>
            </w:r>
          </w:p>
        </w:tc>
      </w:tr>
      <w:tr w:rsidR="006E7DD5" w:rsidRPr="001969DE" w:rsidTr="00AE7CC1">
        <w:trPr>
          <w:trHeight w:val="247"/>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4E4CB054" wp14:editId="6F1563F3">
                  <wp:extent cx="318770" cy="318770"/>
                  <wp:effectExtent l="0" t="0" r="0" b="0"/>
                  <wp:docPr id="166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A51C03">
            <w:pPr>
              <w:pStyle w:val="Textkrper"/>
              <w:jc w:val="center"/>
            </w:pPr>
          </w:p>
        </w:tc>
        <w:tc>
          <w:tcPr>
            <w:tcW w:w="4961" w:type="dxa"/>
            <w:shd w:val="clear" w:color="auto" w:fill="auto"/>
          </w:tcPr>
          <w:p w:rsidR="006E7DD5" w:rsidRPr="001969DE" w:rsidRDefault="006E7DD5" w:rsidP="00AE7CC1">
            <w:pPr>
              <w:pStyle w:val="Textkrper"/>
              <w:jc w:val="left"/>
            </w:pPr>
            <w:r w:rsidRPr="001969DE">
              <w:t>Offene Fragen können im Plenum geklärt werden.</w:t>
            </w:r>
          </w:p>
        </w:tc>
      </w:tr>
    </w:tbl>
    <w:p w:rsidR="006E7DD5" w:rsidRDefault="006E7DD5" w:rsidP="006E7DD5"/>
    <w:p w:rsidR="006E7DD5" w:rsidRPr="002C475D" w:rsidRDefault="006E7DD5" w:rsidP="006E7DD5">
      <w:pPr>
        <w:pStyle w:val="berschrift1"/>
      </w:pPr>
      <w:r>
        <w:t>Die hydraulische Bremsanlage</w:t>
      </w:r>
    </w:p>
    <w:p w:rsidR="006342AA" w:rsidRPr="000E3646" w:rsidRDefault="006342AA" w:rsidP="006342AA">
      <w:pPr>
        <w:pStyle w:val="Marginaliegrau"/>
        <w:framePr w:wrap="around" w:x="8518" w:y="3067"/>
      </w:pPr>
      <w:r>
        <w:t>Quelle: Arbeitsblätter Kraftfahrzeugtechnik Lernfelder 1-4, 3. Aufl.,  Europa-Nr. 22410, Ve</w:t>
      </w:r>
      <w:r>
        <w:t>r</w:t>
      </w:r>
      <w:r>
        <w:t>lag Europa-Lehrmittel, S. 61.</w:t>
      </w:r>
    </w:p>
    <w:p w:rsidR="006E7DD5" w:rsidRDefault="006E7DD5" w:rsidP="006E7DD5">
      <w:pPr>
        <w:pStyle w:val="Textkrper"/>
      </w:pPr>
      <w:r>
        <w:rPr>
          <w:noProof/>
        </w:rPr>
        <w:drawing>
          <wp:inline distT="0" distB="0" distL="0" distR="0" wp14:anchorId="22A84E86" wp14:editId="2DD93E14">
            <wp:extent cx="4679950" cy="2388870"/>
            <wp:effectExtent l="0" t="0" r="6350" b="0"/>
            <wp:docPr id="1665" name="Grafik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msanlage Übersicht 02.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679950" cy="2388870"/>
                    </a:xfrm>
                    <a:prstGeom prst="rect">
                      <a:avLst/>
                    </a:prstGeom>
                  </pic:spPr>
                </pic:pic>
              </a:graphicData>
            </a:graphic>
          </wp:inline>
        </w:drawing>
      </w:r>
    </w:p>
    <w:p w:rsidR="006E7DD5" w:rsidRDefault="006E7DD5" w:rsidP="006E7DD5">
      <w:pPr>
        <w:pStyle w:val="Textkrper"/>
      </w:pPr>
      <w:r>
        <w:t>Bild 1: hydraulische Bremsanlage (Übersicht Pkw)</w:t>
      </w:r>
    </w:p>
    <w:p w:rsidR="006E7DD5" w:rsidRDefault="006E7DD5" w:rsidP="006E7DD5">
      <w:pPr>
        <w:pStyle w:val="Textkrper"/>
        <w:rPr>
          <w:noProof/>
        </w:rPr>
      </w:pPr>
    </w:p>
    <w:p w:rsidR="006E7DD5" w:rsidRDefault="00D13ABD" w:rsidP="006E7DD5">
      <w:pPr>
        <w:pStyle w:val="Textkrper"/>
        <w:rPr>
          <w:noProof/>
        </w:rPr>
      </w:pPr>
      <w:r w:rsidRPr="00944CDF">
        <w:rPr>
          <w:noProof/>
        </w:rPr>
        <w:drawing>
          <wp:anchor distT="0" distB="0" distL="114300" distR="114300" simplePos="0" relativeHeight="251959296" behindDoc="0" locked="0" layoutInCell="0" allowOverlap="1" wp14:anchorId="022F3F1D" wp14:editId="6994F7B3">
            <wp:simplePos x="0" y="0"/>
            <wp:positionH relativeFrom="rightMargin">
              <wp:posOffset>471170</wp:posOffset>
            </wp:positionH>
            <wp:positionV relativeFrom="paragraph">
              <wp:posOffset>125730</wp:posOffset>
            </wp:positionV>
            <wp:extent cx="349885" cy="320675"/>
            <wp:effectExtent l="0" t="0" r="0" b="3175"/>
            <wp:wrapNone/>
            <wp:docPr id="166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944CDF">
        <w:rPr>
          <w:noProof/>
        </w:rPr>
        <w:drawing>
          <wp:anchor distT="0" distB="0" distL="114300" distR="114300" simplePos="0" relativeHeight="251960320" behindDoc="0" locked="0" layoutInCell="0" allowOverlap="1" wp14:anchorId="12EF88C4" wp14:editId="0A5E7F8E">
            <wp:simplePos x="0" y="0"/>
            <wp:positionH relativeFrom="rightMargin">
              <wp:posOffset>821690</wp:posOffset>
            </wp:positionH>
            <wp:positionV relativeFrom="paragraph">
              <wp:posOffset>125730</wp:posOffset>
            </wp:positionV>
            <wp:extent cx="348615" cy="320040"/>
            <wp:effectExtent l="0" t="0" r="0" b="3810"/>
            <wp:wrapNone/>
            <wp:docPr id="166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944CDF">
        <w:rPr>
          <w:noProof/>
        </w:rPr>
        <w:drawing>
          <wp:anchor distT="0" distB="0" distL="114300" distR="114300" simplePos="0" relativeHeight="251958272" behindDoc="0" locked="0" layoutInCell="0" allowOverlap="1" wp14:anchorId="66500E79" wp14:editId="28483863">
            <wp:simplePos x="0" y="0"/>
            <wp:positionH relativeFrom="rightMargin">
              <wp:posOffset>116205</wp:posOffset>
            </wp:positionH>
            <wp:positionV relativeFrom="paragraph">
              <wp:posOffset>123190</wp:posOffset>
            </wp:positionV>
            <wp:extent cx="345440" cy="323850"/>
            <wp:effectExtent l="0" t="0" r="0" b="0"/>
            <wp:wrapNone/>
            <wp:docPr id="166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Pr>
          <w:noProof/>
        </w:rPr>
        <mc:AlternateContent>
          <mc:Choice Requires="wps">
            <w:drawing>
              <wp:anchor distT="0" distB="0" distL="114300" distR="114300" simplePos="0" relativeHeight="251957248" behindDoc="0" locked="0" layoutInCell="1" allowOverlap="1" wp14:anchorId="75A7EE2D" wp14:editId="466927BD">
                <wp:simplePos x="0" y="0"/>
                <wp:positionH relativeFrom="column">
                  <wp:posOffset>-5896</wp:posOffset>
                </wp:positionH>
                <wp:positionV relativeFrom="paragraph">
                  <wp:posOffset>116205</wp:posOffset>
                </wp:positionV>
                <wp:extent cx="4663621" cy="1403985"/>
                <wp:effectExtent l="0" t="0" r="22860" b="19685"/>
                <wp:wrapNone/>
                <wp:docPr id="9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3621" cy="1403985"/>
                        </a:xfrm>
                        <a:prstGeom prst="rect">
                          <a:avLst/>
                        </a:prstGeom>
                        <a:solidFill>
                          <a:srgbClr val="FFFFFF"/>
                        </a:solidFill>
                        <a:ln w="9525">
                          <a:solidFill>
                            <a:srgbClr val="000000"/>
                          </a:solidFill>
                          <a:miter lim="800000"/>
                          <a:headEnd/>
                          <a:tailEnd/>
                        </a:ln>
                      </wps:spPr>
                      <wps:txbx>
                        <w:txbxContent>
                          <w:p w:rsidR="00AD02D2" w:rsidRDefault="00AD02D2" w:rsidP="006E7DD5">
                            <w:r>
                              <w:t>Im Kraftfahrzeug wird mit der Betriebsbremse die Geschwindigkeit verzögert, abgebremst bis zum Stillstand und der Wagen gegen Wegrollen gesichert.</w:t>
                            </w:r>
                          </w:p>
                          <w:p w:rsidR="00AD02D2" w:rsidRDefault="00AD02D2" w:rsidP="006E7DD5">
                            <w:r>
                              <w:t>Beim Bremsen wird Bewegungsenergie in Wärme umgewandelt.</w:t>
                            </w:r>
                          </w:p>
                          <w:p w:rsidR="00AD02D2" w:rsidRDefault="00AD02D2" w:rsidP="006E7DD5">
                            <w:r>
                              <w:t xml:space="preserve">Mithilfe des Bremspedals und des Hauptbremszylinders wird aus der </w:t>
                            </w:r>
                            <w:proofErr w:type="spellStart"/>
                            <w:r>
                              <w:t>Fußkraft</w:t>
                            </w:r>
                            <w:proofErr w:type="spellEnd"/>
                            <w:r>
                              <w:t xml:space="preserve"> eine im Bremskraftverstärker erhöhte hydraulische Bremskraft. Der hydraul</w:t>
                            </w:r>
                            <w:r>
                              <w:t>i</w:t>
                            </w:r>
                            <w:r>
                              <w:t xml:space="preserve">sche Druck erzeugt über Nehmerzylinder an der Radbremse die eigentliche Verzögerung. Die schlupfabhängige Regelung erfolgt im Antiblockiersystem. </w:t>
                            </w:r>
                          </w:p>
                          <w:p w:rsidR="00AD02D2" w:rsidRDefault="00AD02D2" w:rsidP="006E7DD5">
                            <w:r>
                              <w:t xml:space="preserve">Das Sichern des Fahrzeuges gegen Wegrollen erfolgt mit der Feststellbremse, die durch Hand- oder </w:t>
                            </w:r>
                            <w:proofErr w:type="spellStart"/>
                            <w:r>
                              <w:t>Fußkraft</w:t>
                            </w:r>
                            <w:proofErr w:type="spellEnd"/>
                            <w:r>
                              <w:t xml:space="preserve"> betätigt sein kann.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4" type="#_x0000_t202" style="position:absolute;left:0;text-align:left;margin-left:-.45pt;margin-top:9.15pt;width:367.2pt;height:110.55pt;z-index:251957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">
                <v:textbox style="mso-fit-shape-to-text:t">
                  <w:txbxContent>
                    <w:p w:rsidR="00AD02D2" w:rsidRDefault="00AD02D2" w:rsidP="006E7DD5">
                      <w:r>
                        <w:t>Im Kraftfahrzeug wird mit der Betriebsbremse die Geschwindigkeit verzögert, abgebremst bis zum Stillstand und der Wagen gegen Wegrollen gesichert.</w:t>
                      </w:r>
                    </w:p>
                    <w:p w:rsidR="00AD02D2" w:rsidRDefault="00AD02D2" w:rsidP="006E7DD5">
                      <w:r>
                        <w:t>Beim Bremsen wird Bewegungsenergie in Wärme umgewandelt.</w:t>
                      </w:r>
                    </w:p>
                    <w:p w:rsidR="00AD02D2" w:rsidRDefault="00AD02D2" w:rsidP="006E7DD5">
                      <w:r>
                        <w:t xml:space="preserve">Mithilfe des Bremspedals und des Hauptbremszylinders wird aus der </w:t>
                      </w:r>
                      <w:proofErr w:type="spellStart"/>
                      <w:r>
                        <w:t>Fußkraft</w:t>
                      </w:r>
                      <w:proofErr w:type="spellEnd"/>
                      <w:r>
                        <w:t xml:space="preserve"> eine im Bremskraftverstärker erhöhte hydraulische Bremskraft. Der hydraul</w:t>
                      </w:r>
                      <w:r>
                        <w:t>i</w:t>
                      </w:r>
                      <w:r>
                        <w:t xml:space="preserve">sche Druck erzeugt über Nehmerzylinder an der Radbremse die eigentliche Verzögerung. Die schlupfabhängige Regelung erfolgt im Antiblockiersystem. </w:t>
                      </w:r>
                    </w:p>
                    <w:p w:rsidR="00AD02D2" w:rsidRDefault="00AD02D2" w:rsidP="006E7DD5">
                      <w:r>
                        <w:t xml:space="preserve">Das Sichern des Fahrzeuges gegen Wegrollen erfolgt mit der Feststellbremse, die durch Hand- oder </w:t>
                      </w:r>
                      <w:proofErr w:type="spellStart"/>
                      <w:r>
                        <w:t>Fußkraft</w:t>
                      </w:r>
                      <w:proofErr w:type="spellEnd"/>
                      <w:r>
                        <w:t xml:space="preserve"> betätigt sein kann.</w:t>
                      </w:r>
                    </w:p>
                  </w:txbxContent>
                </v:textbox>
              </v:shape>
            </w:pict>
          </mc:Fallback>
        </mc:AlternateContent>
      </w:r>
    </w:p>
    <w:p w:rsidR="006E7DD5" w:rsidRDefault="006E7DD5" w:rsidP="006E7DD5">
      <w:pPr>
        <w:pStyle w:val="Textkrper"/>
        <w:rPr>
          <w:noProof/>
        </w:rP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 w:rsidR="006E7DD5" w:rsidRDefault="006E7DD5" w:rsidP="006E7DD5"/>
    <w:p w:rsidR="006E7DD5" w:rsidRDefault="006E7DD5" w:rsidP="006E7DD5"/>
    <w:p w:rsidR="006E7DD5" w:rsidRDefault="006E7DD5" w:rsidP="006E7DD5"/>
    <w:p w:rsidR="000A53DA" w:rsidRDefault="000A53DA">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61"/>
        <w:gridCol w:w="156"/>
        <w:gridCol w:w="2103"/>
      </w:tblGrid>
      <w:tr w:rsidR="000A53DA" w:rsidRPr="00B51DE9" w:rsidTr="00DE22F9">
        <w:trPr>
          <w:trHeight w:val="523"/>
        </w:trPr>
        <w:tc>
          <w:tcPr>
            <w:tcW w:w="3119" w:type="dxa"/>
            <w:tcBorders>
              <w:left w:val="single" w:sz="4" w:space="0" w:color="auto"/>
              <w:bottom w:val="single" w:sz="4" w:space="0" w:color="auto"/>
              <w:right w:val="single" w:sz="4" w:space="0" w:color="auto"/>
            </w:tcBorders>
            <w:shd w:val="clear" w:color="auto" w:fill="D9D9D9"/>
            <w:hideMark/>
          </w:tcPr>
          <w:p w:rsidR="000A53DA" w:rsidRDefault="000A53DA" w:rsidP="00DE22F9">
            <w:pPr>
              <w:pStyle w:val="Tabelle6pt"/>
              <w:rPr>
                <w:color w:val="000000"/>
              </w:rPr>
            </w:pPr>
            <w:r>
              <w:lastRenderedPageBreak/>
              <w:br w:type="page"/>
            </w:r>
            <w:r>
              <w:br w:type="page"/>
              <w:t>Lernfeld</w:t>
            </w:r>
          </w:p>
          <w:p w:rsidR="000A53DA" w:rsidRDefault="000A53DA" w:rsidP="00DE22F9">
            <w:pPr>
              <w:pStyle w:val="TabelleKopflinks"/>
            </w:pPr>
            <w:r>
              <w:t>LF 2</w:t>
            </w:r>
          </w:p>
        </w:tc>
        <w:tc>
          <w:tcPr>
            <w:tcW w:w="4261" w:type="dxa"/>
            <w:tcBorders>
              <w:left w:val="single" w:sz="4" w:space="0" w:color="auto"/>
              <w:bottom w:val="single" w:sz="4" w:space="0" w:color="auto"/>
              <w:right w:val="single" w:sz="4" w:space="0" w:color="auto"/>
            </w:tcBorders>
            <w:shd w:val="clear" w:color="auto" w:fill="D9D9D9"/>
            <w:hideMark/>
          </w:tcPr>
          <w:p w:rsidR="000A53DA" w:rsidRDefault="000A53DA" w:rsidP="00DE22F9">
            <w:pPr>
              <w:pStyle w:val="Tabelle6pt"/>
              <w:rPr>
                <w:color w:val="000000"/>
              </w:rPr>
            </w:pPr>
            <w:r>
              <w:t>Titel</w:t>
            </w:r>
          </w:p>
          <w:p w:rsidR="000A53DA" w:rsidRDefault="000A53DA" w:rsidP="00DE22F9">
            <w:pPr>
              <w:pStyle w:val="TabelleKopflinks"/>
            </w:pPr>
            <w:r>
              <w:t>Selbstreflexion</w:t>
            </w:r>
          </w:p>
          <w:p w:rsidR="003924B8" w:rsidRDefault="003924B8" w:rsidP="00DE22F9">
            <w:pPr>
              <w:pStyle w:val="TabelleKopflinks"/>
            </w:pPr>
            <w:r>
              <w:t>Arbeitsplanung Bremsenservice</w:t>
            </w:r>
          </w:p>
        </w:tc>
        <w:tc>
          <w:tcPr>
            <w:tcW w:w="156" w:type="dxa"/>
            <w:vMerge w:val="restart"/>
            <w:tcBorders>
              <w:top w:val="nil"/>
              <w:left w:val="single" w:sz="4" w:space="0" w:color="auto"/>
              <w:bottom w:val="nil"/>
              <w:right w:val="single" w:sz="4" w:space="0" w:color="auto"/>
            </w:tcBorders>
            <w:shd w:val="clear" w:color="auto" w:fill="FFFFFF"/>
          </w:tcPr>
          <w:p w:rsidR="000A53DA" w:rsidRPr="004B658C" w:rsidRDefault="000A53DA" w:rsidP="00DE22F9"/>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0A53DA" w:rsidRDefault="000A53DA" w:rsidP="00DE22F9">
            <w:pPr>
              <w:pStyle w:val="Tabelle6pt"/>
            </w:pPr>
          </w:p>
          <w:p w:rsidR="000A53DA" w:rsidRPr="00B51DE9" w:rsidRDefault="000A53DA" w:rsidP="00DE22F9">
            <w:pPr>
              <w:pStyle w:val="TabelleKopfmitte"/>
              <w:rPr>
                <w:rFonts w:eastAsia="Calibri"/>
              </w:rPr>
            </w:pPr>
            <w:r>
              <w:t>FZT 02.02.04</w:t>
            </w:r>
          </w:p>
        </w:tc>
      </w:tr>
      <w:tr w:rsidR="000A53DA" w:rsidRPr="00B51DE9" w:rsidTr="00DE22F9">
        <w:tc>
          <w:tcPr>
            <w:tcW w:w="7380" w:type="dxa"/>
            <w:gridSpan w:val="2"/>
            <w:tcBorders>
              <w:left w:val="single" w:sz="4" w:space="0" w:color="auto"/>
              <w:bottom w:val="single" w:sz="4" w:space="0" w:color="auto"/>
              <w:right w:val="single" w:sz="4" w:space="0" w:color="auto"/>
            </w:tcBorders>
            <w:hideMark/>
          </w:tcPr>
          <w:p w:rsidR="000A53DA" w:rsidRPr="004B658C" w:rsidRDefault="000A53DA" w:rsidP="00DE22F9">
            <w:pPr>
              <w:pStyle w:val="Tabelle6pt"/>
            </w:pPr>
            <w:r>
              <w:t>Kompetenzbereiche:</w:t>
            </w:r>
          </w:p>
          <w:p w:rsidR="000A53DA" w:rsidRDefault="000A53DA" w:rsidP="00DE22F9">
            <w:pPr>
              <w:pStyle w:val="Kopf8ptafz"/>
            </w:pPr>
            <w:r>
              <w:rPr>
                <w:rStyle w:val="Hervorhebung"/>
              </w:rPr>
              <w:t>Ich kann Wert auf meine Entwicklung legen (Selbstständigkeit).</w:t>
            </w:r>
          </w:p>
        </w:tc>
        <w:tc>
          <w:tcPr>
            <w:tcW w:w="156" w:type="dxa"/>
            <w:vMerge/>
            <w:tcBorders>
              <w:left w:val="single" w:sz="4" w:space="0" w:color="auto"/>
              <w:bottom w:val="nil"/>
              <w:right w:val="nil"/>
            </w:tcBorders>
            <w:vAlign w:val="center"/>
            <w:hideMark/>
          </w:tcPr>
          <w:p w:rsidR="000A53DA" w:rsidRDefault="000A53DA" w:rsidP="00DE22F9">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0A53DA" w:rsidRPr="00B51DE9" w:rsidRDefault="000A53DA" w:rsidP="00DE22F9"/>
        </w:tc>
      </w:tr>
    </w:tbl>
    <w:p w:rsidR="000A53DA" w:rsidRDefault="002B62CC" w:rsidP="000A53DA">
      <w:pPr>
        <w:pStyle w:val="berschrift1"/>
      </w:pPr>
      <w:r w:rsidRPr="00AA18D1">
        <w:rPr>
          <w:noProof/>
        </w:rPr>
        <w:drawing>
          <wp:anchor distT="0" distB="0" distL="114300" distR="114300" simplePos="0" relativeHeight="252054528" behindDoc="0" locked="0" layoutInCell="1" allowOverlap="1" wp14:anchorId="531238F2" wp14:editId="7D1F724E">
            <wp:simplePos x="0" y="0"/>
            <wp:positionH relativeFrom="column">
              <wp:posOffset>4790440</wp:posOffset>
            </wp:positionH>
            <wp:positionV relativeFrom="paragraph">
              <wp:posOffset>417357</wp:posOffset>
            </wp:positionV>
            <wp:extent cx="314325" cy="314325"/>
            <wp:effectExtent l="0" t="0" r="9525" b="9525"/>
            <wp:wrapNone/>
            <wp:docPr id="1256" name="Grafik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70912" behindDoc="0" locked="0" layoutInCell="0" allowOverlap="1" wp14:anchorId="0B151984" wp14:editId="43808856">
            <wp:simplePos x="0" y="0"/>
            <wp:positionH relativeFrom="rightMargin">
              <wp:posOffset>79375</wp:posOffset>
            </wp:positionH>
            <wp:positionV relativeFrom="paragraph">
              <wp:posOffset>56515</wp:posOffset>
            </wp:positionV>
            <wp:extent cx="349885" cy="320675"/>
            <wp:effectExtent l="0" t="0" r="0" b="3175"/>
            <wp:wrapNone/>
            <wp:docPr id="4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71936" behindDoc="0" locked="0" layoutInCell="0" allowOverlap="1" wp14:anchorId="34FB2B9A" wp14:editId="22C47D0D">
            <wp:simplePos x="0" y="0"/>
            <wp:positionH relativeFrom="rightMargin">
              <wp:posOffset>410845</wp:posOffset>
            </wp:positionH>
            <wp:positionV relativeFrom="paragraph">
              <wp:posOffset>55880</wp:posOffset>
            </wp:positionV>
            <wp:extent cx="349885" cy="320675"/>
            <wp:effectExtent l="0" t="0" r="0" b="3175"/>
            <wp:wrapNone/>
            <wp:docPr id="4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72960" behindDoc="0" locked="0" layoutInCell="0" allowOverlap="1" wp14:anchorId="66FE27D9" wp14:editId="3F4B9EA7">
            <wp:simplePos x="0" y="0"/>
            <wp:positionH relativeFrom="rightMargin">
              <wp:posOffset>761365</wp:posOffset>
            </wp:positionH>
            <wp:positionV relativeFrom="paragraph">
              <wp:posOffset>56042</wp:posOffset>
            </wp:positionV>
            <wp:extent cx="348615" cy="320040"/>
            <wp:effectExtent l="0" t="0" r="0" b="3810"/>
            <wp:wrapNone/>
            <wp:docPr id="95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0A53DA">
        <w:t>Selbstreflexionsbogen</w:t>
      </w:r>
    </w:p>
    <w:p w:rsidR="003924B8" w:rsidRDefault="003924B8" w:rsidP="000A53DA">
      <w:pPr>
        <w:pStyle w:val="Abstandszeile"/>
      </w:pPr>
    </w:p>
    <w:p w:rsidR="003924B8" w:rsidRDefault="003924B8" w:rsidP="000A53DA">
      <w:pPr>
        <w:pStyle w:val="Abstandszeile"/>
      </w:pPr>
    </w:p>
    <w:p w:rsidR="007374D0" w:rsidRDefault="007374D0" w:rsidP="000A53DA">
      <w:pPr>
        <w:pStyle w:val="Abstandszeile"/>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1"/>
        <w:gridCol w:w="567"/>
        <w:gridCol w:w="567"/>
        <w:gridCol w:w="567"/>
        <w:gridCol w:w="567"/>
      </w:tblGrid>
      <w:tr w:rsidR="00955A9E" w:rsidRPr="002D0D9D" w:rsidTr="00955A9E">
        <w:trPr>
          <w:cantSplit/>
          <w:trHeight w:val="1134"/>
        </w:trPr>
        <w:tc>
          <w:tcPr>
            <w:tcW w:w="7371" w:type="dxa"/>
            <w:shd w:val="clear" w:color="auto" w:fill="D9D9D9"/>
            <w:vAlign w:val="center"/>
          </w:tcPr>
          <w:p w:rsidR="00955A9E" w:rsidRPr="002D0D9D" w:rsidRDefault="00955A9E" w:rsidP="00DE22F9">
            <w:pPr>
              <w:jc w:val="both"/>
              <w:rPr>
                <w:rFonts w:eastAsia="Times New Roman" w:cs="Times New Roman"/>
                <w:b/>
                <w:lang w:eastAsia="de-DE"/>
              </w:rPr>
            </w:pPr>
          </w:p>
        </w:tc>
        <w:tc>
          <w:tcPr>
            <w:tcW w:w="567" w:type="dxa"/>
            <w:shd w:val="clear" w:color="auto" w:fill="D9D9D9"/>
            <w:textDirection w:val="btLr"/>
            <w:vAlign w:val="center"/>
          </w:tcPr>
          <w:p w:rsidR="00955A9E" w:rsidRPr="00492BE1" w:rsidRDefault="00955A9E" w:rsidP="00DE22F9">
            <w:pPr>
              <w:ind w:left="113" w:right="113"/>
              <w:jc w:val="center"/>
              <w:rPr>
                <w:sz w:val="18"/>
              </w:rPr>
            </w:pPr>
            <w:r w:rsidRPr="00492BE1">
              <w:rPr>
                <w:sz w:val="18"/>
              </w:rPr>
              <w:t>trifft nicht zu</w:t>
            </w:r>
          </w:p>
        </w:tc>
        <w:tc>
          <w:tcPr>
            <w:tcW w:w="567" w:type="dxa"/>
            <w:shd w:val="clear" w:color="auto" w:fill="D9D9D9"/>
            <w:textDirection w:val="btLr"/>
            <w:vAlign w:val="center"/>
          </w:tcPr>
          <w:p w:rsidR="00955A9E" w:rsidRPr="00492BE1" w:rsidRDefault="00955A9E" w:rsidP="00DE22F9">
            <w:pPr>
              <w:ind w:left="113" w:right="113"/>
              <w:jc w:val="center"/>
              <w:rPr>
                <w:sz w:val="18"/>
              </w:rPr>
            </w:pPr>
            <w:r w:rsidRPr="00492BE1">
              <w:rPr>
                <w:sz w:val="18"/>
              </w:rPr>
              <w:t>trifft eher nicht zu</w:t>
            </w:r>
          </w:p>
        </w:tc>
        <w:tc>
          <w:tcPr>
            <w:tcW w:w="567" w:type="dxa"/>
            <w:shd w:val="clear" w:color="auto" w:fill="D9D9D9"/>
            <w:textDirection w:val="btLr"/>
            <w:vAlign w:val="center"/>
          </w:tcPr>
          <w:p w:rsidR="00955A9E" w:rsidRPr="00492BE1" w:rsidRDefault="00955A9E" w:rsidP="00DE22F9">
            <w:pPr>
              <w:ind w:left="113" w:right="113"/>
              <w:jc w:val="center"/>
              <w:rPr>
                <w:sz w:val="18"/>
              </w:rPr>
            </w:pPr>
            <w:r w:rsidRPr="00492BE1">
              <w:rPr>
                <w:sz w:val="18"/>
              </w:rPr>
              <w:t>trifft eher zu</w:t>
            </w:r>
          </w:p>
        </w:tc>
        <w:tc>
          <w:tcPr>
            <w:tcW w:w="567" w:type="dxa"/>
            <w:shd w:val="clear" w:color="auto" w:fill="D9D9D9"/>
            <w:textDirection w:val="btLr"/>
            <w:vAlign w:val="center"/>
          </w:tcPr>
          <w:p w:rsidR="00955A9E" w:rsidRPr="00492BE1" w:rsidRDefault="00955A9E" w:rsidP="00DE22F9">
            <w:pPr>
              <w:ind w:left="113" w:right="113"/>
              <w:jc w:val="center"/>
              <w:rPr>
                <w:sz w:val="18"/>
              </w:rPr>
            </w:pPr>
            <w:r w:rsidRPr="00492BE1">
              <w:rPr>
                <w:sz w:val="18"/>
              </w:rPr>
              <w:t>trifft</w:t>
            </w:r>
          </w:p>
          <w:p w:rsidR="00955A9E" w:rsidRPr="00492BE1" w:rsidRDefault="00955A9E" w:rsidP="00DE22F9">
            <w:pPr>
              <w:ind w:left="113" w:right="113"/>
              <w:jc w:val="center"/>
              <w:rPr>
                <w:sz w:val="18"/>
              </w:rPr>
            </w:pPr>
            <w:r w:rsidRPr="00492BE1">
              <w:rPr>
                <w:sz w:val="18"/>
              </w:rPr>
              <w:t>zu</w:t>
            </w:r>
          </w:p>
        </w:tc>
      </w:tr>
      <w:tr w:rsidR="00955A9E" w:rsidRPr="002D0D9D" w:rsidTr="00955A9E">
        <w:tc>
          <w:tcPr>
            <w:tcW w:w="7371" w:type="dxa"/>
            <w:shd w:val="clear" w:color="auto" w:fill="auto"/>
          </w:tcPr>
          <w:p w:rsidR="00955A9E" w:rsidRDefault="00955A9E" w:rsidP="00DE22F9">
            <w:pPr>
              <w:pStyle w:val="Listenabsatz"/>
              <w:numPr>
                <w:ilvl w:val="0"/>
                <w:numId w:val="56"/>
              </w:numPr>
            </w:pPr>
            <w:r w:rsidRPr="007C67B6">
              <w:t>Ich kann Mess- und Prüfwerkzeuge fachgerecht anwenden.</w:t>
            </w:r>
          </w:p>
          <w:p w:rsidR="00955A9E" w:rsidRPr="007C67B6" w:rsidRDefault="00955A9E" w:rsidP="00955A9E">
            <w:pPr>
              <w:pStyle w:val="Listenabsatz"/>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Default="00955A9E" w:rsidP="00DE22F9">
            <w:pPr>
              <w:pStyle w:val="Listenabsatz"/>
              <w:numPr>
                <w:ilvl w:val="0"/>
                <w:numId w:val="56"/>
              </w:numPr>
            </w:pPr>
            <w:r w:rsidRPr="007C67B6">
              <w:t>Ich kann Kennwerte für die Montage ermitteln.</w:t>
            </w:r>
          </w:p>
          <w:p w:rsidR="00955A9E" w:rsidRPr="007C67B6" w:rsidRDefault="00955A9E" w:rsidP="00955A9E">
            <w:pPr>
              <w:pStyle w:val="Listenabsatz"/>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Pr="007C67B6" w:rsidRDefault="00955A9E" w:rsidP="00DE22F9">
            <w:pPr>
              <w:pStyle w:val="Listenabsatz"/>
              <w:numPr>
                <w:ilvl w:val="0"/>
                <w:numId w:val="56"/>
              </w:numPr>
            </w:pPr>
            <w:r w:rsidRPr="007C67B6">
              <w:t>Ich kann mit Hilfe von technischen Unterlagen den Umfang von Repar</w:t>
            </w:r>
            <w:r w:rsidRPr="007C67B6">
              <w:t>a</w:t>
            </w:r>
            <w:r w:rsidRPr="007C67B6">
              <w:t xml:space="preserve">turen planen.  </w:t>
            </w: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Default="00955A9E" w:rsidP="00DE22F9">
            <w:pPr>
              <w:pStyle w:val="Listenabsatz"/>
              <w:numPr>
                <w:ilvl w:val="0"/>
                <w:numId w:val="56"/>
              </w:numPr>
            </w:pPr>
            <w:r w:rsidRPr="007C67B6">
              <w:t>Ich kann einen Arbeitsplan erstellen und durchführen.</w:t>
            </w:r>
          </w:p>
          <w:p w:rsidR="00955A9E" w:rsidRPr="007C67B6" w:rsidRDefault="00955A9E" w:rsidP="00955A9E">
            <w:pPr>
              <w:pStyle w:val="Listenabsatz"/>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Pr="007C67B6" w:rsidRDefault="00955A9E" w:rsidP="00DE22F9">
            <w:pPr>
              <w:pStyle w:val="Listenabsatz"/>
              <w:numPr>
                <w:ilvl w:val="0"/>
                <w:numId w:val="56"/>
              </w:numPr>
            </w:pPr>
            <w:r w:rsidRPr="007C67B6">
              <w:t xml:space="preserve">Ich kann mich in der Zusammenarbeit mit </w:t>
            </w:r>
            <w:r>
              <w:t>Kolleginnen und Kollegen</w:t>
            </w:r>
            <w:r w:rsidRPr="007C67B6">
              <w:t xml:space="preserve"> fachlich korrekt ausdrücken.</w:t>
            </w: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EC7400" w:rsidRPr="007C67B6" w:rsidRDefault="00955A9E" w:rsidP="00FC1D5F">
            <w:pPr>
              <w:pStyle w:val="Listenabsatz"/>
              <w:numPr>
                <w:ilvl w:val="0"/>
                <w:numId w:val="56"/>
              </w:numPr>
            </w:pPr>
            <w:r w:rsidRPr="00FF59C7">
              <w:t>Ich kann mir mit Hilfe von Herstellerunterlagen einen Arbeitsplan erste</w:t>
            </w:r>
            <w:r w:rsidRPr="00FF59C7">
              <w:t>l</w:t>
            </w:r>
            <w:r w:rsidRPr="00FF59C7">
              <w:t>len.</w:t>
            </w: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Pr="00FF59C7" w:rsidRDefault="00955A9E" w:rsidP="00BF1B20">
            <w:pPr>
              <w:pStyle w:val="Listenabsatz"/>
              <w:numPr>
                <w:ilvl w:val="0"/>
                <w:numId w:val="56"/>
              </w:numPr>
            </w:pPr>
            <w:r w:rsidRPr="00FF59C7">
              <w:t>Ich kann die Notwendigkeit eines Arbeitsplanes eine</w:t>
            </w:r>
            <w:r>
              <w:t>r</w:t>
            </w:r>
            <w:r w:rsidRPr="00FF59C7">
              <w:t xml:space="preserve"> Mitschüler</w:t>
            </w:r>
            <w:r>
              <w:t>in</w:t>
            </w:r>
            <w:r w:rsidRPr="00FF59C7">
              <w:t xml:space="preserve"> oder </w:t>
            </w:r>
            <w:r>
              <w:t>einem Mitschüler</w:t>
            </w:r>
            <w:r w:rsidRPr="00FF59C7">
              <w:t xml:space="preserve"> erläutern.</w:t>
            </w: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Default="00955A9E" w:rsidP="00DE22F9">
            <w:pPr>
              <w:pStyle w:val="Listenabsatz"/>
              <w:numPr>
                <w:ilvl w:val="0"/>
                <w:numId w:val="56"/>
              </w:numPr>
            </w:pPr>
            <w:r w:rsidRPr="00FF59C7">
              <w:t>Ich kann die Funktion der Bremsflüssigkeit im Bremssystem nennen.</w:t>
            </w:r>
          </w:p>
          <w:p w:rsidR="00955A9E" w:rsidRPr="00FF59C7" w:rsidRDefault="00955A9E" w:rsidP="00955A9E">
            <w:pPr>
              <w:pStyle w:val="Listenabsatz"/>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Default="00955A9E" w:rsidP="00DE22F9">
            <w:pPr>
              <w:pStyle w:val="Listenabsatz"/>
              <w:numPr>
                <w:ilvl w:val="0"/>
                <w:numId w:val="56"/>
              </w:numPr>
            </w:pPr>
            <w:r w:rsidRPr="00FF59C7">
              <w:t>Ich kann den korrekten Umgang mit der Bremsflüssigkeit durchführen.</w:t>
            </w:r>
          </w:p>
          <w:p w:rsidR="00955A9E" w:rsidRPr="00FF59C7" w:rsidRDefault="00955A9E" w:rsidP="00955A9E">
            <w:pPr>
              <w:pStyle w:val="Listenabsatz"/>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Default="00955A9E" w:rsidP="00DE22F9">
            <w:pPr>
              <w:pStyle w:val="Listenabsatz"/>
              <w:numPr>
                <w:ilvl w:val="0"/>
                <w:numId w:val="56"/>
              </w:numPr>
            </w:pPr>
            <w:r w:rsidRPr="00FF59C7">
              <w:t>Ich kann den Füllungsstand eines Bremssystems beurteilen.</w:t>
            </w:r>
          </w:p>
          <w:p w:rsidR="00955A9E" w:rsidRPr="00FF59C7" w:rsidRDefault="00955A9E" w:rsidP="00955A9E">
            <w:pPr>
              <w:pStyle w:val="Listenabsatz"/>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Default="00955A9E" w:rsidP="00DE22F9">
            <w:pPr>
              <w:pStyle w:val="Listenabsatz"/>
              <w:numPr>
                <w:ilvl w:val="0"/>
                <w:numId w:val="56"/>
              </w:numPr>
            </w:pPr>
            <w:r w:rsidRPr="00FF59C7">
              <w:t>Ich kann die Bremsflüssigkeit qualifiziert handhaben.</w:t>
            </w:r>
          </w:p>
          <w:p w:rsidR="00955A9E" w:rsidRDefault="00955A9E" w:rsidP="00955A9E">
            <w:pPr>
              <w:pStyle w:val="Listenabsatz"/>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bl>
    <w:p w:rsidR="006E7DD5" w:rsidRDefault="000A53DA" w:rsidP="000A53DA">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pPr>
            <w:r>
              <w:t>Titel</w:t>
            </w:r>
          </w:p>
          <w:p w:rsidR="006E7DD5" w:rsidRPr="000572B9" w:rsidRDefault="006E7DD5" w:rsidP="00AE7CC1">
            <w:pPr>
              <w:rPr>
                <w:b/>
              </w:rPr>
            </w:pPr>
            <w:r>
              <w:rPr>
                <w:b/>
              </w:rPr>
              <w:t>Durchführung, Kontrolle und Bewertung</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t>02.02.05</w:t>
            </w:r>
          </w:p>
        </w:tc>
      </w:tr>
      <w:tr w:rsidR="006E7DD5" w:rsidRPr="00B51DE9" w:rsidTr="00AE7CC1">
        <w:tc>
          <w:tcPr>
            <w:tcW w:w="7348" w:type="dxa"/>
            <w:gridSpan w:val="3"/>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Werkzeuge, Geräte und Ve</w:t>
            </w:r>
            <w:r w:rsidR="001B4A70">
              <w:t>rfahren auswählen und einsetzen</w:t>
            </w:r>
          </w:p>
          <w:p w:rsidR="006E7DD5" w:rsidRDefault="006E7DD5" w:rsidP="00AE7CC1">
            <w:pPr>
              <w:pStyle w:val="Kopf8ptafz"/>
            </w:pPr>
            <w:r>
              <w:t>Berufstechnische Normen un</w:t>
            </w:r>
            <w:r w:rsidR="001B4A70">
              <w:t>d Vorschriften, Arbeitsqualität</w:t>
            </w:r>
          </w:p>
          <w:p w:rsidR="006E7DD5" w:rsidRDefault="006E7DD5" w:rsidP="00AE7CC1">
            <w:pPr>
              <w:pStyle w:val="Kopf8ptafz"/>
            </w:pPr>
            <w:r>
              <w:t>Arbeits-</w:t>
            </w:r>
            <w:r w:rsidR="001B4A70">
              <w:t xml:space="preserve"> und Sicherheitsregeln beachten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D9D9D9" w:themeFill="background1" w:themeFillShade="D9"/>
                </w:tcPr>
                <w:p w:rsidR="006E7DD5" w:rsidRPr="00B51DE9" w:rsidRDefault="006E7DD5" w:rsidP="00AE7CC1">
                  <w:pPr>
                    <w:pStyle w:val="TabelleKopfmitte"/>
                  </w:pPr>
                  <w:proofErr w:type="spellStart"/>
                  <w:r w:rsidRPr="00B51DE9">
                    <w:t>LernTHEMA</w:t>
                  </w:r>
                  <w:proofErr w:type="spellEnd"/>
                </w:p>
              </w:tc>
            </w:tr>
            <w:tr w:rsidR="006E7DD5" w:rsidRPr="00B51DE9" w:rsidTr="00AE7CC1">
              <w:trPr>
                <w:trHeight w:val="284"/>
              </w:trPr>
              <w:tc>
                <w:tcPr>
                  <w:tcW w:w="2090" w:type="dxa"/>
                  <w:tcBorders>
                    <w:bottom w:val="nil"/>
                  </w:tcBorders>
                </w:tcPr>
                <w:p w:rsidR="006E7DD5" w:rsidRPr="00B51DE9" w:rsidRDefault="006E7DD5" w:rsidP="00AE7CC1">
                  <w:pPr>
                    <w:pStyle w:val="Textkrper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826C95" w:rsidRDefault="006E7DD5" w:rsidP="00AE7CC1">
            <w:pPr>
              <w:pStyle w:val="Kopf8ptafz"/>
              <w:rPr>
                <w:sz w:val="18"/>
              </w:rPr>
            </w:pPr>
            <w:r w:rsidRPr="00826C95">
              <w:t>Ich kann den Zustand technischer Baugruppen erkennen und beurteilen.</w:t>
            </w:r>
          </w:p>
          <w:p w:rsidR="006E7DD5" w:rsidRPr="00826C95" w:rsidRDefault="006E7DD5" w:rsidP="00AE7CC1">
            <w:pPr>
              <w:pStyle w:val="Kopf8ptafz"/>
              <w:rPr>
                <w:sz w:val="18"/>
              </w:rPr>
            </w:pPr>
            <w:r w:rsidRPr="00826C95">
              <w:t>Ich kann Ersatzteile auf ihre Eignung prüfen.</w:t>
            </w:r>
          </w:p>
          <w:p w:rsidR="006E7DD5" w:rsidRPr="00826C95" w:rsidRDefault="006E7DD5" w:rsidP="00AE7CC1">
            <w:pPr>
              <w:pStyle w:val="Kopf8ptafz"/>
              <w:rPr>
                <w:sz w:val="18"/>
              </w:rPr>
            </w:pPr>
            <w:r>
              <w:t>Ich kann Mess- und Prüfwerkzeuge fachgerecht anwenden.</w:t>
            </w:r>
          </w:p>
          <w:p w:rsidR="006E7DD5" w:rsidRPr="00826C95" w:rsidRDefault="006E7DD5" w:rsidP="00AE7CC1">
            <w:pPr>
              <w:pStyle w:val="Kopf8ptafz"/>
              <w:rPr>
                <w:sz w:val="18"/>
              </w:rPr>
            </w:pPr>
            <w:r>
              <w:t>Ich kann Kennwerte für die Montage ermitteln.</w:t>
            </w:r>
          </w:p>
          <w:p w:rsidR="006E7DD5" w:rsidRPr="00826C95" w:rsidRDefault="006E7DD5" w:rsidP="00AE7CC1">
            <w:pPr>
              <w:pStyle w:val="Kopf8ptafz"/>
              <w:rPr>
                <w:sz w:val="18"/>
              </w:rPr>
            </w:pPr>
            <w:r>
              <w:t xml:space="preserve">Ich kann mich in der Zusammenarbeit mit </w:t>
            </w:r>
            <w:r w:rsidR="00181CA4">
              <w:t>Kolleginnen und Kollegen</w:t>
            </w:r>
            <w:r>
              <w:t xml:space="preserve"> fachlich korrekt ausdrücken.</w:t>
            </w:r>
          </w:p>
          <w:p w:rsidR="006E7DD5" w:rsidRPr="00C62F1B" w:rsidRDefault="006E7DD5" w:rsidP="00AE7CC1">
            <w:pPr>
              <w:pStyle w:val="Kopf8ptafz"/>
              <w:rPr>
                <w:sz w:val="18"/>
              </w:rPr>
            </w:pPr>
            <w:r>
              <w:t>Ich kann die Auswirkungen der Nichtbeachtung von Herstelle</w:t>
            </w:r>
            <w:r>
              <w:t>r</w:t>
            </w:r>
            <w:r>
              <w:t>vorgaben abschätzen.</w:t>
            </w:r>
          </w:p>
          <w:p w:rsidR="006E7DD5" w:rsidRPr="00A32A79" w:rsidRDefault="006E7DD5" w:rsidP="00AE7CC1">
            <w:pPr>
              <w:pStyle w:val="Kopf8ptafz"/>
              <w:rPr>
                <w:sz w:val="18"/>
              </w:rPr>
            </w:pPr>
            <w:r>
              <w:t>Ich kann betriebliche Qualitätsanforderungen umsetzen, Mä</w:t>
            </w:r>
            <w:r>
              <w:t>n</w:t>
            </w:r>
            <w:r>
              <w:t>gel erkennen und wirtschaftliche Aspekte der Arbeit bewerten.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Räder demontieren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6E7DD5" w:rsidP="00555443">
            <w:pPr>
              <w:pStyle w:val="Kopf8ptafz"/>
              <w:numPr>
                <w:ilvl w:val="0"/>
                <w:numId w:val="0"/>
              </w:numPr>
            </w:pP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4C67B7" w:rsidRDefault="006E7DD5" w:rsidP="00555443">
            <w:pPr>
              <w:pStyle w:val="Kopf8ptafz"/>
              <w:numPr>
                <w:ilvl w:val="0"/>
                <w:numId w:val="0"/>
              </w:numPr>
              <w:ind w:left="227"/>
              <w:rPr>
                <w:sz w:val="18"/>
              </w:rPr>
            </w:pPr>
          </w:p>
        </w:tc>
      </w:tr>
    </w:tbl>
    <w:p w:rsidR="006E7DD5" w:rsidRDefault="00B100DB" w:rsidP="00B100DB">
      <w:pPr>
        <w:pStyle w:val="berschrift1"/>
      </w:pPr>
      <w:r>
        <w:t>Arbeitsauftrag für Schülerinnen und Schüler</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t>Phase</w:t>
            </w:r>
          </w:p>
        </w:tc>
        <w:tc>
          <w:tcPr>
            <w:tcW w:w="940" w:type="dxa"/>
            <w:shd w:val="clear" w:color="auto" w:fill="D9D9D9" w:themeFill="background1" w:themeFillShade="D9"/>
            <w:vAlign w:val="center"/>
          </w:tcPr>
          <w:p w:rsidR="006E7DD5" w:rsidRPr="00DE4890" w:rsidRDefault="006E7DD5" w:rsidP="00AE7CC1">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23B1001A" wp14:editId="585DA582">
                  <wp:extent cx="648335" cy="318770"/>
                  <wp:effectExtent l="0" t="0" r="0" b="0"/>
                  <wp:docPr id="166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CF605F" w:rsidP="00A51C03">
            <w:pPr>
              <w:pStyle w:val="Textkrper"/>
              <w:jc w:val="center"/>
            </w:pPr>
            <w:r>
              <w:t>360 min</w:t>
            </w:r>
          </w:p>
        </w:tc>
        <w:tc>
          <w:tcPr>
            <w:tcW w:w="4961" w:type="dxa"/>
            <w:shd w:val="clear" w:color="auto" w:fill="auto"/>
            <w:vAlign w:val="center"/>
          </w:tcPr>
          <w:p w:rsidR="006E7DD5" w:rsidRPr="00DE4890" w:rsidRDefault="006E7DD5" w:rsidP="00AE7CC1">
            <w:pPr>
              <w:pStyle w:val="Textkrper"/>
              <w:jc w:val="left"/>
              <w:rPr>
                <w:noProof/>
              </w:rPr>
            </w:pPr>
            <w:r>
              <w:rPr>
                <w:noProof/>
              </w:rPr>
              <w:t>Ermitteln Sie die Verschleißwerte der Bremsanlage am Fahrzeug und protokollieren Sie diese.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1BA351AF" wp14:editId="638157CD">
                  <wp:extent cx="302701" cy="324000"/>
                  <wp:effectExtent l="0" t="0" r="2540" b="0"/>
                  <wp:docPr id="167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CF605F" w:rsidP="00A51C03">
            <w:pPr>
              <w:pStyle w:val="Textkrper"/>
              <w:jc w:val="center"/>
            </w:pPr>
            <w:r>
              <w:t>90 min</w:t>
            </w:r>
          </w:p>
        </w:tc>
        <w:tc>
          <w:tcPr>
            <w:tcW w:w="4961" w:type="dxa"/>
            <w:shd w:val="clear" w:color="auto" w:fill="auto"/>
            <w:vAlign w:val="center"/>
          </w:tcPr>
          <w:p w:rsidR="006E7DD5" w:rsidRPr="00DE4890" w:rsidRDefault="006E7DD5" w:rsidP="00AE7CC1">
            <w:pPr>
              <w:pStyle w:val="Textkrper"/>
              <w:jc w:val="left"/>
              <w:rPr>
                <w:noProof/>
              </w:rPr>
            </w:pPr>
            <w:r>
              <w:rPr>
                <w:noProof/>
              </w:rPr>
              <w:t>Führen Sie den Bestellvorgang für die Ersatzteile durch.</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74123A45" wp14:editId="7A52715C">
                  <wp:extent cx="648335" cy="318770"/>
                  <wp:effectExtent l="0" t="0" r="0" b="0"/>
                  <wp:docPr id="167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CF605F" w:rsidP="00A51C03">
            <w:pPr>
              <w:pStyle w:val="Textkrper"/>
              <w:jc w:val="center"/>
            </w:pPr>
            <w:r>
              <w:t>360 min</w:t>
            </w:r>
          </w:p>
        </w:tc>
        <w:tc>
          <w:tcPr>
            <w:tcW w:w="4961" w:type="dxa"/>
            <w:shd w:val="clear" w:color="auto" w:fill="auto"/>
            <w:vAlign w:val="center"/>
          </w:tcPr>
          <w:p w:rsidR="006E7DD5" w:rsidRPr="00DE4890" w:rsidRDefault="006E7DD5" w:rsidP="00AE7CC1">
            <w:pPr>
              <w:pStyle w:val="Textkrper"/>
              <w:jc w:val="left"/>
              <w:rPr>
                <w:noProof/>
              </w:rPr>
            </w:pPr>
            <w:r>
              <w:rPr>
                <w:noProof/>
              </w:rPr>
              <w:t xml:space="preserve">Führen Sie den Belagwechsel mit Funktionsprüfung durch. </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47D3BFD9" wp14:editId="2173B130">
                  <wp:extent cx="302701" cy="324000"/>
                  <wp:effectExtent l="0" t="0" r="2540" b="0"/>
                  <wp:docPr id="167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CF605F" w:rsidP="00A51C03">
            <w:pPr>
              <w:pStyle w:val="Textkrper"/>
              <w:jc w:val="center"/>
            </w:pPr>
            <w:r>
              <w:t>10 min</w:t>
            </w:r>
          </w:p>
        </w:tc>
        <w:tc>
          <w:tcPr>
            <w:tcW w:w="4961" w:type="dxa"/>
            <w:shd w:val="clear" w:color="auto" w:fill="auto"/>
            <w:vAlign w:val="center"/>
          </w:tcPr>
          <w:p w:rsidR="006E7DD5" w:rsidRPr="00DE4890" w:rsidRDefault="006E7DD5" w:rsidP="00AE7CC1">
            <w:pPr>
              <w:pStyle w:val="Textkrper"/>
              <w:jc w:val="left"/>
              <w:rPr>
                <w:noProof/>
              </w:rPr>
            </w:pPr>
            <w:r>
              <w:rPr>
                <w:noProof/>
              </w:rPr>
              <w:t>Vervollständigen Sie die Kundenakte</w:t>
            </w:r>
            <w:r w:rsidR="00CE6824">
              <w:rPr>
                <w:noProof/>
              </w:rPr>
              <w:t>.</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6E61519B" wp14:editId="268498FA">
                  <wp:extent cx="532800" cy="324000"/>
                  <wp:effectExtent l="0" t="0" r="635" b="0"/>
                  <wp:docPr id="167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CF605F" w:rsidP="00A51C03">
            <w:pPr>
              <w:pStyle w:val="Textkrper"/>
              <w:jc w:val="center"/>
            </w:pPr>
            <w:r>
              <w:t>15 min</w:t>
            </w:r>
          </w:p>
        </w:tc>
        <w:tc>
          <w:tcPr>
            <w:tcW w:w="4961" w:type="dxa"/>
            <w:shd w:val="clear" w:color="auto" w:fill="auto"/>
            <w:vAlign w:val="center"/>
          </w:tcPr>
          <w:p w:rsidR="006E7DD5" w:rsidRPr="00DE4890" w:rsidRDefault="006E7DD5" w:rsidP="00AE7CC1">
            <w:pPr>
              <w:pStyle w:val="Textkrper"/>
              <w:jc w:val="left"/>
              <w:rPr>
                <w:noProof/>
              </w:rPr>
            </w:pPr>
            <w:r>
              <w:rPr>
                <w:noProof/>
              </w:rPr>
              <w:t xml:space="preserve">Erläutern Sie den durchgeführten Werkstattauftrag </w:t>
            </w:r>
            <w:r w:rsidR="00181CA4">
              <w:rPr>
                <w:noProof/>
              </w:rPr>
              <w:t xml:space="preserve">der Kundin oder </w:t>
            </w:r>
            <w:r>
              <w:rPr>
                <w:noProof/>
              </w:rPr>
              <w:t>dem Kunden.</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47ED776D" wp14:editId="7C0B6ACF">
                  <wp:extent cx="648335" cy="318770"/>
                  <wp:effectExtent l="0" t="0" r="0" b="0"/>
                  <wp:docPr id="167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CF605F" w:rsidP="00A51C03">
            <w:pPr>
              <w:pStyle w:val="Textkrper"/>
              <w:jc w:val="center"/>
            </w:pPr>
            <w:r>
              <w:t>20 min</w:t>
            </w:r>
          </w:p>
        </w:tc>
        <w:tc>
          <w:tcPr>
            <w:tcW w:w="4961" w:type="dxa"/>
            <w:shd w:val="clear" w:color="auto" w:fill="auto"/>
            <w:vAlign w:val="center"/>
          </w:tcPr>
          <w:p w:rsidR="006E7DD5" w:rsidRPr="00DE4890" w:rsidRDefault="006E7DD5" w:rsidP="00AE7CC1">
            <w:pPr>
              <w:pStyle w:val="Textkrper"/>
              <w:jc w:val="left"/>
              <w:rPr>
                <w:noProof/>
              </w:rPr>
            </w:pPr>
            <w:r>
              <w:rPr>
                <w:noProof/>
              </w:rPr>
              <w:t>Bearbeiten Sie das Arbeitsblatt zum Thema technischer Zustand der Bremsanlage.</w:t>
            </w:r>
          </w:p>
        </w:tc>
      </w:tr>
      <w:tr w:rsidR="006E7DD5" w:rsidRPr="00DE4890" w:rsidTr="00AE7CC1">
        <w:trPr>
          <w:trHeight w:val="624"/>
        </w:trPr>
        <w:tc>
          <w:tcPr>
            <w:tcW w:w="1470" w:type="dxa"/>
            <w:shd w:val="clear" w:color="auto" w:fill="auto"/>
            <w:vAlign w:val="center"/>
          </w:tcPr>
          <w:p w:rsidR="006E7DD5" w:rsidRPr="00FC0F56" w:rsidRDefault="006E7DD5" w:rsidP="00AE7CC1">
            <w:pPr>
              <w:pStyle w:val="Textkrpermitte"/>
              <w:rPr>
                <w:noProof/>
              </w:rPr>
            </w:pPr>
            <w:r w:rsidRPr="00FC0F56">
              <w:rPr>
                <w:noProof/>
              </w:rPr>
              <w:drawing>
                <wp:inline distT="0" distB="0" distL="0" distR="0" wp14:anchorId="5D0D7BB6" wp14:editId="694FE056">
                  <wp:extent cx="302701" cy="324000"/>
                  <wp:effectExtent l="0" t="0" r="2540" b="0"/>
                  <wp:docPr id="167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6E7DD5" w:rsidRPr="00F0156F" w:rsidRDefault="00CF605F" w:rsidP="00A51C03">
            <w:pPr>
              <w:pStyle w:val="Textkrper"/>
              <w:jc w:val="center"/>
              <w:rPr>
                <w:noProof/>
              </w:rPr>
            </w:pPr>
            <w:r>
              <w:rPr>
                <w:noProof/>
              </w:rPr>
              <w:t>40 min</w:t>
            </w:r>
          </w:p>
        </w:tc>
        <w:tc>
          <w:tcPr>
            <w:tcW w:w="4961" w:type="dxa"/>
            <w:shd w:val="clear" w:color="auto" w:fill="auto"/>
            <w:vAlign w:val="center"/>
          </w:tcPr>
          <w:p w:rsidR="006E7DD5" w:rsidRPr="00F0156F" w:rsidRDefault="006E7DD5" w:rsidP="00AE7CC1">
            <w:pPr>
              <w:pStyle w:val="Textkrper"/>
              <w:jc w:val="left"/>
              <w:rPr>
                <w:noProof/>
              </w:rPr>
            </w:pPr>
            <w:r>
              <w:rPr>
                <w:noProof/>
              </w:rPr>
              <w:t>Erstellen Sie ein Informationsblatt zum Thema Arbeitsqualität.</w:t>
            </w:r>
          </w:p>
        </w:tc>
      </w:tr>
      <w:tr w:rsidR="006E7DD5" w:rsidRPr="00DE4890" w:rsidTr="00AE7CC1">
        <w:trPr>
          <w:trHeight w:val="624"/>
        </w:trPr>
        <w:tc>
          <w:tcPr>
            <w:tcW w:w="1470" w:type="dxa"/>
            <w:shd w:val="clear" w:color="auto" w:fill="auto"/>
            <w:vAlign w:val="center"/>
          </w:tcPr>
          <w:p w:rsidR="006E7DD5" w:rsidRPr="00FC0F56" w:rsidRDefault="006E7DD5" w:rsidP="00AE7CC1">
            <w:pPr>
              <w:pStyle w:val="Textkrpermitte"/>
              <w:rPr>
                <w:noProof/>
              </w:rPr>
            </w:pPr>
            <w:r w:rsidRPr="00F0156F">
              <w:rPr>
                <w:noProof/>
              </w:rPr>
              <w:drawing>
                <wp:inline distT="0" distB="0" distL="0" distR="0" wp14:anchorId="385E40AC" wp14:editId="12E3E2E0">
                  <wp:extent cx="212725" cy="318770"/>
                  <wp:effectExtent l="0" t="0" r="0" b="0"/>
                  <wp:docPr id="1676"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p>
        </w:tc>
        <w:tc>
          <w:tcPr>
            <w:tcW w:w="940" w:type="dxa"/>
            <w:shd w:val="clear" w:color="auto" w:fill="auto"/>
            <w:vAlign w:val="center"/>
          </w:tcPr>
          <w:p w:rsidR="006E7DD5" w:rsidRPr="00F0156F" w:rsidRDefault="00CF605F" w:rsidP="00A51C03">
            <w:pPr>
              <w:pStyle w:val="Textkrper"/>
              <w:jc w:val="center"/>
              <w:rPr>
                <w:noProof/>
              </w:rPr>
            </w:pPr>
            <w:r>
              <w:rPr>
                <w:noProof/>
              </w:rPr>
              <w:t>20 min</w:t>
            </w:r>
          </w:p>
        </w:tc>
        <w:tc>
          <w:tcPr>
            <w:tcW w:w="4961" w:type="dxa"/>
            <w:shd w:val="clear" w:color="auto" w:fill="auto"/>
            <w:vAlign w:val="center"/>
          </w:tcPr>
          <w:p w:rsidR="006E7DD5" w:rsidRPr="00DE4890" w:rsidRDefault="006E7DD5" w:rsidP="00AE7CC1">
            <w:pPr>
              <w:pStyle w:val="Textkrper"/>
              <w:jc w:val="left"/>
              <w:rPr>
                <w:noProof/>
              </w:rPr>
            </w:pPr>
            <w:r>
              <w:rPr>
                <w:noProof/>
              </w:rPr>
              <w:t>Erläutern Sie den durchgeführten Werkstattauftrag d</w:t>
            </w:r>
            <w:r w:rsidR="001B4A70">
              <w:rPr>
                <w:noProof/>
              </w:rPr>
              <w:t>er Klasse und reflektieren Sie I</w:t>
            </w:r>
            <w:r>
              <w:rPr>
                <w:noProof/>
              </w:rPr>
              <w:t>hre durchgeführte Arbeit.</w:t>
            </w:r>
          </w:p>
        </w:tc>
      </w:tr>
    </w:tbl>
    <w:p w:rsidR="006E7DD5" w:rsidRPr="00B2543A" w:rsidRDefault="006E7DD5" w:rsidP="006E7DD5">
      <w:pPr>
        <w:pStyle w:val="Textkrper"/>
        <w:rPr>
          <w:lang w:eastAsia="en-US"/>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405F9" w:rsidRDefault="00CF605F">
      <w:pPr>
        <w:spacing w:line="240" w:lineRule="exact"/>
      </w:pPr>
      <w:r>
        <w:br w:type="page"/>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Messprotokoll Bremsenservice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5F1F98" w:rsidP="00AE7CC1">
            <w:pPr>
              <w:pStyle w:val="TabelleKopfmitte"/>
            </w:pPr>
            <w:r>
              <w:t>FZT</w:t>
            </w:r>
          </w:p>
          <w:p w:rsidR="005F1F98" w:rsidRPr="00B51DE9" w:rsidRDefault="005F1F98" w:rsidP="00AE7CC1">
            <w:pPr>
              <w:pStyle w:val="TabelleKopfmitte"/>
              <w:rPr>
                <w:rFonts w:eastAsia="Calibri"/>
              </w:rPr>
            </w:pPr>
            <w:r>
              <w:t>02.02.05.01</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Werkzeuge, Geräte und Ve</w:t>
            </w:r>
            <w:r w:rsidR="001B4A70">
              <w:t>rfahren auswählen und einsetzen</w:t>
            </w:r>
          </w:p>
          <w:p w:rsidR="006E7DD5" w:rsidRDefault="006E7DD5" w:rsidP="00AE7CC1">
            <w:pPr>
              <w:pStyle w:val="Kopf8ptafz"/>
            </w:pPr>
            <w:r>
              <w:t>Einen Auftrag nach Herst</w:t>
            </w:r>
            <w:r w:rsidR="001B4A70">
              <w:t>ellerangaben planen</w:t>
            </w:r>
          </w:p>
          <w:p w:rsidR="006E7DD5" w:rsidRDefault="006E7DD5" w:rsidP="00AE7CC1">
            <w:pPr>
              <w:pStyle w:val="Kopf8ptafz"/>
            </w:pPr>
            <w:r>
              <w:t>Gesprächs- un</w:t>
            </w:r>
            <w:r w:rsidR="001B4A70">
              <w:t>d Kommunikationsregeln anwenden</w:t>
            </w:r>
          </w:p>
          <w:p w:rsidR="006E7DD5" w:rsidRDefault="006E7DD5" w:rsidP="00AE7CC1">
            <w:pPr>
              <w:pStyle w:val="Kopf8ptafz"/>
              <w:numPr>
                <w:ilvl w:val="0"/>
                <w:numId w:val="0"/>
              </w:numPr>
              <w:ind w:left="22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826C95" w:rsidRDefault="006E7DD5" w:rsidP="00AE7CC1">
            <w:pPr>
              <w:pStyle w:val="Kopf8ptafz"/>
              <w:rPr>
                <w:sz w:val="18"/>
              </w:rPr>
            </w:pPr>
            <w:r>
              <w:t>Ich kann Mess- und Prüfwerkzeuge fachgerecht anwenden.</w:t>
            </w:r>
          </w:p>
          <w:p w:rsidR="006E7DD5" w:rsidRPr="00826C95" w:rsidRDefault="006E7DD5" w:rsidP="00AE7CC1">
            <w:pPr>
              <w:pStyle w:val="Kopf8ptafz"/>
              <w:rPr>
                <w:sz w:val="18"/>
              </w:rPr>
            </w:pPr>
            <w:r>
              <w:t>Ich kann Kennwerte für die Montage ermitteln.</w:t>
            </w:r>
          </w:p>
          <w:p w:rsidR="006E7DD5" w:rsidRPr="00826C95" w:rsidRDefault="006E7DD5" w:rsidP="00AE7CC1">
            <w:pPr>
              <w:pStyle w:val="Kopf8ptafz"/>
              <w:rPr>
                <w:sz w:val="18"/>
              </w:rPr>
            </w:pPr>
            <w:r>
              <w:t xml:space="preserve">Ich kann mit Hilfe von technischen Unterlagen den Umfang von Reparaturen planen.  </w:t>
            </w:r>
          </w:p>
          <w:p w:rsidR="006E7DD5" w:rsidRPr="00826C95" w:rsidRDefault="006E7DD5" w:rsidP="00AE7CC1">
            <w:pPr>
              <w:pStyle w:val="Kopf8ptafz"/>
              <w:rPr>
                <w:sz w:val="18"/>
              </w:rPr>
            </w:pPr>
            <w:r>
              <w:t>Ich kann einen Arbeitsplan erstellen und durchführen.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die Auswirkungen der Nichtbeachtung von Herstelle</w:t>
            </w:r>
            <w:r>
              <w:t>r</w:t>
            </w:r>
            <w:r>
              <w:t>vorgaben abschätzen.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Default="006E7DD5" w:rsidP="00AE7CC1">
            <w:pPr>
              <w:pStyle w:val="Kopf8ptafz"/>
            </w:pPr>
            <w:r>
              <w:t>Ich kann mit Hilfe von Herstellerunterlagen einen Arbeitsplan erstellen.</w:t>
            </w:r>
          </w:p>
          <w:p w:rsidR="006E7DD5" w:rsidRPr="00234B66" w:rsidRDefault="006E7DD5" w:rsidP="00AE7CC1">
            <w:pPr>
              <w:pStyle w:val="Kopf8ptafz"/>
            </w:pPr>
            <w:r>
              <w:t>Ich kann die Eigenschaften einer Bremsflüssigkeit nennen.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5F1F98" w:rsidP="00AE7CC1">
            <w:pPr>
              <w:pStyle w:val="Kopf8ptafz"/>
            </w:pPr>
            <w:r>
              <w:t>u</w:t>
            </w:r>
            <w:r w:rsidR="006E7DD5">
              <w:t>m die Arbeit sinnvoll zu strukturieren und wirtschaftlich durc</w:t>
            </w:r>
            <w:r w:rsidR="006E7DD5">
              <w:t>h</w:t>
            </w:r>
            <w:r w:rsidR="006E7DD5">
              <w:t>füh</w:t>
            </w:r>
            <w:r>
              <w:t>ren zu können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numPr>
                <w:ilvl w:val="0"/>
                <w:numId w:val="0"/>
              </w:numPr>
              <w:ind w:left="227" w:hanging="170"/>
            </w:pPr>
            <w:r>
              <w:t xml:space="preserve">- </w:t>
            </w:r>
            <w:r w:rsidR="00555443">
              <w:t xml:space="preserve">  </w:t>
            </w:r>
            <w:r>
              <w:t>Klassenarbeit, Bremsenprüfstand, Probefahrt</w:t>
            </w:r>
          </w:p>
        </w:tc>
      </w:tr>
    </w:tbl>
    <w:p w:rsidR="006E7DD5" w:rsidRDefault="006E7DD5" w:rsidP="006E7DD5">
      <w:r w:rsidRPr="00FD15BA">
        <w:rPr>
          <w:noProof/>
          <w:lang w:eastAsia="de-DE"/>
        </w:rPr>
        <w:drawing>
          <wp:anchor distT="0" distB="0" distL="114300" distR="114300" simplePos="0" relativeHeight="251897856" behindDoc="0" locked="0" layoutInCell="0" allowOverlap="1" wp14:anchorId="4B835D6D" wp14:editId="09A40554">
            <wp:simplePos x="0" y="0"/>
            <wp:positionH relativeFrom="rightMargin">
              <wp:posOffset>764540</wp:posOffset>
            </wp:positionH>
            <wp:positionV relativeFrom="paragraph">
              <wp:posOffset>145415</wp:posOffset>
            </wp:positionV>
            <wp:extent cx="349885" cy="320675"/>
            <wp:effectExtent l="0" t="0" r="0" b="3175"/>
            <wp:wrapNone/>
            <wp:docPr id="167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15BA">
        <w:rPr>
          <w:noProof/>
          <w:lang w:eastAsia="de-DE"/>
        </w:rPr>
        <w:drawing>
          <wp:anchor distT="0" distB="0" distL="114300" distR="114300" simplePos="0" relativeHeight="251898880" behindDoc="0" locked="0" layoutInCell="0" allowOverlap="1" wp14:anchorId="746D1C1D" wp14:editId="18DC7202">
            <wp:simplePos x="0" y="0"/>
            <wp:positionH relativeFrom="rightMargin">
              <wp:posOffset>1124585</wp:posOffset>
            </wp:positionH>
            <wp:positionV relativeFrom="paragraph">
              <wp:posOffset>145415</wp:posOffset>
            </wp:positionV>
            <wp:extent cx="348615" cy="320040"/>
            <wp:effectExtent l="0" t="0" r="0" b="3810"/>
            <wp:wrapNone/>
            <wp:docPr id="167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15BA">
        <w:rPr>
          <w:noProof/>
          <w:lang w:eastAsia="de-DE"/>
        </w:rPr>
        <w:drawing>
          <wp:anchor distT="0" distB="0" distL="114300" distR="114300" simplePos="0" relativeHeight="251899904" behindDoc="0" locked="0" layoutInCell="0" allowOverlap="1" wp14:anchorId="5C0E78BD" wp14:editId="323AC579">
            <wp:simplePos x="0" y="0"/>
            <wp:positionH relativeFrom="rightMargin">
              <wp:posOffset>404283</wp:posOffset>
            </wp:positionH>
            <wp:positionV relativeFrom="paragraph">
              <wp:posOffset>145415</wp:posOffset>
            </wp:positionV>
            <wp:extent cx="349885" cy="320675"/>
            <wp:effectExtent l="0" t="0" r="0" b="3175"/>
            <wp:wrapNone/>
            <wp:docPr id="1680" name="Grafik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A51C03" w:rsidP="006E7DD5">
      <w:r>
        <w:rPr>
          <w:noProof/>
          <w:sz w:val="24"/>
          <w:lang w:eastAsia="de-DE"/>
        </w:rPr>
        <w:drawing>
          <wp:anchor distT="0" distB="0" distL="114300" distR="114300" simplePos="0" relativeHeight="252049408" behindDoc="0" locked="0" layoutInCell="0" allowOverlap="1" wp14:anchorId="13B6927E" wp14:editId="5E1EB5F3">
            <wp:simplePos x="0" y="0"/>
            <wp:positionH relativeFrom="rightMargin">
              <wp:posOffset>1113204</wp:posOffset>
            </wp:positionH>
            <wp:positionV relativeFrom="paragraph">
              <wp:posOffset>384468</wp:posOffset>
            </wp:positionV>
            <wp:extent cx="323850" cy="323850"/>
            <wp:effectExtent l="0" t="0" r="0" b="0"/>
            <wp:wrapNone/>
            <wp:docPr id="45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342AA" w:rsidRPr="00FD15BA">
        <w:rPr>
          <w:noProof/>
          <w:lang w:eastAsia="de-DE"/>
        </w:rPr>
        <w:drawing>
          <wp:anchor distT="0" distB="0" distL="114300" distR="114300" simplePos="0" relativeHeight="251896832" behindDoc="0" locked="0" layoutInCell="0" allowOverlap="1" wp14:anchorId="5B3724BC" wp14:editId="6D892AFE">
            <wp:simplePos x="0" y="0"/>
            <wp:positionH relativeFrom="rightMargin">
              <wp:posOffset>447675</wp:posOffset>
            </wp:positionH>
            <wp:positionV relativeFrom="paragraph">
              <wp:posOffset>384810</wp:posOffset>
            </wp:positionV>
            <wp:extent cx="302260" cy="323850"/>
            <wp:effectExtent l="0" t="0" r="2540" b="0"/>
            <wp:wrapNone/>
            <wp:docPr id="167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0F16AD">
        <w:rPr>
          <w:b/>
        </w:rPr>
        <w:t>Aufgabe:</w:t>
      </w:r>
      <w:r w:rsidR="006E7DD5">
        <w:t xml:space="preserve"> Sie erhalten den Arbeitsauftrag an einem Kundenfahrzeug (VA Sche</w:t>
      </w:r>
      <w:r w:rsidR="006E7DD5">
        <w:t>i</w:t>
      </w:r>
      <w:r w:rsidR="006E7DD5">
        <w:t xml:space="preserve">benbremse, HA Trommelbremse) an der Bremsanlage eine Verschleißmessung durchzuführen. Entnehmen Sie für die Beurteilung der Messung die </w:t>
      </w:r>
      <w:proofErr w:type="spellStart"/>
      <w:r w:rsidR="006E7DD5">
        <w:t>SOLL-Werte</w:t>
      </w:r>
      <w:proofErr w:type="spellEnd"/>
      <w:r w:rsidR="006E7DD5">
        <w:t xml:space="preserve"> aus den Herstellerunterlagen und vergleichen diese mit den gemessenen IST-Werten.</w:t>
      </w:r>
      <w:r w:rsidR="006E7DD5" w:rsidRPr="007015A1">
        <w:rPr>
          <w:noProof/>
          <w:sz w:val="24"/>
          <w:lang w:eastAsia="de-DE"/>
        </w:rPr>
        <w:t xml:space="preserve"> </w:t>
      </w:r>
    </w:p>
    <w:p w:rsidR="006E7DD5" w:rsidRPr="00691BFD" w:rsidRDefault="006E7DD5" w:rsidP="006E7DD5">
      <w:pPr>
        <w:rPr>
          <w:sz w:val="12"/>
        </w:rPr>
      </w:pPr>
    </w:p>
    <w:tbl>
      <w:tblPr>
        <w:tblStyle w:val="Tabellenraster"/>
        <w:tblW w:w="7563" w:type="dxa"/>
        <w:tblInd w:w="108" w:type="dxa"/>
        <w:tblLayout w:type="fixed"/>
        <w:tblLook w:val="04A0" w:firstRow="1" w:lastRow="0" w:firstColumn="1" w:lastColumn="0" w:noHBand="0" w:noVBand="1"/>
      </w:tblPr>
      <w:tblGrid>
        <w:gridCol w:w="2835"/>
        <w:gridCol w:w="1891"/>
        <w:gridCol w:w="1417"/>
        <w:gridCol w:w="1420"/>
      </w:tblGrid>
      <w:tr w:rsidR="006E7DD5" w:rsidTr="00B100DB">
        <w:trPr>
          <w:trHeight w:val="397"/>
        </w:trPr>
        <w:tc>
          <w:tcPr>
            <w:tcW w:w="2835" w:type="dxa"/>
            <w:shd w:val="pct5" w:color="auto" w:fill="auto"/>
            <w:vAlign w:val="center"/>
          </w:tcPr>
          <w:p w:rsidR="00B100DB" w:rsidRDefault="006E7DD5" w:rsidP="00AE7CC1">
            <w:pPr>
              <w:rPr>
                <w:b/>
              </w:rPr>
            </w:pPr>
            <w:r w:rsidRPr="00691BFD">
              <w:rPr>
                <w:b/>
              </w:rPr>
              <w:t xml:space="preserve">Messungen an der </w:t>
            </w:r>
          </w:p>
          <w:p w:rsidR="006E7DD5" w:rsidRPr="00691BFD" w:rsidRDefault="006E7DD5" w:rsidP="00AE7CC1">
            <w:pPr>
              <w:rPr>
                <w:b/>
              </w:rPr>
            </w:pPr>
            <w:r w:rsidRPr="00691BFD">
              <w:rPr>
                <w:b/>
              </w:rPr>
              <w:t>Scheibenbremse</w:t>
            </w:r>
          </w:p>
        </w:tc>
        <w:tc>
          <w:tcPr>
            <w:tcW w:w="1891" w:type="dxa"/>
            <w:shd w:val="pct5" w:color="auto" w:fill="auto"/>
            <w:vAlign w:val="center"/>
          </w:tcPr>
          <w:p w:rsidR="006E7DD5" w:rsidRPr="00691BFD" w:rsidRDefault="00311F90" w:rsidP="00AE7CC1">
            <w:pPr>
              <w:rPr>
                <w:b/>
              </w:rPr>
            </w:pPr>
            <w:proofErr w:type="spellStart"/>
            <w:r>
              <w:rPr>
                <w:b/>
              </w:rPr>
              <w:t>SOLL-Werte</w:t>
            </w:r>
            <w:proofErr w:type="spellEnd"/>
            <w:r>
              <w:rPr>
                <w:b/>
              </w:rPr>
              <w:t>/</w:t>
            </w:r>
            <w:r w:rsidR="006E7DD5" w:rsidRPr="00691BFD">
              <w:rPr>
                <w:b/>
              </w:rPr>
              <w:t>mm</w:t>
            </w:r>
          </w:p>
        </w:tc>
        <w:tc>
          <w:tcPr>
            <w:tcW w:w="2837" w:type="dxa"/>
            <w:gridSpan w:val="2"/>
            <w:shd w:val="pct5" w:color="auto" w:fill="auto"/>
            <w:vAlign w:val="center"/>
          </w:tcPr>
          <w:p w:rsidR="006E7DD5" w:rsidRPr="00691BFD" w:rsidRDefault="00311F90" w:rsidP="00AE7CC1">
            <w:pPr>
              <w:jc w:val="center"/>
              <w:rPr>
                <w:b/>
              </w:rPr>
            </w:pPr>
            <w:r>
              <w:rPr>
                <w:b/>
              </w:rPr>
              <w:t>IST-Werte/</w:t>
            </w:r>
            <w:r w:rsidR="006E7DD5" w:rsidRPr="00691BFD">
              <w:rPr>
                <w:b/>
              </w:rPr>
              <w:t>mm</w:t>
            </w:r>
          </w:p>
        </w:tc>
      </w:tr>
      <w:tr w:rsidR="006E7DD5" w:rsidTr="00B100DB">
        <w:trPr>
          <w:trHeight w:val="397"/>
        </w:trPr>
        <w:tc>
          <w:tcPr>
            <w:tcW w:w="4726" w:type="dxa"/>
            <w:gridSpan w:val="2"/>
            <w:vAlign w:val="center"/>
          </w:tcPr>
          <w:p w:rsidR="006E7DD5" w:rsidRDefault="006E7DD5" w:rsidP="00AE7CC1">
            <w:r>
              <w:t>Messwerkzeug:</w:t>
            </w:r>
          </w:p>
        </w:tc>
        <w:tc>
          <w:tcPr>
            <w:tcW w:w="1417" w:type="dxa"/>
            <w:vAlign w:val="center"/>
          </w:tcPr>
          <w:p w:rsidR="006E7DD5" w:rsidRPr="00691BFD" w:rsidRDefault="006E7DD5" w:rsidP="00AE7CC1">
            <w:pPr>
              <w:jc w:val="center"/>
              <w:rPr>
                <w:b/>
              </w:rPr>
            </w:pPr>
            <w:r w:rsidRPr="00691BFD">
              <w:rPr>
                <w:b/>
              </w:rPr>
              <w:t>VL</w:t>
            </w:r>
          </w:p>
        </w:tc>
        <w:tc>
          <w:tcPr>
            <w:tcW w:w="1420" w:type="dxa"/>
            <w:vAlign w:val="center"/>
          </w:tcPr>
          <w:p w:rsidR="006E7DD5" w:rsidRPr="00691BFD" w:rsidRDefault="006E7DD5" w:rsidP="00AE7CC1">
            <w:pPr>
              <w:jc w:val="center"/>
              <w:rPr>
                <w:b/>
              </w:rPr>
            </w:pPr>
            <w:r w:rsidRPr="00691BFD">
              <w:rPr>
                <w:b/>
              </w:rPr>
              <w:t>VR</w:t>
            </w:r>
          </w:p>
        </w:tc>
      </w:tr>
      <w:tr w:rsidR="006E7DD5" w:rsidTr="00B100DB">
        <w:trPr>
          <w:trHeight w:val="397"/>
        </w:trPr>
        <w:tc>
          <w:tcPr>
            <w:tcW w:w="2835" w:type="dxa"/>
            <w:vAlign w:val="center"/>
          </w:tcPr>
          <w:p w:rsidR="006E7DD5" w:rsidRDefault="006E7DD5" w:rsidP="00AE7CC1">
            <w:r>
              <w:t>Bremsbelagsstärke innen</w:t>
            </w:r>
          </w:p>
        </w:tc>
        <w:tc>
          <w:tcPr>
            <w:tcW w:w="1891" w:type="dxa"/>
          </w:tcPr>
          <w:p w:rsidR="006E7DD5" w:rsidRDefault="006E7DD5" w:rsidP="00AE7CC1"/>
        </w:tc>
        <w:tc>
          <w:tcPr>
            <w:tcW w:w="1417" w:type="dxa"/>
          </w:tcPr>
          <w:p w:rsidR="006E7DD5" w:rsidRDefault="006E7DD5" w:rsidP="00AE7CC1"/>
        </w:tc>
        <w:tc>
          <w:tcPr>
            <w:tcW w:w="1420" w:type="dxa"/>
          </w:tcPr>
          <w:p w:rsidR="006E7DD5" w:rsidRDefault="006E7DD5" w:rsidP="00AE7CC1"/>
        </w:tc>
      </w:tr>
      <w:tr w:rsidR="006E7DD5" w:rsidTr="00B100DB">
        <w:trPr>
          <w:trHeight w:val="397"/>
        </w:trPr>
        <w:tc>
          <w:tcPr>
            <w:tcW w:w="2835" w:type="dxa"/>
            <w:vAlign w:val="center"/>
          </w:tcPr>
          <w:p w:rsidR="006E7DD5" w:rsidRDefault="006E7DD5" w:rsidP="00AE7CC1">
            <w:r>
              <w:t>Bremsbelagsstärke außen</w:t>
            </w:r>
          </w:p>
        </w:tc>
        <w:tc>
          <w:tcPr>
            <w:tcW w:w="1891" w:type="dxa"/>
          </w:tcPr>
          <w:p w:rsidR="006E7DD5" w:rsidRDefault="006E7DD5" w:rsidP="00AE7CC1"/>
        </w:tc>
        <w:tc>
          <w:tcPr>
            <w:tcW w:w="1417" w:type="dxa"/>
          </w:tcPr>
          <w:p w:rsidR="006E7DD5" w:rsidRDefault="006E7DD5" w:rsidP="00AE7CC1"/>
        </w:tc>
        <w:tc>
          <w:tcPr>
            <w:tcW w:w="1420" w:type="dxa"/>
          </w:tcPr>
          <w:p w:rsidR="006E7DD5" w:rsidRDefault="006E7DD5" w:rsidP="00AE7CC1"/>
        </w:tc>
      </w:tr>
      <w:tr w:rsidR="006E7DD5" w:rsidTr="00B100DB">
        <w:trPr>
          <w:trHeight w:val="397"/>
        </w:trPr>
        <w:tc>
          <w:tcPr>
            <w:tcW w:w="2835" w:type="dxa"/>
            <w:vAlign w:val="center"/>
          </w:tcPr>
          <w:p w:rsidR="006E7DD5" w:rsidRDefault="006E7DD5" w:rsidP="00AE7CC1">
            <w:r>
              <w:t>Bremsscheibendicke</w:t>
            </w:r>
          </w:p>
        </w:tc>
        <w:tc>
          <w:tcPr>
            <w:tcW w:w="1891" w:type="dxa"/>
          </w:tcPr>
          <w:p w:rsidR="006E7DD5" w:rsidRDefault="006E7DD5" w:rsidP="00AE7CC1"/>
        </w:tc>
        <w:tc>
          <w:tcPr>
            <w:tcW w:w="1417" w:type="dxa"/>
          </w:tcPr>
          <w:p w:rsidR="006E7DD5" w:rsidRDefault="006E7DD5" w:rsidP="00AE7CC1"/>
        </w:tc>
        <w:tc>
          <w:tcPr>
            <w:tcW w:w="1420" w:type="dxa"/>
          </w:tcPr>
          <w:p w:rsidR="006E7DD5" w:rsidRDefault="006E7DD5" w:rsidP="00AE7CC1"/>
        </w:tc>
      </w:tr>
      <w:tr w:rsidR="006E7DD5" w:rsidTr="00B100DB">
        <w:trPr>
          <w:trHeight w:val="397"/>
        </w:trPr>
        <w:tc>
          <w:tcPr>
            <w:tcW w:w="2835" w:type="dxa"/>
            <w:vAlign w:val="center"/>
          </w:tcPr>
          <w:p w:rsidR="006E7DD5" w:rsidRDefault="006E7DD5" w:rsidP="00AE7CC1">
            <w:r>
              <w:t>Seitenschlag Bremsscheibe</w:t>
            </w:r>
          </w:p>
        </w:tc>
        <w:tc>
          <w:tcPr>
            <w:tcW w:w="1891" w:type="dxa"/>
          </w:tcPr>
          <w:p w:rsidR="006E7DD5" w:rsidRDefault="006E7DD5" w:rsidP="00AE7CC1"/>
        </w:tc>
        <w:tc>
          <w:tcPr>
            <w:tcW w:w="1417" w:type="dxa"/>
          </w:tcPr>
          <w:p w:rsidR="006E7DD5" w:rsidRDefault="006E7DD5" w:rsidP="00AE7CC1"/>
        </w:tc>
        <w:tc>
          <w:tcPr>
            <w:tcW w:w="1420" w:type="dxa"/>
          </w:tcPr>
          <w:p w:rsidR="006E7DD5" w:rsidRDefault="006E7DD5" w:rsidP="00AE7CC1"/>
        </w:tc>
      </w:tr>
      <w:tr w:rsidR="006E7DD5" w:rsidTr="00B100DB">
        <w:trPr>
          <w:trHeight w:val="397"/>
        </w:trPr>
        <w:tc>
          <w:tcPr>
            <w:tcW w:w="7563" w:type="dxa"/>
            <w:gridSpan w:val="4"/>
            <w:vAlign w:val="center"/>
          </w:tcPr>
          <w:p w:rsidR="006E7DD5" w:rsidRDefault="006E7DD5" w:rsidP="00AE7CC1">
            <w:r>
              <w:t>Beurteilung:</w:t>
            </w:r>
          </w:p>
        </w:tc>
      </w:tr>
      <w:tr w:rsidR="006E7DD5" w:rsidTr="00B100DB">
        <w:trPr>
          <w:trHeight w:val="397"/>
        </w:trPr>
        <w:tc>
          <w:tcPr>
            <w:tcW w:w="7563" w:type="dxa"/>
            <w:gridSpan w:val="4"/>
            <w:vAlign w:val="center"/>
          </w:tcPr>
          <w:p w:rsidR="006E7DD5" w:rsidRDefault="006E7DD5" w:rsidP="00AE7CC1"/>
        </w:tc>
      </w:tr>
      <w:tr w:rsidR="006E7DD5" w:rsidTr="00B100DB">
        <w:trPr>
          <w:trHeight w:val="397"/>
        </w:trPr>
        <w:tc>
          <w:tcPr>
            <w:tcW w:w="7563" w:type="dxa"/>
            <w:gridSpan w:val="4"/>
            <w:vAlign w:val="center"/>
          </w:tcPr>
          <w:p w:rsidR="006E7DD5" w:rsidRDefault="006E7DD5" w:rsidP="00AE7CC1"/>
        </w:tc>
      </w:tr>
      <w:tr w:rsidR="006E7DD5" w:rsidTr="00B100DB">
        <w:trPr>
          <w:trHeight w:val="397"/>
        </w:trPr>
        <w:tc>
          <w:tcPr>
            <w:tcW w:w="7563" w:type="dxa"/>
            <w:gridSpan w:val="4"/>
            <w:vAlign w:val="center"/>
          </w:tcPr>
          <w:p w:rsidR="006E7DD5" w:rsidRDefault="006E7DD5" w:rsidP="00AE7CC1"/>
        </w:tc>
      </w:tr>
      <w:tr w:rsidR="006E7DD5" w:rsidTr="00B100DB">
        <w:trPr>
          <w:trHeight w:val="397"/>
        </w:trPr>
        <w:tc>
          <w:tcPr>
            <w:tcW w:w="7563" w:type="dxa"/>
            <w:gridSpan w:val="4"/>
            <w:vAlign w:val="center"/>
          </w:tcPr>
          <w:p w:rsidR="006E7DD5" w:rsidRDefault="006E7DD5" w:rsidP="00AE7CC1"/>
        </w:tc>
      </w:tr>
      <w:tr w:rsidR="006E7DD5" w:rsidTr="00B100DB">
        <w:trPr>
          <w:trHeight w:val="397"/>
        </w:trPr>
        <w:tc>
          <w:tcPr>
            <w:tcW w:w="7563" w:type="dxa"/>
            <w:gridSpan w:val="4"/>
            <w:vAlign w:val="center"/>
          </w:tcPr>
          <w:p w:rsidR="006E7DD5" w:rsidRDefault="006E7DD5" w:rsidP="00AE7CC1"/>
        </w:tc>
      </w:tr>
    </w:tbl>
    <w:p w:rsidR="002B2C67" w:rsidRDefault="002B2C67">
      <w:pPr>
        <w:spacing w:line="240" w:lineRule="exact"/>
        <w:rPr>
          <w:sz w:val="44"/>
        </w:rPr>
      </w:pPr>
      <w:r>
        <w:rPr>
          <w:sz w:val="44"/>
        </w:rPr>
        <w:br w:type="page"/>
      </w:r>
    </w:p>
    <w:tbl>
      <w:tblPr>
        <w:tblStyle w:val="Tabellenraster"/>
        <w:tblW w:w="8079" w:type="dxa"/>
        <w:tblLayout w:type="fixed"/>
        <w:tblLook w:val="04A0" w:firstRow="1" w:lastRow="0" w:firstColumn="1" w:lastColumn="0" w:noHBand="0" w:noVBand="1"/>
      </w:tblPr>
      <w:tblGrid>
        <w:gridCol w:w="3351"/>
        <w:gridCol w:w="1891"/>
        <w:gridCol w:w="1418"/>
        <w:gridCol w:w="1419"/>
      </w:tblGrid>
      <w:tr w:rsidR="006E7DD5" w:rsidTr="00311F90">
        <w:trPr>
          <w:trHeight w:val="397"/>
        </w:trPr>
        <w:tc>
          <w:tcPr>
            <w:tcW w:w="3351" w:type="dxa"/>
            <w:shd w:val="clear" w:color="auto" w:fill="F2F2F2" w:themeFill="background1" w:themeFillShade="F2"/>
            <w:vAlign w:val="center"/>
          </w:tcPr>
          <w:p w:rsidR="006E7DD5" w:rsidRPr="00691BFD" w:rsidRDefault="006E7DD5" w:rsidP="00AE7CC1">
            <w:pPr>
              <w:rPr>
                <w:b/>
              </w:rPr>
            </w:pPr>
            <w:r w:rsidRPr="00691BFD">
              <w:rPr>
                <w:b/>
              </w:rPr>
              <w:lastRenderedPageBreak/>
              <w:t>Messungen an der Tromme</w:t>
            </w:r>
            <w:r w:rsidRPr="00691BFD">
              <w:rPr>
                <w:b/>
              </w:rPr>
              <w:t>l</w:t>
            </w:r>
            <w:r w:rsidRPr="00691BFD">
              <w:rPr>
                <w:b/>
              </w:rPr>
              <w:t>bremse</w:t>
            </w:r>
          </w:p>
        </w:tc>
        <w:tc>
          <w:tcPr>
            <w:tcW w:w="1891" w:type="dxa"/>
            <w:shd w:val="clear" w:color="auto" w:fill="F2F2F2" w:themeFill="background1" w:themeFillShade="F2"/>
            <w:vAlign w:val="center"/>
          </w:tcPr>
          <w:p w:rsidR="006E7DD5" w:rsidRPr="00691BFD" w:rsidRDefault="00311F90" w:rsidP="00AE7CC1">
            <w:pPr>
              <w:rPr>
                <w:b/>
              </w:rPr>
            </w:pPr>
            <w:proofErr w:type="spellStart"/>
            <w:r>
              <w:rPr>
                <w:b/>
              </w:rPr>
              <w:t>SOLL-Werte</w:t>
            </w:r>
            <w:proofErr w:type="spellEnd"/>
            <w:r>
              <w:rPr>
                <w:b/>
              </w:rPr>
              <w:t>/</w:t>
            </w:r>
            <w:r w:rsidR="006E7DD5" w:rsidRPr="00691BFD">
              <w:rPr>
                <w:b/>
              </w:rPr>
              <w:t>mm</w:t>
            </w:r>
          </w:p>
        </w:tc>
        <w:tc>
          <w:tcPr>
            <w:tcW w:w="2837" w:type="dxa"/>
            <w:gridSpan w:val="2"/>
            <w:shd w:val="clear" w:color="auto" w:fill="F2F2F2" w:themeFill="background1" w:themeFillShade="F2"/>
            <w:vAlign w:val="center"/>
          </w:tcPr>
          <w:p w:rsidR="006E7DD5" w:rsidRPr="00691BFD" w:rsidRDefault="00311F90" w:rsidP="00AE7CC1">
            <w:pPr>
              <w:jc w:val="center"/>
              <w:rPr>
                <w:b/>
              </w:rPr>
            </w:pPr>
            <w:r>
              <w:rPr>
                <w:b/>
              </w:rPr>
              <w:t>IST-Werte/</w:t>
            </w:r>
            <w:r w:rsidR="006E7DD5" w:rsidRPr="00691BFD">
              <w:rPr>
                <w:b/>
              </w:rPr>
              <w:t>mm</w:t>
            </w:r>
          </w:p>
        </w:tc>
      </w:tr>
      <w:tr w:rsidR="006E7DD5" w:rsidTr="00AE7CC1">
        <w:trPr>
          <w:trHeight w:val="397"/>
        </w:trPr>
        <w:tc>
          <w:tcPr>
            <w:tcW w:w="5242" w:type="dxa"/>
            <w:gridSpan w:val="2"/>
            <w:vAlign w:val="center"/>
          </w:tcPr>
          <w:p w:rsidR="006E7DD5" w:rsidRDefault="006E7DD5" w:rsidP="00AE7CC1">
            <w:r>
              <w:t>Messwerkzeug:</w:t>
            </w:r>
          </w:p>
        </w:tc>
        <w:tc>
          <w:tcPr>
            <w:tcW w:w="1418" w:type="dxa"/>
            <w:vAlign w:val="center"/>
          </w:tcPr>
          <w:p w:rsidR="006E7DD5" w:rsidRPr="00691BFD" w:rsidRDefault="006E7DD5" w:rsidP="00AE7CC1">
            <w:pPr>
              <w:jc w:val="center"/>
              <w:rPr>
                <w:b/>
              </w:rPr>
            </w:pPr>
            <w:r w:rsidRPr="00691BFD">
              <w:rPr>
                <w:b/>
              </w:rPr>
              <w:t>HL</w:t>
            </w:r>
          </w:p>
        </w:tc>
        <w:tc>
          <w:tcPr>
            <w:tcW w:w="1419" w:type="dxa"/>
            <w:vAlign w:val="center"/>
          </w:tcPr>
          <w:p w:rsidR="006E7DD5" w:rsidRPr="00691BFD" w:rsidRDefault="006E7DD5" w:rsidP="00AE7CC1">
            <w:pPr>
              <w:jc w:val="center"/>
              <w:rPr>
                <w:b/>
              </w:rPr>
            </w:pPr>
            <w:r w:rsidRPr="00691BFD">
              <w:rPr>
                <w:b/>
              </w:rPr>
              <w:t>HR</w:t>
            </w:r>
          </w:p>
        </w:tc>
      </w:tr>
      <w:tr w:rsidR="006E7DD5" w:rsidTr="00AE7CC1">
        <w:trPr>
          <w:trHeight w:val="397"/>
        </w:trPr>
        <w:tc>
          <w:tcPr>
            <w:tcW w:w="3351" w:type="dxa"/>
            <w:vAlign w:val="center"/>
          </w:tcPr>
          <w:p w:rsidR="006E7DD5" w:rsidRDefault="006E7DD5" w:rsidP="00AE7CC1">
            <w:r>
              <w:t>Bremsbelagsstärke links</w:t>
            </w:r>
          </w:p>
        </w:tc>
        <w:tc>
          <w:tcPr>
            <w:tcW w:w="1891" w:type="dxa"/>
          </w:tcPr>
          <w:p w:rsidR="006E7DD5" w:rsidRDefault="006E7DD5" w:rsidP="00AE7CC1"/>
        </w:tc>
        <w:tc>
          <w:tcPr>
            <w:tcW w:w="1418" w:type="dxa"/>
          </w:tcPr>
          <w:p w:rsidR="006E7DD5" w:rsidRDefault="006E7DD5" w:rsidP="00AE7CC1"/>
        </w:tc>
        <w:tc>
          <w:tcPr>
            <w:tcW w:w="1419" w:type="dxa"/>
          </w:tcPr>
          <w:p w:rsidR="006E7DD5" w:rsidRDefault="006E7DD5" w:rsidP="00AE7CC1"/>
        </w:tc>
      </w:tr>
      <w:tr w:rsidR="006E7DD5" w:rsidTr="00AE7CC1">
        <w:trPr>
          <w:trHeight w:val="397"/>
        </w:trPr>
        <w:tc>
          <w:tcPr>
            <w:tcW w:w="3351" w:type="dxa"/>
            <w:vAlign w:val="center"/>
          </w:tcPr>
          <w:p w:rsidR="006E7DD5" w:rsidRDefault="006E7DD5" w:rsidP="00AE7CC1">
            <w:r>
              <w:t>Bremsbelagsstärke rechts</w:t>
            </w:r>
          </w:p>
        </w:tc>
        <w:tc>
          <w:tcPr>
            <w:tcW w:w="1891" w:type="dxa"/>
          </w:tcPr>
          <w:p w:rsidR="006E7DD5" w:rsidRDefault="006E7DD5" w:rsidP="00AE7CC1"/>
        </w:tc>
        <w:tc>
          <w:tcPr>
            <w:tcW w:w="1418" w:type="dxa"/>
          </w:tcPr>
          <w:p w:rsidR="006E7DD5" w:rsidRDefault="006E7DD5" w:rsidP="00AE7CC1"/>
        </w:tc>
        <w:tc>
          <w:tcPr>
            <w:tcW w:w="1419" w:type="dxa"/>
          </w:tcPr>
          <w:p w:rsidR="006E7DD5" w:rsidRDefault="006E7DD5" w:rsidP="00AE7CC1"/>
        </w:tc>
      </w:tr>
      <w:tr w:rsidR="006E7DD5" w:rsidTr="00AE7CC1">
        <w:trPr>
          <w:trHeight w:val="397"/>
        </w:trPr>
        <w:tc>
          <w:tcPr>
            <w:tcW w:w="3351" w:type="dxa"/>
            <w:vAlign w:val="center"/>
          </w:tcPr>
          <w:p w:rsidR="006E7DD5" w:rsidRDefault="006E7DD5" w:rsidP="00AE7CC1">
            <w:r>
              <w:t>Bremstrommelinnendurchmesser</w:t>
            </w:r>
          </w:p>
        </w:tc>
        <w:tc>
          <w:tcPr>
            <w:tcW w:w="1891" w:type="dxa"/>
          </w:tcPr>
          <w:p w:rsidR="006E7DD5" w:rsidRDefault="006E7DD5" w:rsidP="00AE7CC1"/>
        </w:tc>
        <w:tc>
          <w:tcPr>
            <w:tcW w:w="1418" w:type="dxa"/>
          </w:tcPr>
          <w:p w:rsidR="006E7DD5" w:rsidRDefault="006E7DD5" w:rsidP="00AE7CC1"/>
        </w:tc>
        <w:tc>
          <w:tcPr>
            <w:tcW w:w="1419" w:type="dxa"/>
          </w:tcPr>
          <w:p w:rsidR="006E7DD5" w:rsidRDefault="006E7DD5" w:rsidP="00AE7CC1"/>
        </w:tc>
      </w:tr>
      <w:tr w:rsidR="006E7DD5" w:rsidTr="00AE7CC1">
        <w:trPr>
          <w:trHeight w:val="397"/>
        </w:trPr>
        <w:tc>
          <w:tcPr>
            <w:tcW w:w="8079" w:type="dxa"/>
            <w:gridSpan w:val="4"/>
            <w:vAlign w:val="center"/>
          </w:tcPr>
          <w:p w:rsidR="006E7DD5" w:rsidRDefault="006E7DD5" w:rsidP="00AE7CC1">
            <w:pPr>
              <w:jc w:val="both"/>
            </w:pPr>
            <w:r>
              <w:t>Beurteilung:</w:t>
            </w:r>
          </w:p>
        </w:tc>
      </w:tr>
      <w:tr w:rsidR="006E7DD5" w:rsidTr="00AE7CC1">
        <w:trPr>
          <w:trHeight w:val="397"/>
        </w:trPr>
        <w:tc>
          <w:tcPr>
            <w:tcW w:w="8079" w:type="dxa"/>
            <w:gridSpan w:val="4"/>
            <w:vAlign w:val="center"/>
          </w:tcPr>
          <w:p w:rsidR="006E7DD5" w:rsidRDefault="006E7DD5" w:rsidP="00AE7CC1"/>
        </w:tc>
      </w:tr>
      <w:tr w:rsidR="006E7DD5" w:rsidTr="00AE7CC1">
        <w:trPr>
          <w:trHeight w:val="397"/>
        </w:trPr>
        <w:tc>
          <w:tcPr>
            <w:tcW w:w="8079" w:type="dxa"/>
            <w:gridSpan w:val="4"/>
            <w:vAlign w:val="center"/>
          </w:tcPr>
          <w:p w:rsidR="006E7DD5" w:rsidRPr="00691BFD" w:rsidRDefault="006E7DD5" w:rsidP="00AE7CC1">
            <w:pPr>
              <w:rPr>
                <w:sz w:val="18"/>
              </w:rPr>
            </w:pPr>
          </w:p>
        </w:tc>
      </w:tr>
      <w:tr w:rsidR="006E7DD5" w:rsidTr="00AE7CC1">
        <w:trPr>
          <w:trHeight w:val="397"/>
        </w:trPr>
        <w:tc>
          <w:tcPr>
            <w:tcW w:w="8079" w:type="dxa"/>
            <w:gridSpan w:val="4"/>
            <w:vAlign w:val="center"/>
          </w:tcPr>
          <w:p w:rsidR="006E7DD5" w:rsidRPr="00691BFD" w:rsidRDefault="006E7DD5" w:rsidP="00AE7CC1">
            <w:pPr>
              <w:rPr>
                <w:sz w:val="18"/>
              </w:rPr>
            </w:pPr>
          </w:p>
        </w:tc>
      </w:tr>
      <w:tr w:rsidR="006E7DD5" w:rsidTr="00AE7CC1">
        <w:trPr>
          <w:trHeight w:val="397"/>
        </w:trPr>
        <w:tc>
          <w:tcPr>
            <w:tcW w:w="8079" w:type="dxa"/>
            <w:gridSpan w:val="4"/>
            <w:vAlign w:val="center"/>
          </w:tcPr>
          <w:p w:rsidR="006E7DD5" w:rsidRPr="00691BFD" w:rsidRDefault="006E7DD5" w:rsidP="00AE7CC1">
            <w:pPr>
              <w:rPr>
                <w:sz w:val="18"/>
              </w:rPr>
            </w:pPr>
          </w:p>
        </w:tc>
      </w:tr>
      <w:tr w:rsidR="006E7DD5" w:rsidTr="00AE7CC1">
        <w:trPr>
          <w:trHeight w:val="397"/>
        </w:trPr>
        <w:tc>
          <w:tcPr>
            <w:tcW w:w="8079" w:type="dxa"/>
            <w:gridSpan w:val="4"/>
            <w:vAlign w:val="center"/>
          </w:tcPr>
          <w:p w:rsidR="006E7DD5" w:rsidRPr="00691BFD" w:rsidRDefault="006E7DD5" w:rsidP="00AE7CC1">
            <w:pPr>
              <w:rPr>
                <w:sz w:val="18"/>
              </w:rPr>
            </w:pPr>
          </w:p>
        </w:tc>
      </w:tr>
    </w:tbl>
    <w:p w:rsidR="006E7DD5" w:rsidRPr="00691BFD" w:rsidRDefault="006E7DD5" w:rsidP="006E7DD5">
      <w:pPr>
        <w:rPr>
          <w:sz w:val="8"/>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2B2C67" w:rsidRDefault="002B2C6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Bestellvorgang</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5F1F98" w:rsidP="00AE7CC1">
            <w:pPr>
              <w:pStyle w:val="TabelleKopfmitte"/>
            </w:pPr>
            <w:r>
              <w:t>FZT</w:t>
            </w:r>
          </w:p>
          <w:p w:rsidR="005F1F98" w:rsidRPr="00B51DE9" w:rsidRDefault="005F1F98" w:rsidP="00AE7CC1">
            <w:pPr>
              <w:pStyle w:val="TabelleKopfmitte"/>
              <w:rPr>
                <w:rFonts w:eastAsia="Calibri"/>
              </w:rPr>
            </w:pPr>
            <w:r>
              <w:t>02.02.05.02</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Ersa</w:t>
            </w:r>
            <w:r w:rsidR="00311F90">
              <w:t>tzteile und Werkzeuge auswählen</w:t>
            </w:r>
          </w:p>
          <w:p w:rsidR="006E7DD5" w:rsidRDefault="006E7DD5" w:rsidP="00AE7CC1">
            <w:pPr>
              <w:pStyle w:val="Kopf8ptafz"/>
            </w:pPr>
            <w:r>
              <w:t>Berufstechnische Normen un</w:t>
            </w:r>
            <w:r w:rsidR="00311F90">
              <w:t>d Vorschriften, Arbeitsqualität</w:t>
            </w:r>
          </w:p>
          <w:p w:rsidR="006E7DD5" w:rsidRDefault="006E7DD5" w:rsidP="00AE7CC1">
            <w:pPr>
              <w:pStyle w:val="Kopf8ptafz"/>
              <w:numPr>
                <w:ilvl w:val="0"/>
                <w:numId w:val="0"/>
              </w:numPr>
              <w:ind w:left="5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2F6680" w:rsidRDefault="006E7DD5" w:rsidP="00AE7CC1">
            <w:pPr>
              <w:pStyle w:val="Kopf8ptafz"/>
              <w:rPr>
                <w:sz w:val="18"/>
              </w:rPr>
            </w:pPr>
            <w:r>
              <w:t>Ich kann Bezugsquellen für Ersatzteile nennen.</w:t>
            </w:r>
          </w:p>
          <w:p w:rsidR="006E7DD5" w:rsidRPr="00826C95" w:rsidRDefault="006E7DD5" w:rsidP="00AE7CC1">
            <w:pPr>
              <w:pStyle w:val="Kopf8ptafz"/>
              <w:rPr>
                <w:sz w:val="18"/>
              </w:rPr>
            </w:pPr>
            <w:r>
              <w:t>Ich kann spezifische Ersatzteile nach dem Teilekatalog au</w:t>
            </w:r>
            <w:r>
              <w:t>s</w:t>
            </w:r>
            <w:r>
              <w:t>wählen.</w:t>
            </w:r>
          </w:p>
          <w:p w:rsidR="006E7DD5" w:rsidRPr="002F6680" w:rsidRDefault="006E7DD5" w:rsidP="00AE7CC1">
            <w:pPr>
              <w:pStyle w:val="Kopf8ptafz"/>
              <w:rPr>
                <w:sz w:val="18"/>
              </w:rPr>
            </w:pPr>
            <w:r>
              <w:t>Ich kann den Bestellvorgang beschreiben.</w:t>
            </w:r>
          </w:p>
          <w:p w:rsidR="006E7DD5" w:rsidRPr="001C3985" w:rsidRDefault="006E7DD5" w:rsidP="00AE7CC1">
            <w:pPr>
              <w:pStyle w:val="Kopf8ptafz"/>
              <w:rPr>
                <w:sz w:val="18"/>
              </w:rPr>
            </w:pPr>
            <w:r>
              <w:t>Ich kann Bestellung, Auftragsvergabe und Rechnung erläutern.</w:t>
            </w:r>
          </w:p>
          <w:p w:rsidR="006E7DD5" w:rsidRPr="00826C95" w:rsidRDefault="006E7DD5" w:rsidP="00AE7CC1">
            <w:pPr>
              <w:pStyle w:val="Kopf8ptafz"/>
              <w:rPr>
                <w:sz w:val="18"/>
              </w:rPr>
            </w:pPr>
            <w:r>
              <w:t>Ich kann eine Wareneingangsprüfung vornehmen.</w:t>
            </w:r>
          </w:p>
          <w:p w:rsidR="006E7DD5" w:rsidRDefault="006E7DD5" w:rsidP="00AE7CC1">
            <w:pPr>
              <w:pStyle w:val="Kopf8ptafz"/>
            </w:pPr>
            <w:r>
              <w:t>Ich kann die Auswirkungen des Einbaues falscher Ersatzteile abschätzen.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mit Teilekatalogen und Kaufverträgen umgehen.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B100DB" w:rsidP="00AE7CC1">
            <w:pPr>
              <w:pStyle w:val="Kopf8ptafz"/>
            </w:pPr>
            <w:r>
              <w:t>f</w:t>
            </w:r>
            <w:r w:rsidR="006E7DD5">
              <w:t>ür die Bearbeitun</w:t>
            </w:r>
            <w:r>
              <w:t>g von Bestellvorgängen</w:t>
            </w:r>
          </w:p>
          <w:p w:rsidR="006E7DD5" w:rsidRDefault="00B100DB" w:rsidP="00AE7CC1">
            <w:pPr>
              <w:pStyle w:val="Kopf8ptafz"/>
            </w:pPr>
            <w:r>
              <w:t>für das Auslösen einer Rechnung</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rsidRPr="00826C95">
              <w:t xml:space="preserve">Ich kann den </w:t>
            </w:r>
            <w:r>
              <w:t>Bestellvorgang einschließlich der Warenei</w:t>
            </w:r>
            <w:r>
              <w:t>n</w:t>
            </w:r>
            <w:r>
              <w:t>gangsprüfung</w:t>
            </w:r>
            <w:r w:rsidRPr="00826C95">
              <w:t xml:space="preserve"> beurteilen.</w:t>
            </w:r>
          </w:p>
        </w:tc>
      </w:tr>
    </w:tbl>
    <w:p w:rsidR="006E7DD5" w:rsidRDefault="002B2C67" w:rsidP="00CE6824">
      <w:pPr>
        <w:pStyle w:val="berschrift1"/>
      </w:pPr>
      <w:r w:rsidRPr="0039075D">
        <w:rPr>
          <w:rFonts w:cs="Calibri"/>
          <w:noProof/>
        </w:rPr>
        <w:drawing>
          <wp:anchor distT="0" distB="0" distL="114300" distR="114300" simplePos="0" relativeHeight="251902976" behindDoc="0" locked="0" layoutInCell="0" allowOverlap="1" wp14:anchorId="4243454A" wp14:editId="29C5FAD5">
            <wp:simplePos x="0" y="0"/>
            <wp:positionH relativeFrom="rightMargin">
              <wp:posOffset>600075</wp:posOffset>
            </wp:positionH>
            <wp:positionV relativeFrom="paragraph">
              <wp:posOffset>39370</wp:posOffset>
            </wp:positionV>
            <wp:extent cx="349885" cy="320675"/>
            <wp:effectExtent l="0" t="0" r="0" b="3175"/>
            <wp:wrapNone/>
            <wp:docPr id="168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75D">
        <w:rPr>
          <w:rFonts w:cs="Calibri"/>
          <w:noProof/>
        </w:rPr>
        <w:drawing>
          <wp:anchor distT="0" distB="0" distL="114300" distR="114300" simplePos="0" relativeHeight="251904000" behindDoc="0" locked="0" layoutInCell="0" allowOverlap="1" wp14:anchorId="2B3473C7" wp14:editId="164A6E31">
            <wp:simplePos x="0" y="0"/>
            <wp:positionH relativeFrom="rightMargin">
              <wp:posOffset>960120</wp:posOffset>
            </wp:positionH>
            <wp:positionV relativeFrom="paragraph">
              <wp:posOffset>39370</wp:posOffset>
            </wp:positionV>
            <wp:extent cx="348615" cy="320040"/>
            <wp:effectExtent l="0" t="0" r="0" b="3810"/>
            <wp:wrapNone/>
            <wp:docPr id="168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75D">
        <w:rPr>
          <w:rFonts w:cs="Calibri"/>
          <w:noProof/>
        </w:rPr>
        <w:drawing>
          <wp:anchor distT="0" distB="0" distL="114300" distR="114300" simplePos="0" relativeHeight="251905024" behindDoc="0" locked="0" layoutInCell="0" allowOverlap="1" wp14:anchorId="4071F98F" wp14:editId="6F7FBFC8">
            <wp:simplePos x="0" y="0"/>
            <wp:positionH relativeFrom="rightMargin">
              <wp:posOffset>239395</wp:posOffset>
            </wp:positionH>
            <wp:positionV relativeFrom="paragraph">
              <wp:posOffset>39634</wp:posOffset>
            </wp:positionV>
            <wp:extent cx="349885" cy="320675"/>
            <wp:effectExtent l="0" t="0" r="0" b="3175"/>
            <wp:wrapNone/>
            <wp:docPr id="1682" name="Grafik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Bestellvorgang</w:t>
      </w:r>
    </w:p>
    <w:p w:rsidR="006E7DD5" w:rsidRPr="004579DF" w:rsidRDefault="006E7DD5" w:rsidP="00CE6824">
      <w:pPr>
        <w:pStyle w:val="berschrift2"/>
      </w:pPr>
      <w:r w:rsidRPr="0039075D">
        <w:rPr>
          <w:rFonts w:cs="Calibri"/>
          <w:noProof/>
        </w:rPr>
        <w:drawing>
          <wp:anchor distT="0" distB="0" distL="114300" distR="114300" simplePos="0" relativeHeight="251901952" behindDoc="0" locked="0" layoutInCell="0" allowOverlap="1" wp14:anchorId="12ED5DE2" wp14:editId="3737751A">
            <wp:simplePos x="0" y="0"/>
            <wp:positionH relativeFrom="rightMargin">
              <wp:posOffset>264795</wp:posOffset>
            </wp:positionH>
            <wp:positionV relativeFrom="paragraph">
              <wp:posOffset>29210</wp:posOffset>
            </wp:positionV>
            <wp:extent cx="302260" cy="323850"/>
            <wp:effectExtent l="0" t="0" r="2540" b="0"/>
            <wp:wrapNone/>
            <wp:docPr id="168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Selbstständiges Arbei</w:t>
      </w:r>
      <w:r w:rsidR="00311F90">
        <w:t>ten und Erstellen eigener Arbeitsblätter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9"/>
        <w:gridCol w:w="1278"/>
        <w:gridCol w:w="1192"/>
        <w:gridCol w:w="470"/>
        <w:gridCol w:w="640"/>
        <w:gridCol w:w="442"/>
        <w:gridCol w:w="2117"/>
      </w:tblGrid>
      <w:tr w:rsidR="006E7DD5" w:rsidRPr="004D3A7A" w:rsidTr="002B2C67">
        <w:trPr>
          <w:trHeight w:val="454"/>
        </w:trPr>
        <w:tc>
          <w:tcPr>
            <w:tcW w:w="3809" w:type="dxa"/>
            <w:gridSpan w:val="3"/>
            <w:shd w:val="clear" w:color="auto" w:fill="auto"/>
            <w:vAlign w:val="center"/>
          </w:tcPr>
          <w:p w:rsidR="006E7DD5" w:rsidRPr="00F26671" w:rsidRDefault="006E7DD5" w:rsidP="00AE7CC1">
            <w:pPr>
              <w:jc w:val="center"/>
              <w:rPr>
                <w:rFonts w:ascii="Arial Rounded MT Bold" w:hAnsi="Arial Rounded MT Bold"/>
                <w:sz w:val="24"/>
                <w:szCs w:val="24"/>
              </w:rPr>
            </w:pPr>
            <w:r w:rsidRPr="00F26671">
              <w:rPr>
                <w:rFonts w:ascii="Arial Rounded MT Bold" w:hAnsi="Arial Rounded MT Bold"/>
                <w:sz w:val="24"/>
                <w:szCs w:val="24"/>
              </w:rPr>
              <w:t>Manufaktur für Rennsport</w:t>
            </w:r>
          </w:p>
          <w:p w:rsidR="006E7DD5" w:rsidRPr="00F26671" w:rsidRDefault="006E7DD5" w:rsidP="00AE7CC1">
            <w:pPr>
              <w:jc w:val="center"/>
              <w:rPr>
                <w:rFonts w:ascii="Arial Rounded MT Bold" w:hAnsi="Arial Rounded MT Bold"/>
                <w:sz w:val="24"/>
                <w:szCs w:val="24"/>
              </w:rPr>
            </w:pPr>
            <w:r w:rsidRPr="00F26671">
              <w:rPr>
                <w:rFonts w:ascii="Arial Rounded MT Bold" w:hAnsi="Arial Rounded MT Bold"/>
                <w:sz w:val="24"/>
                <w:szCs w:val="24"/>
              </w:rPr>
              <w:t>Ringstraße 1</w:t>
            </w:r>
          </w:p>
          <w:p w:rsidR="006E7DD5" w:rsidRPr="004D3A7A" w:rsidRDefault="006E7DD5" w:rsidP="00AE7CC1">
            <w:pPr>
              <w:jc w:val="center"/>
              <w:rPr>
                <w:rFonts w:ascii="Arial" w:hAnsi="Arial"/>
                <w:sz w:val="28"/>
                <w:szCs w:val="28"/>
              </w:rPr>
            </w:pPr>
            <w:r w:rsidRPr="00F26671">
              <w:rPr>
                <w:rFonts w:ascii="Arial Rounded MT Bold" w:hAnsi="Arial Rounded MT Bold"/>
                <w:sz w:val="24"/>
                <w:szCs w:val="24"/>
              </w:rPr>
              <w:t>76669 Musterhausen</w:t>
            </w:r>
          </w:p>
        </w:tc>
        <w:tc>
          <w:tcPr>
            <w:tcW w:w="3669" w:type="dxa"/>
            <w:gridSpan w:val="4"/>
            <w:shd w:val="clear" w:color="auto" w:fill="auto"/>
            <w:vAlign w:val="center"/>
          </w:tcPr>
          <w:p w:rsidR="006E7DD5" w:rsidRPr="00F26671" w:rsidRDefault="006E7DD5" w:rsidP="00AE7CC1">
            <w:pPr>
              <w:jc w:val="center"/>
              <w:rPr>
                <w:rFonts w:ascii="Arial Rounded MT Bold" w:hAnsi="Arial Rounded MT Bold" w:cs="Aharoni"/>
                <w:b/>
                <w:sz w:val="32"/>
                <w:szCs w:val="32"/>
              </w:rPr>
            </w:pPr>
            <w:r w:rsidRPr="00F26671">
              <w:rPr>
                <w:rFonts w:ascii="Arial Rounded MT Bold" w:hAnsi="Arial Rounded MT Bold" w:cs="Aharoni"/>
                <w:b/>
                <w:sz w:val="32"/>
                <w:szCs w:val="32"/>
              </w:rPr>
              <w:t>Bestellung für Ersat</w:t>
            </w:r>
            <w:r w:rsidRPr="00F26671">
              <w:rPr>
                <w:rFonts w:ascii="Arial Rounded MT Bold" w:hAnsi="Arial Rounded MT Bold" w:cs="Aharoni"/>
                <w:b/>
                <w:sz w:val="32"/>
                <w:szCs w:val="32"/>
              </w:rPr>
              <w:t>z</w:t>
            </w:r>
            <w:r w:rsidRPr="00F26671">
              <w:rPr>
                <w:rFonts w:ascii="Arial Rounded MT Bold" w:hAnsi="Arial Rounded MT Bold" w:cs="Aharoni"/>
                <w:b/>
                <w:sz w:val="32"/>
                <w:szCs w:val="32"/>
              </w:rPr>
              <w:t>teile</w:t>
            </w:r>
          </w:p>
        </w:tc>
      </w:tr>
      <w:tr w:rsidR="006E7DD5" w:rsidRPr="004D3A7A" w:rsidTr="002B2C67">
        <w:trPr>
          <w:trHeight w:val="70"/>
        </w:trPr>
        <w:tc>
          <w:tcPr>
            <w:tcW w:w="7478" w:type="dxa"/>
            <w:gridSpan w:val="7"/>
            <w:shd w:val="clear" w:color="auto" w:fill="FF6600"/>
            <w:vAlign w:val="center"/>
          </w:tcPr>
          <w:p w:rsidR="006E7DD5" w:rsidRPr="008E7881" w:rsidRDefault="006E7DD5" w:rsidP="00AE7CC1">
            <w:pPr>
              <w:rPr>
                <w:rFonts w:ascii="Arial" w:hAnsi="Arial"/>
                <w:b/>
              </w:rPr>
            </w:pPr>
          </w:p>
        </w:tc>
      </w:tr>
      <w:tr w:rsidR="006E7DD5" w:rsidRPr="008E7881" w:rsidTr="002B2C67">
        <w:trPr>
          <w:trHeight w:val="454"/>
        </w:trPr>
        <w:tc>
          <w:tcPr>
            <w:tcW w:w="2617" w:type="dxa"/>
            <w:gridSpan w:val="2"/>
            <w:shd w:val="clear" w:color="auto" w:fill="auto"/>
          </w:tcPr>
          <w:p w:rsidR="006E7DD5" w:rsidRDefault="006E7DD5" w:rsidP="00AE7CC1">
            <w:pPr>
              <w:rPr>
                <w:rFonts w:ascii="Arial" w:hAnsi="Arial"/>
              </w:rPr>
            </w:pPr>
            <w:r w:rsidRPr="008E7881">
              <w:rPr>
                <w:rFonts w:ascii="Arial" w:hAnsi="Arial"/>
              </w:rPr>
              <w:t>Fahrzeugtyp</w:t>
            </w:r>
          </w:p>
          <w:p w:rsidR="006E7DD5" w:rsidRDefault="006E7DD5" w:rsidP="00AE7CC1">
            <w:pPr>
              <w:rPr>
                <w:rFonts w:ascii="Arial" w:hAnsi="Arial"/>
              </w:rPr>
            </w:pPr>
          </w:p>
          <w:p w:rsidR="006E7DD5" w:rsidRPr="008E7881" w:rsidRDefault="006E7DD5" w:rsidP="00AE7CC1">
            <w:pPr>
              <w:rPr>
                <w:rFonts w:ascii="Arial" w:hAnsi="Arial"/>
              </w:rPr>
            </w:pPr>
          </w:p>
        </w:tc>
        <w:tc>
          <w:tcPr>
            <w:tcW w:w="2302" w:type="dxa"/>
            <w:gridSpan w:val="3"/>
            <w:shd w:val="clear" w:color="auto" w:fill="auto"/>
          </w:tcPr>
          <w:p w:rsidR="006E7DD5" w:rsidRPr="008E7881" w:rsidRDefault="006E7DD5" w:rsidP="00AE7CC1">
            <w:pPr>
              <w:rPr>
                <w:rFonts w:ascii="Arial" w:hAnsi="Arial"/>
              </w:rPr>
            </w:pPr>
            <w:r w:rsidRPr="008E7881">
              <w:rPr>
                <w:rFonts w:ascii="Arial" w:hAnsi="Arial"/>
              </w:rPr>
              <w:t>Fahrgestellnummer</w:t>
            </w:r>
          </w:p>
        </w:tc>
        <w:tc>
          <w:tcPr>
            <w:tcW w:w="2559" w:type="dxa"/>
            <w:gridSpan w:val="2"/>
            <w:shd w:val="clear" w:color="auto" w:fill="auto"/>
          </w:tcPr>
          <w:p w:rsidR="006E7DD5" w:rsidRPr="008E7881" w:rsidRDefault="006E7DD5" w:rsidP="00AE7CC1">
            <w:pPr>
              <w:rPr>
                <w:rFonts w:ascii="Arial" w:hAnsi="Arial"/>
              </w:rPr>
            </w:pPr>
            <w:r w:rsidRPr="008E7881">
              <w:rPr>
                <w:rFonts w:ascii="Arial" w:hAnsi="Arial"/>
              </w:rPr>
              <w:t>Amtliches Kennzeichen</w:t>
            </w:r>
          </w:p>
        </w:tc>
      </w:tr>
      <w:tr w:rsidR="006E7DD5" w:rsidRPr="008E7881" w:rsidTr="002B2C67">
        <w:trPr>
          <w:trHeight w:val="454"/>
        </w:trPr>
        <w:tc>
          <w:tcPr>
            <w:tcW w:w="2617" w:type="dxa"/>
            <w:gridSpan w:val="2"/>
            <w:shd w:val="clear" w:color="auto" w:fill="auto"/>
          </w:tcPr>
          <w:p w:rsidR="006E7DD5" w:rsidRDefault="006E7DD5" w:rsidP="00AE7CC1">
            <w:pPr>
              <w:rPr>
                <w:rFonts w:ascii="Arial" w:hAnsi="Arial"/>
              </w:rPr>
            </w:pPr>
            <w:r w:rsidRPr="008E7881">
              <w:rPr>
                <w:rFonts w:ascii="Arial" w:hAnsi="Arial"/>
              </w:rPr>
              <w:t>Bestellung Datum</w:t>
            </w:r>
          </w:p>
          <w:p w:rsidR="006E7DD5" w:rsidRDefault="006E7DD5" w:rsidP="00AE7CC1">
            <w:pPr>
              <w:rPr>
                <w:rFonts w:ascii="Arial" w:hAnsi="Arial"/>
              </w:rPr>
            </w:pPr>
          </w:p>
          <w:p w:rsidR="006E7DD5" w:rsidRPr="008E7881" w:rsidRDefault="006E7DD5" w:rsidP="00AE7CC1">
            <w:pPr>
              <w:rPr>
                <w:rFonts w:ascii="Arial" w:hAnsi="Arial"/>
              </w:rPr>
            </w:pPr>
          </w:p>
        </w:tc>
        <w:tc>
          <w:tcPr>
            <w:tcW w:w="2302" w:type="dxa"/>
            <w:gridSpan w:val="3"/>
            <w:shd w:val="clear" w:color="auto" w:fill="auto"/>
          </w:tcPr>
          <w:p w:rsidR="006E7DD5" w:rsidRPr="008E7881" w:rsidRDefault="006E7DD5" w:rsidP="00311F90">
            <w:pPr>
              <w:rPr>
                <w:rFonts w:ascii="Arial" w:hAnsi="Arial"/>
              </w:rPr>
            </w:pPr>
            <w:r>
              <w:rPr>
                <w:rFonts w:ascii="Arial" w:hAnsi="Arial"/>
              </w:rPr>
              <w:t>Lie</w:t>
            </w:r>
            <w:r w:rsidRPr="008E7881">
              <w:rPr>
                <w:rFonts w:ascii="Arial" w:hAnsi="Arial"/>
              </w:rPr>
              <w:t>ferung geplant</w:t>
            </w:r>
          </w:p>
        </w:tc>
        <w:tc>
          <w:tcPr>
            <w:tcW w:w="2559" w:type="dxa"/>
            <w:gridSpan w:val="2"/>
            <w:shd w:val="clear" w:color="auto" w:fill="auto"/>
          </w:tcPr>
          <w:p w:rsidR="006E7DD5" w:rsidRPr="008E7881" w:rsidRDefault="00311F90" w:rsidP="00AE7CC1">
            <w:pPr>
              <w:rPr>
                <w:rFonts w:ascii="Arial" w:hAnsi="Arial"/>
              </w:rPr>
            </w:pPr>
            <w:r>
              <w:rPr>
                <w:rFonts w:ascii="Arial" w:hAnsi="Arial"/>
              </w:rPr>
              <w:t>Fertigstellung/</w:t>
            </w:r>
            <w:r w:rsidR="006E7DD5" w:rsidRPr="008E7881">
              <w:rPr>
                <w:rFonts w:ascii="Arial" w:hAnsi="Arial"/>
              </w:rPr>
              <w:t>Soll</w:t>
            </w:r>
          </w:p>
        </w:tc>
      </w:tr>
      <w:tr w:rsidR="006E7DD5" w:rsidRPr="004D3A7A" w:rsidTr="002B2C67">
        <w:trPr>
          <w:trHeight w:val="283"/>
        </w:trPr>
        <w:tc>
          <w:tcPr>
            <w:tcW w:w="7478" w:type="dxa"/>
            <w:gridSpan w:val="7"/>
            <w:shd w:val="clear" w:color="auto" w:fill="FF0000"/>
            <w:vAlign w:val="center"/>
          </w:tcPr>
          <w:p w:rsidR="006E7DD5" w:rsidRPr="008E7881" w:rsidRDefault="006E7DD5" w:rsidP="00AE7CC1">
            <w:pPr>
              <w:rPr>
                <w:rFonts w:ascii="Arial" w:hAnsi="Arial"/>
                <w:b/>
              </w:rPr>
            </w:pPr>
          </w:p>
        </w:tc>
      </w:tr>
      <w:tr w:rsidR="006E7DD5" w:rsidRPr="004D3A7A" w:rsidTr="002B2C67">
        <w:trPr>
          <w:trHeight w:val="283"/>
        </w:trPr>
        <w:tc>
          <w:tcPr>
            <w:tcW w:w="7478" w:type="dxa"/>
            <w:gridSpan w:val="7"/>
            <w:shd w:val="clear" w:color="auto" w:fill="FFFFFF"/>
            <w:vAlign w:val="center"/>
          </w:tcPr>
          <w:p w:rsidR="006E7DD5" w:rsidRPr="00AF4639" w:rsidRDefault="006E7DD5" w:rsidP="00AE7CC1">
            <w:pPr>
              <w:rPr>
                <w:rFonts w:ascii="Arial" w:hAnsi="Arial"/>
                <w:b/>
                <w:i/>
              </w:rPr>
            </w:pPr>
            <w:r w:rsidRPr="00AF4639">
              <w:rPr>
                <w:rFonts w:ascii="Arial" w:hAnsi="Arial"/>
                <w:b/>
                <w:i/>
              </w:rPr>
              <w:t>Für die Instandsetzung de</w:t>
            </w:r>
            <w:r>
              <w:rPr>
                <w:rFonts w:ascii="Arial" w:hAnsi="Arial"/>
                <w:b/>
                <w:i/>
              </w:rPr>
              <w:t>r</w:t>
            </w:r>
            <w:r w:rsidRPr="00AF4639">
              <w:rPr>
                <w:rFonts w:ascii="Arial" w:hAnsi="Arial"/>
                <w:b/>
                <w:i/>
              </w:rPr>
              <w:t xml:space="preserve"> </w:t>
            </w:r>
            <w:r>
              <w:rPr>
                <w:rFonts w:ascii="Arial" w:hAnsi="Arial"/>
                <w:b/>
                <w:i/>
              </w:rPr>
              <w:t>Bremsanlage ist der Einbau zweier Bremssche</w:t>
            </w:r>
            <w:r>
              <w:rPr>
                <w:rFonts w:ascii="Arial" w:hAnsi="Arial"/>
                <w:b/>
                <w:i/>
              </w:rPr>
              <w:t>i</w:t>
            </w:r>
            <w:r>
              <w:rPr>
                <w:rFonts w:ascii="Arial" w:hAnsi="Arial"/>
                <w:b/>
                <w:i/>
              </w:rPr>
              <w:t>ben incl. Bremsbeläge erforderlich</w:t>
            </w:r>
            <w:r w:rsidRPr="00AF4639">
              <w:rPr>
                <w:rFonts w:ascii="Arial" w:hAnsi="Arial"/>
                <w:b/>
                <w:i/>
              </w:rPr>
              <w:t xml:space="preserve">. Nach Auskunft </w:t>
            </w:r>
            <w:r>
              <w:rPr>
                <w:rFonts w:ascii="Arial" w:hAnsi="Arial"/>
                <w:b/>
                <w:i/>
              </w:rPr>
              <w:t>eines Lagermitarbeiters wird</w:t>
            </w:r>
            <w:r w:rsidRPr="00AF4639">
              <w:rPr>
                <w:rFonts w:ascii="Arial" w:hAnsi="Arial"/>
                <w:b/>
                <w:i/>
              </w:rPr>
              <w:t xml:space="preserve"> diese</w:t>
            </w:r>
            <w:r>
              <w:rPr>
                <w:rFonts w:ascii="Arial" w:hAnsi="Arial"/>
                <w:b/>
                <w:i/>
              </w:rPr>
              <w:t>s Ersatzt</w:t>
            </w:r>
            <w:r w:rsidRPr="00AF4639">
              <w:rPr>
                <w:rFonts w:ascii="Arial" w:hAnsi="Arial"/>
                <w:b/>
                <w:i/>
              </w:rPr>
              <w:t>eil bevorratet</w:t>
            </w:r>
            <w:r>
              <w:rPr>
                <w:rFonts w:ascii="Arial" w:hAnsi="Arial"/>
                <w:b/>
                <w:i/>
              </w:rPr>
              <w:t>. Leider hat der Mitarbeiter vergessen</w:t>
            </w:r>
            <w:r w:rsidR="007374D0">
              <w:rPr>
                <w:rFonts w:ascii="Arial" w:hAnsi="Arial"/>
                <w:b/>
                <w:i/>
              </w:rPr>
              <w:t>,</w:t>
            </w:r>
            <w:r>
              <w:rPr>
                <w:rFonts w:ascii="Arial" w:hAnsi="Arial"/>
                <w:b/>
                <w:i/>
              </w:rPr>
              <w:t xml:space="preserve"> di</w:t>
            </w:r>
            <w:r>
              <w:rPr>
                <w:rFonts w:ascii="Arial" w:hAnsi="Arial"/>
                <w:b/>
                <w:i/>
              </w:rPr>
              <w:t>e</w:t>
            </w:r>
            <w:r>
              <w:rPr>
                <w:rFonts w:ascii="Arial" w:hAnsi="Arial"/>
                <w:b/>
                <w:i/>
              </w:rPr>
              <w:t>sen Vorrat auszufüllen. Sie werden nun gebeten diesen Bestellvorgang durchzuführen.</w:t>
            </w:r>
          </w:p>
          <w:p w:rsidR="006E7DD5" w:rsidRPr="00AF4639" w:rsidRDefault="006E7DD5" w:rsidP="00AE7CC1">
            <w:pPr>
              <w:rPr>
                <w:rFonts w:ascii="Arial" w:hAnsi="Arial"/>
                <w:b/>
                <w:i/>
              </w:rPr>
            </w:pPr>
          </w:p>
        </w:tc>
      </w:tr>
      <w:tr w:rsidR="006E7DD5" w:rsidRPr="004D3A7A" w:rsidTr="002B2C67">
        <w:trPr>
          <w:trHeight w:val="283"/>
        </w:trPr>
        <w:tc>
          <w:tcPr>
            <w:tcW w:w="7478" w:type="dxa"/>
            <w:gridSpan w:val="7"/>
            <w:shd w:val="clear" w:color="auto" w:fill="CC0066"/>
            <w:vAlign w:val="center"/>
          </w:tcPr>
          <w:p w:rsidR="006E7DD5" w:rsidRPr="00AF4639" w:rsidRDefault="006E7DD5" w:rsidP="00AE7CC1">
            <w:pPr>
              <w:rPr>
                <w:rFonts w:ascii="Arial" w:hAnsi="Arial"/>
                <w:b/>
                <w:i/>
              </w:rPr>
            </w:pPr>
          </w:p>
        </w:tc>
      </w:tr>
      <w:tr w:rsidR="006E7DD5" w:rsidRPr="008E7881" w:rsidTr="002B2C67">
        <w:trPr>
          <w:trHeight w:val="454"/>
        </w:trPr>
        <w:tc>
          <w:tcPr>
            <w:tcW w:w="2617" w:type="dxa"/>
            <w:gridSpan w:val="2"/>
            <w:shd w:val="clear" w:color="auto" w:fill="auto"/>
          </w:tcPr>
          <w:p w:rsidR="006E7DD5" w:rsidRPr="008E7881" w:rsidRDefault="006E7DD5" w:rsidP="00AE7CC1">
            <w:pPr>
              <w:rPr>
                <w:rFonts w:ascii="Arial" w:hAnsi="Arial"/>
              </w:rPr>
            </w:pPr>
            <w:r w:rsidRPr="008E7881">
              <w:rPr>
                <w:rFonts w:ascii="Arial" w:hAnsi="Arial"/>
              </w:rPr>
              <w:t>Benennung des Ersatzte</w:t>
            </w:r>
            <w:r w:rsidRPr="008E7881">
              <w:rPr>
                <w:rFonts w:ascii="Arial" w:hAnsi="Arial"/>
              </w:rPr>
              <w:t>i</w:t>
            </w:r>
            <w:r w:rsidRPr="008E7881">
              <w:rPr>
                <w:rFonts w:ascii="Arial" w:hAnsi="Arial"/>
              </w:rPr>
              <w:t>les</w:t>
            </w:r>
          </w:p>
          <w:p w:rsidR="006E7DD5" w:rsidRPr="008E7881"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Pr="008E7881" w:rsidRDefault="006E7DD5" w:rsidP="00AE7CC1">
            <w:pPr>
              <w:rPr>
                <w:rFonts w:ascii="Arial" w:hAnsi="Arial"/>
              </w:rPr>
            </w:pPr>
          </w:p>
        </w:tc>
        <w:tc>
          <w:tcPr>
            <w:tcW w:w="2744" w:type="dxa"/>
            <w:gridSpan w:val="4"/>
            <w:shd w:val="clear" w:color="auto" w:fill="auto"/>
          </w:tcPr>
          <w:p w:rsidR="006E7DD5" w:rsidRPr="008E7881" w:rsidRDefault="006E7DD5" w:rsidP="00AE7CC1">
            <w:pPr>
              <w:rPr>
                <w:rFonts w:ascii="Arial" w:hAnsi="Arial"/>
              </w:rPr>
            </w:pPr>
            <w:r w:rsidRPr="008E7881">
              <w:rPr>
                <w:rFonts w:ascii="Arial" w:hAnsi="Arial"/>
              </w:rPr>
              <w:t>Bauteilenummer</w:t>
            </w:r>
          </w:p>
        </w:tc>
        <w:tc>
          <w:tcPr>
            <w:tcW w:w="2117" w:type="dxa"/>
            <w:shd w:val="clear" w:color="auto" w:fill="auto"/>
          </w:tcPr>
          <w:p w:rsidR="006E7DD5" w:rsidRPr="008E7881" w:rsidRDefault="006E7DD5" w:rsidP="00AE7CC1">
            <w:pPr>
              <w:rPr>
                <w:rFonts w:ascii="Arial" w:hAnsi="Arial"/>
              </w:rPr>
            </w:pPr>
            <w:r w:rsidRPr="008E7881">
              <w:rPr>
                <w:rFonts w:ascii="Arial" w:hAnsi="Arial"/>
              </w:rPr>
              <w:t>Hinweise</w:t>
            </w:r>
          </w:p>
        </w:tc>
      </w:tr>
      <w:tr w:rsidR="006E7DD5" w:rsidRPr="008E7881" w:rsidTr="002B2C67">
        <w:trPr>
          <w:trHeight w:val="454"/>
        </w:trPr>
        <w:tc>
          <w:tcPr>
            <w:tcW w:w="2617" w:type="dxa"/>
            <w:gridSpan w:val="2"/>
            <w:shd w:val="clear" w:color="auto" w:fill="auto"/>
          </w:tcPr>
          <w:p w:rsidR="006E7DD5" w:rsidRPr="008E7881" w:rsidRDefault="00311F90" w:rsidP="00AE7CC1">
            <w:pPr>
              <w:rPr>
                <w:rFonts w:ascii="Arial" w:hAnsi="Arial"/>
              </w:rPr>
            </w:pPr>
            <w:r>
              <w:rPr>
                <w:rFonts w:ascii="Arial" w:hAnsi="Arial"/>
              </w:rPr>
              <w:t>Lieferant/</w:t>
            </w:r>
            <w:r w:rsidR="006E7DD5" w:rsidRPr="008E7881">
              <w:rPr>
                <w:rFonts w:ascii="Arial" w:hAnsi="Arial"/>
              </w:rPr>
              <w:t>Anschrift</w:t>
            </w:r>
          </w:p>
          <w:p w:rsidR="006E7DD5" w:rsidRPr="008E7881"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Pr="008E7881" w:rsidRDefault="006E7DD5" w:rsidP="00AE7CC1">
            <w:pPr>
              <w:rPr>
                <w:rFonts w:ascii="Arial" w:hAnsi="Arial"/>
              </w:rPr>
            </w:pPr>
          </w:p>
        </w:tc>
        <w:tc>
          <w:tcPr>
            <w:tcW w:w="2744" w:type="dxa"/>
            <w:gridSpan w:val="4"/>
            <w:shd w:val="clear" w:color="auto" w:fill="auto"/>
          </w:tcPr>
          <w:p w:rsidR="006E7DD5" w:rsidRDefault="006E7DD5" w:rsidP="00AE7CC1">
            <w:pPr>
              <w:rPr>
                <w:rFonts w:ascii="Arial" w:hAnsi="Arial"/>
              </w:rPr>
            </w:pPr>
            <w:r w:rsidRPr="008E7881">
              <w:rPr>
                <w:rFonts w:ascii="Arial" w:hAnsi="Arial"/>
              </w:rPr>
              <w:t xml:space="preserve">Kundennummer der </w:t>
            </w:r>
          </w:p>
          <w:p w:rsidR="006E7DD5" w:rsidRDefault="006E7DD5" w:rsidP="00AE7CC1">
            <w:pPr>
              <w:rPr>
                <w:rFonts w:ascii="Arial" w:hAnsi="Arial"/>
              </w:rPr>
            </w:pPr>
            <w:r w:rsidRPr="008E7881">
              <w:rPr>
                <w:rFonts w:ascii="Arial" w:hAnsi="Arial"/>
              </w:rPr>
              <w:t>Manufaktur für Rennsport</w:t>
            </w:r>
          </w:p>
          <w:p w:rsidR="006E7DD5" w:rsidRDefault="006E7DD5" w:rsidP="00AE7CC1">
            <w:pPr>
              <w:rPr>
                <w:rFonts w:ascii="Arial" w:hAnsi="Arial"/>
              </w:rPr>
            </w:pPr>
          </w:p>
          <w:p w:rsidR="006E7DD5" w:rsidRPr="008E7881" w:rsidRDefault="006E7DD5" w:rsidP="00AE7CC1">
            <w:pPr>
              <w:rPr>
                <w:rFonts w:ascii="Arial" w:hAnsi="Arial"/>
              </w:rPr>
            </w:pPr>
          </w:p>
          <w:p w:rsidR="006E7DD5" w:rsidRPr="008E7881" w:rsidRDefault="006E7DD5" w:rsidP="00AE7CC1">
            <w:pPr>
              <w:rPr>
                <w:rFonts w:ascii="Arial" w:hAnsi="Arial"/>
              </w:rPr>
            </w:pPr>
          </w:p>
        </w:tc>
        <w:tc>
          <w:tcPr>
            <w:tcW w:w="2117" w:type="dxa"/>
            <w:shd w:val="clear" w:color="auto" w:fill="auto"/>
          </w:tcPr>
          <w:p w:rsidR="006E7DD5" w:rsidRDefault="00311F90" w:rsidP="00AE7CC1">
            <w:pPr>
              <w:rPr>
                <w:rFonts w:ascii="Arial" w:hAnsi="Arial"/>
              </w:rPr>
            </w:pPr>
            <w:r>
              <w:rPr>
                <w:rFonts w:ascii="Arial" w:hAnsi="Arial"/>
              </w:rPr>
              <w:t>Liefertermin/</w:t>
            </w:r>
          </w:p>
          <w:p w:rsidR="006E7DD5" w:rsidRPr="008E7881" w:rsidRDefault="006E7DD5" w:rsidP="00AE7CC1">
            <w:pPr>
              <w:rPr>
                <w:rFonts w:ascii="Arial" w:hAnsi="Arial"/>
              </w:rPr>
            </w:pPr>
            <w:r>
              <w:rPr>
                <w:rFonts w:ascii="Arial" w:hAnsi="Arial"/>
              </w:rPr>
              <w:t>Tag der Abholung</w:t>
            </w:r>
          </w:p>
        </w:tc>
      </w:tr>
      <w:tr w:rsidR="006E7DD5" w:rsidRPr="004D3A7A" w:rsidTr="002B2C67">
        <w:trPr>
          <w:trHeight w:val="283"/>
        </w:trPr>
        <w:tc>
          <w:tcPr>
            <w:tcW w:w="7478" w:type="dxa"/>
            <w:gridSpan w:val="7"/>
            <w:shd w:val="clear" w:color="auto" w:fill="FF0066"/>
            <w:vAlign w:val="center"/>
          </w:tcPr>
          <w:p w:rsidR="006E7DD5" w:rsidRDefault="006E7DD5" w:rsidP="00AE7CC1">
            <w:pPr>
              <w:rPr>
                <w:rFonts w:ascii="Arial" w:hAnsi="Arial"/>
                <w:b/>
                <w:i/>
              </w:rPr>
            </w:pPr>
          </w:p>
          <w:p w:rsidR="002B2C67" w:rsidRPr="00AF4639" w:rsidRDefault="002B2C67" w:rsidP="00AE7CC1">
            <w:pPr>
              <w:rPr>
                <w:rFonts w:ascii="Arial" w:hAnsi="Arial"/>
                <w:b/>
                <w:i/>
              </w:rPr>
            </w:pPr>
          </w:p>
        </w:tc>
      </w:tr>
      <w:tr w:rsidR="006E7DD5" w:rsidRPr="004D3A7A" w:rsidTr="002B2C67">
        <w:trPr>
          <w:trHeight w:val="283"/>
        </w:trPr>
        <w:tc>
          <w:tcPr>
            <w:tcW w:w="7478" w:type="dxa"/>
            <w:gridSpan w:val="7"/>
            <w:shd w:val="clear" w:color="auto" w:fill="FFFFFF"/>
            <w:vAlign w:val="center"/>
          </w:tcPr>
          <w:p w:rsidR="006E7DD5" w:rsidRPr="004D3A7A" w:rsidRDefault="006E7DD5" w:rsidP="00AE7CC1">
            <w:pPr>
              <w:jc w:val="center"/>
              <w:rPr>
                <w:rFonts w:ascii="Arial" w:hAnsi="Arial"/>
                <w:i/>
              </w:rPr>
            </w:pPr>
            <w:r>
              <w:rPr>
                <w:rFonts w:ascii="Arial" w:hAnsi="Arial"/>
                <w:i/>
              </w:rPr>
              <w:t>Alle Fragen und Aufgaben beziehen sich auf den Bestellvorgang Bremsbeläge und -scheiben,  sind aber auf vergleichbare Vorgänge übertragbar.</w:t>
            </w:r>
          </w:p>
        </w:tc>
      </w:tr>
      <w:tr w:rsidR="006E7DD5" w:rsidRPr="004D3A7A" w:rsidTr="002B2C67">
        <w:trPr>
          <w:trHeight w:val="454"/>
        </w:trPr>
        <w:tc>
          <w:tcPr>
            <w:tcW w:w="1339" w:type="dxa"/>
            <w:shd w:val="clear" w:color="auto" w:fill="auto"/>
            <w:vAlign w:val="center"/>
          </w:tcPr>
          <w:p w:rsidR="006E7DD5" w:rsidRPr="004D3A7A" w:rsidRDefault="006E7DD5" w:rsidP="00AE7CC1">
            <w:pPr>
              <w:rPr>
                <w:rFonts w:ascii="Arial" w:hAnsi="Arial"/>
              </w:rPr>
            </w:pPr>
            <w:r w:rsidRPr="004D3A7A">
              <w:rPr>
                <w:rFonts w:ascii="Arial" w:hAnsi="Arial"/>
              </w:rPr>
              <w:lastRenderedPageBreak/>
              <w:t>Pos. Nr.</w:t>
            </w:r>
          </w:p>
        </w:tc>
        <w:tc>
          <w:tcPr>
            <w:tcW w:w="2940" w:type="dxa"/>
            <w:gridSpan w:val="3"/>
            <w:shd w:val="clear" w:color="auto" w:fill="auto"/>
            <w:vAlign w:val="center"/>
          </w:tcPr>
          <w:p w:rsidR="006E7DD5" w:rsidRPr="004D3A7A" w:rsidRDefault="00311F90" w:rsidP="00AE7CC1">
            <w:pPr>
              <w:rPr>
                <w:rFonts w:ascii="Arial" w:hAnsi="Arial"/>
              </w:rPr>
            </w:pPr>
            <w:r>
              <w:rPr>
                <w:rFonts w:ascii="Arial" w:hAnsi="Arial"/>
              </w:rPr>
              <w:t>Arbeitsauftrag</w:t>
            </w:r>
            <w:r w:rsidR="006E7DD5">
              <w:rPr>
                <w:rFonts w:ascii="Arial" w:hAnsi="Arial"/>
              </w:rPr>
              <w:t>/Fragen</w:t>
            </w:r>
          </w:p>
        </w:tc>
        <w:tc>
          <w:tcPr>
            <w:tcW w:w="3199" w:type="dxa"/>
            <w:gridSpan w:val="3"/>
            <w:shd w:val="clear" w:color="auto" w:fill="auto"/>
            <w:vAlign w:val="center"/>
          </w:tcPr>
          <w:p w:rsidR="006E7DD5" w:rsidRDefault="006E7DD5" w:rsidP="00AE7CC1">
            <w:pPr>
              <w:rPr>
                <w:rFonts w:ascii="Arial" w:hAnsi="Arial"/>
              </w:rPr>
            </w:pPr>
            <w:r>
              <w:rPr>
                <w:rFonts w:ascii="Arial" w:hAnsi="Arial"/>
              </w:rPr>
              <w:t>Hinweise/</w:t>
            </w:r>
          </w:p>
          <w:p w:rsidR="006E7DD5" w:rsidRPr="004D3A7A" w:rsidRDefault="006E7DD5" w:rsidP="00AE7CC1">
            <w:pPr>
              <w:rPr>
                <w:rFonts w:ascii="Arial" w:hAnsi="Arial"/>
              </w:rPr>
            </w:pPr>
            <w:r>
              <w:rPr>
                <w:rFonts w:ascii="Arial" w:hAnsi="Arial"/>
              </w:rPr>
              <w:t>eingetragene Lösungen</w:t>
            </w: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2940" w:type="dxa"/>
            <w:gridSpan w:val="3"/>
            <w:shd w:val="clear" w:color="auto" w:fill="auto"/>
            <w:vAlign w:val="center"/>
          </w:tcPr>
          <w:p w:rsidR="006E7DD5" w:rsidRDefault="006E7DD5" w:rsidP="00AE7CC1">
            <w:pPr>
              <w:rPr>
                <w:rFonts w:ascii="Arial" w:hAnsi="Arial"/>
              </w:rPr>
            </w:pPr>
            <w:r>
              <w:rPr>
                <w:rFonts w:ascii="Arial" w:hAnsi="Arial"/>
              </w:rPr>
              <w:t>Selten kommt für die Bescha</w:t>
            </w:r>
            <w:r>
              <w:rPr>
                <w:rFonts w:ascii="Arial" w:hAnsi="Arial"/>
              </w:rPr>
              <w:t>f</w:t>
            </w:r>
            <w:r>
              <w:rPr>
                <w:rFonts w:ascii="Arial" w:hAnsi="Arial"/>
              </w:rPr>
              <w:t>fung eines Ersatzteiles nur ein Lieferant in Frage.</w:t>
            </w:r>
          </w:p>
          <w:p w:rsidR="006E7DD5" w:rsidRDefault="006E7DD5" w:rsidP="00AE7CC1">
            <w:pPr>
              <w:rPr>
                <w:rFonts w:ascii="Arial" w:hAnsi="Arial"/>
              </w:rPr>
            </w:pPr>
            <w:r>
              <w:rPr>
                <w:rFonts w:ascii="Arial" w:hAnsi="Arial"/>
              </w:rPr>
              <w:t>Nennen Sie drei mögliche Bezugsquellen für Fahrzeug</w:t>
            </w:r>
            <w:r w:rsidR="00311F90">
              <w:rPr>
                <w:rFonts w:ascii="Arial" w:hAnsi="Arial"/>
              </w:rPr>
              <w:t xml:space="preserve">- </w:t>
            </w:r>
            <w:proofErr w:type="spellStart"/>
            <w:r>
              <w:rPr>
                <w:rFonts w:ascii="Arial" w:hAnsi="Arial"/>
              </w:rPr>
              <w:t>ersatzteile</w:t>
            </w:r>
            <w:proofErr w:type="spellEnd"/>
            <w:r>
              <w:rPr>
                <w:rFonts w:ascii="Arial" w:hAnsi="Arial"/>
              </w:rPr>
              <w:t>.</w:t>
            </w:r>
          </w:p>
        </w:tc>
        <w:tc>
          <w:tcPr>
            <w:tcW w:w="3199" w:type="dxa"/>
            <w:gridSpan w:val="3"/>
            <w:shd w:val="clear" w:color="auto" w:fill="auto"/>
            <w:vAlign w:val="center"/>
          </w:tcPr>
          <w:p w:rsidR="006E7DD5" w:rsidRPr="00574681" w:rsidRDefault="006E7DD5" w:rsidP="00AE7CC1">
            <w:pPr>
              <w:rPr>
                <w:rFonts w:ascii="Arial" w:hAnsi="Arial"/>
              </w:rPr>
            </w:pP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2940" w:type="dxa"/>
            <w:gridSpan w:val="3"/>
            <w:shd w:val="clear" w:color="auto" w:fill="auto"/>
            <w:vAlign w:val="center"/>
          </w:tcPr>
          <w:p w:rsidR="006E7DD5" w:rsidRPr="00574681" w:rsidRDefault="006E7DD5" w:rsidP="00AE7CC1">
            <w:pPr>
              <w:rPr>
                <w:rFonts w:ascii="Arial" w:hAnsi="Arial"/>
              </w:rPr>
            </w:pPr>
            <w:r>
              <w:rPr>
                <w:rFonts w:ascii="Arial" w:hAnsi="Arial"/>
              </w:rPr>
              <w:t>Wo inf</w:t>
            </w:r>
            <w:r w:rsidR="00311F90">
              <w:rPr>
                <w:rFonts w:ascii="Arial" w:hAnsi="Arial"/>
              </w:rPr>
              <w:t>ormieren Sie sich über den für I</w:t>
            </w:r>
            <w:r>
              <w:rPr>
                <w:rFonts w:ascii="Arial" w:hAnsi="Arial"/>
              </w:rPr>
              <w:t>hren konkreten Fall zuständigen Lieferanten?</w:t>
            </w:r>
          </w:p>
        </w:tc>
        <w:tc>
          <w:tcPr>
            <w:tcW w:w="3199" w:type="dxa"/>
            <w:gridSpan w:val="3"/>
            <w:shd w:val="clear" w:color="auto" w:fill="auto"/>
            <w:vAlign w:val="center"/>
          </w:tcPr>
          <w:p w:rsidR="006E7DD5" w:rsidRPr="00574681" w:rsidRDefault="006E7DD5" w:rsidP="00AE7CC1">
            <w:pPr>
              <w:rPr>
                <w:rFonts w:ascii="Arial" w:hAnsi="Arial"/>
              </w:rPr>
            </w:pP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6139" w:type="dxa"/>
            <w:gridSpan w:val="6"/>
            <w:shd w:val="clear" w:color="auto" w:fill="auto"/>
            <w:vAlign w:val="center"/>
          </w:tcPr>
          <w:p w:rsidR="006E7DD5" w:rsidRDefault="006E7DD5" w:rsidP="00AE7CC1">
            <w:pPr>
              <w:rPr>
                <w:rFonts w:ascii="Arial" w:hAnsi="Arial"/>
              </w:rPr>
            </w:pPr>
            <w:r>
              <w:rPr>
                <w:rFonts w:ascii="Arial" w:hAnsi="Arial"/>
              </w:rPr>
              <w:t>Bei der Auswahl der Bezugsquellen muss sich der Einkäufer z</w:t>
            </w:r>
            <w:r>
              <w:rPr>
                <w:rFonts w:ascii="Arial" w:hAnsi="Arial"/>
              </w:rPr>
              <w:t>u</w:t>
            </w:r>
            <w:r>
              <w:rPr>
                <w:rFonts w:ascii="Arial" w:hAnsi="Arial"/>
              </w:rPr>
              <w:t xml:space="preserve">nächst für einen grundsätzlichen Beschaffungsweg entscheiden. </w:t>
            </w:r>
          </w:p>
          <w:p w:rsidR="006E7DD5" w:rsidRPr="00574681" w:rsidRDefault="006E7DD5" w:rsidP="00AE7CC1">
            <w:pPr>
              <w:rPr>
                <w:rFonts w:ascii="Arial" w:hAnsi="Arial"/>
              </w:rPr>
            </w:pPr>
            <w:r>
              <w:rPr>
                <w:rFonts w:ascii="Arial" w:hAnsi="Arial"/>
              </w:rPr>
              <w:t>Beschreiben Sie auf einem separaten Arbeitsblatt drei mögliche Bezugsquellen und nennen Sie deren grundsätzliche Eigenscha</w:t>
            </w:r>
            <w:r>
              <w:rPr>
                <w:rFonts w:ascii="Arial" w:hAnsi="Arial"/>
              </w:rPr>
              <w:t>f</w:t>
            </w:r>
            <w:r>
              <w:rPr>
                <w:rFonts w:ascii="Arial" w:hAnsi="Arial"/>
              </w:rPr>
              <w:t xml:space="preserve">ten. </w:t>
            </w: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2940" w:type="dxa"/>
            <w:gridSpan w:val="3"/>
            <w:shd w:val="clear" w:color="auto" w:fill="auto"/>
            <w:vAlign w:val="center"/>
          </w:tcPr>
          <w:p w:rsidR="006E7DD5" w:rsidRDefault="006E7DD5" w:rsidP="00AE7CC1">
            <w:pPr>
              <w:rPr>
                <w:rFonts w:ascii="Arial" w:hAnsi="Arial"/>
              </w:rPr>
            </w:pPr>
            <w:r>
              <w:rPr>
                <w:rFonts w:ascii="Arial" w:hAnsi="Arial"/>
              </w:rPr>
              <w:t xml:space="preserve">Erläutern Sie </w:t>
            </w:r>
            <w:r w:rsidR="00A06100">
              <w:rPr>
                <w:rFonts w:ascii="Arial" w:hAnsi="Arial"/>
              </w:rPr>
              <w:t>die</w:t>
            </w:r>
            <w:r>
              <w:rPr>
                <w:rFonts w:ascii="Arial" w:hAnsi="Arial"/>
              </w:rPr>
              <w:t xml:space="preserve"> Begriffe A</w:t>
            </w:r>
            <w:r>
              <w:rPr>
                <w:rFonts w:ascii="Arial" w:hAnsi="Arial"/>
              </w:rPr>
              <w:t>n</w:t>
            </w:r>
            <w:r w:rsidR="00311F90">
              <w:rPr>
                <w:rFonts w:ascii="Arial" w:hAnsi="Arial"/>
              </w:rPr>
              <w:t>frage/</w:t>
            </w:r>
            <w:r>
              <w:rPr>
                <w:rFonts w:ascii="Arial" w:hAnsi="Arial"/>
              </w:rPr>
              <w:t>Angebot.</w:t>
            </w: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Pr="00574681" w:rsidRDefault="006E7DD5" w:rsidP="00AE7CC1">
            <w:pPr>
              <w:rPr>
                <w:rFonts w:ascii="Arial" w:hAnsi="Arial"/>
              </w:rPr>
            </w:pPr>
          </w:p>
        </w:tc>
        <w:tc>
          <w:tcPr>
            <w:tcW w:w="3199" w:type="dxa"/>
            <w:gridSpan w:val="3"/>
            <w:shd w:val="clear" w:color="auto" w:fill="auto"/>
            <w:vAlign w:val="center"/>
          </w:tcPr>
          <w:p w:rsidR="006E7DD5" w:rsidRPr="00574681" w:rsidRDefault="006E7DD5" w:rsidP="00AE7CC1">
            <w:pPr>
              <w:rPr>
                <w:rFonts w:ascii="Arial" w:hAnsi="Arial"/>
              </w:rPr>
            </w:pP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6139" w:type="dxa"/>
            <w:gridSpan w:val="6"/>
            <w:shd w:val="clear" w:color="auto" w:fill="auto"/>
            <w:vAlign w:val="center"/>
          </w:tcPr>
          <w:p w:rsidR="006E7DD5" w:rsidRDefault="006E7DD5" w:rsidP="00AE7CC1">
            <w:pPr>
              <w:rPr>
                <w:rFonts w:ascii="Arial" w:hAnsi="Arial"/>
              </w:rPr>
            </w:pPr>
            <w:r>
              <w:rPr>
                <w:rFonts w:ascii="Arial" w:hAnsi="Arial"/>
              </w:rPr>
              <w:t>Erläutern Sie auf einem separaten Arbeitsblatt drei Beurteilung</w:t>
            </w:r>
            <w:r>
              <w:rPr>
                <w:rFonts w:ascii="Arial" w:hAnsi="Arial"/>
              </w:rPr>
              <w:t>s</w:t>
            </w:r>
            <w:r>
              <w:rPr>
                <w:rFonts w:ascii="Arial" w:hAnsi="Arial"/>
              </w:rPr>
              <w:t>kriterien für den Angebotsvergleich.</w:t>
            </w:r>
          </w:p>
          <w:p w:rsidR="006E7DD5" w:rsidRPr="00574681" w:rsidRDefault="006E7DD5" w:rsidP="00AE7CC1">
            <w:pPr>
              <w:rPr>
                <w:rFonts w:ascii="Arial" w:hAnsi="Arial"/>
              </w:rPr>
            </w:pP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2940" w:type="dxa"/>
            <w:gridSpan w:val="3"/>
            <w:shd w:val="clear" w:color="auto" w:fill="auto"/>
            <w:vAlign w:val="center"/>
          </w:tcPr>
          <w:p w:rsidR="006E7DD5" w:rsidRDefault="006E7DD5" w:rsidP="00AE7CC1">
            <w:pPr>
              <w:rPr>
                <w:rFonts w:ascii="Arial" w:hAnsi="Arial"/>
              </w:rPr>
            </w:pPr>
            <w:r>
              <w:rPr>
                <w:rFonts w:ascii="Arial" w:hAnsi="Arial"/>
              </w:rPr>
              <w:t>Erläutern Sie, in welchen Formen eine gültige Beste</w:t>
            </w:r>
            <w:r>
              <w:rPr>
                <w:rFonts w:ascii="Arial" w:hAnsi="Arial"/>
              </w:rPr>
              <w:t>l</w:t>
            </w:r>
            <w:r>
              <w:rPr>
                <w:rFonts w:ascii="Arial" w:hAnsi="Arial"/>
              </w:rPr>
              <w:t xml:space="preserve">lung erfolgen kann. </w:t>
            </w: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Pr="00574681" w:rsidRDefault="006E7DD5" w:rsidP="00AE7CC1">
            <w:pPr>
              <w:rPr>
                <w:rFonts w:ascii="Arial" w:hAnsi="Arial"/>
              </w:rPr>
            </w:pPr>
          </w:p>
        </w:tc>
        <w:tc>
          <w:tcPr>
            <w:tcW w:w="3199" w:type="dxa"/>
            <w:gridSpan w:val="3"/>
            <w:shd w:val="clear" w:color="auto" w:fill="auto"/>
            <w:vAlign w:val="center"/>
          </w:tcPr>
          <w:p w:rsidR="006E7DD5" w:rsidRPr="00574681" w:rsidRDefault="006E7DD5" w:rsidP="00AE7CC1">
            <w:pPr>
              <w:rPr>
                <w:rFonts w:ascii="Arial" w:hAnsi="Arial"/>
              </w:rPr>
            </w:pP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6139" w:type="dxa"/>
            <w:gridSpan w:val="6"/>
            <w:shd w:val="clear" w:color="auto" w:fill="auto"/>
            <w:vAlign w:val="center"/>
          </w:tcPr>
          <w:p w:rsidR="006E7DD5" w:rsidRPr="00574681" w:rsidRDefault="006E7DD5" w:rsidP="00AE7CC1">
            <w:pPr>
              <w:rPr>
                <w:rFonts w:ascii="Arial" w:hAnsi="Arial"/>
              </w:rPr>
            </w:pPr>
            <w:r>
              <w:rPr>
                <w:rFonts w:ascii="Arial" w:hAnsi="Arial"/>
              </w:rPr>
              <w:t>Erstellen Sie (separates Blatt) eine schriftliche Bestellung für den Kauf von zwei Bremsscheiben und je ein</w:t>
            </w:r>
            <w:r w:rsidR="00311F90">
              <w:rPr>
                <w:rFonts w:ascii="Arial" w:hAnsi="Arial"/>
              </w:rPr>
              <w:t>en</w:t>
            </w:r>
            <w:r>
              <w:rPr>
                <w:rFonts w:ascii="Arial" w:hAnsi="Arial"/>
              </w:rPr>
              <w:t xml:space="preserve"> Satz Bremsbeläge.</w:t>
            </w: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6139" w:type="dxa"/>
            <w:gridSpan w:val="6"/>
            <w:shd w:val="clear" w:color="auto" w:fill="auto"/>
            <w:vAlign w:val="center"/>
          </w:tcPr>
          <w:p w:rsidR="006E7DD5" w:rsidRPr="00574681" w:rsidRDefault="006E7DD5" w:rsidP="00AE7CC1">
            <w:pPr>
              <w:rPr>
                <w:rFonts w:ascii="Arial" w:hAnsi="Arial"/>
              </w:rPr>
            </w:pPr>
            <w:r>
              <w:rPr>
                <w:rFonts w:ascii="Arial" w:hAnsi="Arial"/>
              </w:rPr>
              <w:t>Erstellen Sie (separates Blatt) eine Auftragsbestätigung für den Kauf von zwei Bremsscheiben und je ein</w:t>
            </w:r>
            <w:r w:rsidR="00311F90">
              <w:rPr>
                <w:rFonts w:ascii="Arial" w:hAnsi="Arial"/>
              </w:rPr>
              <w:t>en</w:t>
            </w:r>
            <w:r>
              <w:rPr>
                <w:rFonts w:ascii="Arial" w:hAnsi="Arial"/>
              </w:rPr>
              <w:t xml:space="preserve"> Satz Bremsbelägen.</w:t>
            </w: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6139" w:type="dxa"/>
            <w:gridSpan w:val="6"/>
            <w:shd w:val="clear" w:color="auto" w:fill="auto"/>
            <w:vAlign w:val="center"/>
          </w:tcPr>
          <w:p w:rsidR="006E7DD5" w:rsidRPr="00574681" w:rsidRDefault="006E7DD5" w:rsidP="00AE7CC1">
            <w:pPr>
              <w:rPr>
                <w:rFonts w:ascii="Arial" w:hAnsi="Arial"/>
              </w:rPr>
            </w:pPr>
            <w:r>
              <w:rPr>
                <w:rFonts w:ascii="Arial" w:hAnsi="Arial"/>
              </w:rPr>
              <w:t>Beschreiben Sie mit eigenen Worten den Zweck und das Zusta</w:t>
            </w:r>
            <w:r>
              <w:rPr>
                <w:rFonts w:ascii="Arial" w:hAnsi="Arial"/>
              </w:rPr>
              <w:t>n</w:t>
            </w:r>
            <w:r>
              <w:rPr>
                <w:rFonts w:ascii="Arial" w:hAnsi="Arial"/>
              </w:rPr>
              <w:t>dekommen eines Kaufvertrages (separates Blatt).</w:t>
            </w: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2940" w:type="dxa"/>
            <w:gridSpan w:val="3"/>
            <w:shd w:val="clear" w:color="auto" w:fill="auto"/>
            <w:vAlign w:val="center"/>
          </w:tcPr>
          <w:p w:rsidR="006E7DD5" w:rsidRDefault="006E7DD5" w:rsidP="00AE7CC1">
            <w:pPr>
              <w:rPr>
                <w:rFonts w:ascii="Arial" w:hAnsi="Arial"/>
              </w:rPr>
            </w:pPr>
            <w:r>
              <w:rPr>
                <w:rFonts w:ascii="Arial" w:hAnsi="Arial"/>
              </w:rPr>
              <w:t>Nennen Sie mindestens sechs Abmachungen die der Kau</w:t>
            </w:r>
            <w:r>
              <w:rPr>
                <w:rFonts w:ascii="Arial" w:hAnsi="Arial"/>
              </w:rPr>
              <w:t>f</w:t>
            </w:r>
            <w:r>
              <w:rPr>
                <w:rFonts w:ascii="Arial" w:hAnsi="Arial"/>
              </w:rPr>
              <w:t>vertrag enthalten muss.</w:t>
            </w: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tc>
        <w:tc>
          <w:tcPr>
            <w:tcW w:w="3199" w:type="dxa"/>
            <w:gridSpan w:val="3"/>
            <w:shd w:val="clear" w:color="auto" w:fill="auto"/>
            <w:vAlign w:val="center"/>
          </w:tcPr>
          <w:p w:rsidR="006E7DD5" w:rsidRPr="00574681" w:rsidRDefault="006E7DD5" w:rsidP="00AE7CC1">
            <w:pPr>
              <w:rPr>
                <w:rFonts w:ascii="Arial" w:hAnsi="Arial"/>
              </w:rPr>
            </w:pP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6139" w:type="dxa"/>
            <w:gridSpan w:val="6"/>
            <w:shd w:val="clear" w:color="auto" w:fill="auto"/>
            <w:vAlign w:val="center"/>
          </w:tcPr>
          <w:p w:rsidR="006E7DD5" w:rsidRPr="00574681" w:rsidRDefault="00311F90" w:rsidP="00311F90">
            <w:pPr>
              <w:rPr>
                <w:rFonts w:ascii="Arial" w:hAnsi="Arial"/>
              </w:rPr>
            </w:pPr>
            <w:r>
              <w:rPr>
                <w:rFonts w:ascii="Arial" w:hAnsi="Arial"/>
              </w:rPr>
              <w:t>Erstellen Sie einen</w:t>
            </w:r>
            <w:r w:rsidR="006E7DD5">
              <w:rPr>
                <w:rFonts w:ascii="Arial" w:hAnsi="Arial"/>
              </w:rPr>
              <w:t xml:space="preserve"> Arbeitsplan </w:t>
            </w:r>
            <w:r>
              <w:rPr>
                <w:rFonts w:ascii="Arial" w:hAnsi="Arial"/>
              </w:rPr>
              <w:t>zur Prüfung des Wareneinganges I</w:t>
            </w:r>
            <w:r w:rsidR="006E7DD5">
              <w:rPr>
                <w:rFonts w:ascii="Arial" w:hAnsi="Arial"/>
              </w:rPr>
              <w:t>hr</w:t>
            </w:r>
            <w:r>
              <w:rPr>
                <w:rFonts w:ascii="Arial" w:hAnsi="Arial"/>
              </w:rPr>
              <w:t>er Bestellung (separates Blatt).</w:t>
            </w: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6139" w:type="dxa"/>
            <w:gridSpan w:val="6"/>
            <w:shd w:val="clear" w:color="auto" w:fill="auto"/>
            <w:vAlign w:val="center"/>
          </w:tcPr>
          <w:p w:rsidR="006E7DD5" w:rsidRDefault="006E7DD5" w:rsidP="00AE7CC1">
            <w:pPr>
              <w:rPr>
                <w:rFonts w:ascii="Arial" w:hAnsi="Arial"/>
              </w:rPr>
            </w:pPr>
            <w:r>
              <w:rPr>
                <w:rFonts w:ascii="Arial" w:hAnsi="Arial"/>
              </w:rPr>
              <w:t>Bemerkungen</w:t>
            </w:r>
          </w:p>
          <w:p w:rsidR="006E7DD5" w:rsidRPr="00574681" w:rsidRDefault="006E7DD5" w:rsidP="00AE7CC1">
            <w:pPr>
              <w:rPr>
                <w:rFonts w:ascii="Arial" w:hAnsi="Arial"/>
              </w:rPr>
            </w:pPr>
          </w:p>
        </w:tc>
      </w:tr>
      <w:tr w:rsidR="006E7DD5" w:rsidRPr="004D3A7A" w:rsidTr="002B2C67">
        <w:trPr>
          <w:trHeight w:val="454"/>
        </w:trPr>
        <w:tc>
          <w:tcPr>
            <w:tcW w:w="3809" w:type="dxa"/>
            <w:gridSpan w:val="3"/>
            <w:shd w:val="clear" w:color="auto" w:fill="CC66FF"/>
          </w:tcPr>
          <w:p w:rsidR="006E7DD5" w:rsidRPr="004D3A7A" w:rsidRDefault="006E7DD5" w:rsidP="00AE7CC1">
            <w:pPr>
              <w:rPr>
                <w:rFonts w:ascii="Arial" w:hAnsi="Arial"/>
                <w:sz w:val="16"/>
                <w:szCs w:val="16"/>
              </w:rPr>
            </w:pPr>
            <w:r w:rsidRPr="004D3A7A">
              <w:rPr>
                <w:rFonts w:ascii="Arial" w:hAnsi="Arial"/>
                <w:sz w:val="16"/>
                <w:szCs w:val="16"/>
              </w:rPr>
              <w:t>Kontrolle/Abnahme</w:t>
            </w:r>
          </w:p>
          <w:p w:rsidR="006E7DD5" w:rsidRPr="004D3A7A" w:rsidRDefault="006E7DD5" w:rsidP="00AE7CC1">
            <w:pPr>
              <w:rPr>
                <w:rFonts w:ascii="Arial" w:hAnsi="Arial"/>
                <w:sz w:val="16"/>
                <w:szCs w:val="16"/>
              </w:rPr>
            </w:pPr>
          </w:p>
          <w:p w:rsidR="006E7DD5" w:rsidRPr="004D3A7A" w:rsidRDefault="006E7DD5" w:rsidP="00AE7CC1">
            <w:pPr>
              <w:rPr>
                <w:rFonts w:ascii="Arial" w:hAnsi="Arial"/>
                <w:sz w:val="16"/>
                <w:szCs w:val="16"/>
              </w:rPr>
            </w:pPr>
          </w:p>
          <w:p w:rsidR="006E7DD5" w:rsidRPr="004D3A7A" w:rsidRDefault="006E7DD5" w:rsidP="00AE7CC1">
            <w:pPr>
              <w:rPr>
                <w:rFonts w:ascii="Arial" w:hAnsi="Arial"/>
                <w:sz w:val="16"/>
                <w:szCs w:val="16"/>
              </w:rPr>
            </w:pPr>
          </w:p>
        </w:tc>
        <w:tc>
          <w:tcPr>
            <w:tcW w:w="3669" w:type="dxa"/>
            <w:gridSpan w:val="4"/>
            <w:shd w:val="clear" w:color="auto" w:fill="CC66FF"/>
          </w:tcPr>
          <w:p w:rsidR="006E7DD5" w:rsidRPr="00AF4639" w:rsidRDefault="006E7DD5" w:rsidP="00AE7CC1">
            <w:pPr>
              <w:rPr>
                <w:rFonts w:ascii="Arial" w:hAnsi="Arial"/>
                <w:b/>
                <w:sz w:val="16"/>
                <w:szCs w:val="16"/>
              </w:rPr>
            </w:pPr>
            <w:r w:rsidRPr="00AF4639">
              <w:rPr>
                <w:rFonts w:ascii="Arial" w:hAnsi="Arial"/>
                <w:b/>
                <w:sz w:val="16"/>
                <w:szCs w:val="16"/>
              </w:rPr>
              <w:t>Auftraggeber Unterschrift</w:t>
            </w:r>
          </w:p>
        </w:tc>
      </w:tr>
    </w:tbl>
    <w:p w:rsidR="006E7DD5" w:rsidRDefault="006E7DD5" w:rsidP="006E7DD5"/>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 xml:space="preserve">LF </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Kundenakte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5F1F98" w:rsidP="00AE7CC1">
            <w:pPr>
              <w:pStyle w:val="TabelleKopfmitte"/>
            </w:pPr>
            <w:r>
              <w:t>FZT</w:t>
            </w:r>
          </w:p>
          <w:p w:rsidR="005F1F98" w:rsidRPr="00B51DE9" w:rsidRDefault="005F1F98" w:rsidP="00AE7CC1">
            <w:pPr>
              <w:pStyle w:val="TabelleKopfmitte"/>
              <w:rPr>
                <w:rFonts w:eastAsia="Calibri"/>
              </w:rPr>
            </w:pPr>
            <w:r>
              <w:t>02.02.05.03</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Arbeit</w:t>
            </w:r>
            <w:r w:rsidR="00311F90">
              <w:t>sumfänge erfragen und auswählen</w:t>
            </w:r>
          </w:p>
          <w:p w:rsidR="006E7DD5" w:rsidRDefault="00181CA4" w:rsidP="00AE7CC1">
            <w:pPr>
              <w:pStyle w:val="Kopf8ptafz"/>
            </w:pPr>
            <w:r>
              <w:t xml:space="preserve">Kundinnen und </w:t>
            </w:r>
            <w:r w:rsidR="006E7DD5">
              <w:t xml:space="preserve">Kunden </w:t>
            </w:r>
            <w:r w:rsidR="00311F90">
              <w:t>sinnvoll und angemessen beraten</w:t>
            </w:r>
          </w:p>
          <w:p w:rsidR="006E7DD5" w:rsidRDefault="006E7DD5" w:rsidP="00AE7CC1">
            <w:pPr>
              <w:pStyle w:val="Kopf8ptafz"/>
            </w:pPr>
            <w:r>
              <w:t>Berufstechnische Normen u</w:t>
            </w:r>
            <w:r w:rsidR="00311F90">
              <w:t>nd Vorschriften, Arbeitsqualität</w:t>
            </w:r>
          </w:p>
          <w:p w:rsidR="006E7DD5" w:rsidRDefault="006E7DD5" w:rsidP="00AE7CC1">
            <w:pPr>
              <w:pStyle w:val="Kopf8ptafz"/>
              <w:numPr>
                <w:ilvl w:val="0"/>
                <w:numId w:val="0"/>
              </w:numPr>
              <w:ind w:left="5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6F7395" w:rsidRDefault="006E7DD5" w:rsidP="00AE7CC1">
            <w:pPr>
              <w:pStyle w:val="Kopf8ptafz"/>
            </w:pPr>
            <w:r w:rsidRPr="006F7395">
              <w:t xml:space="preserve">Ich kann höflich und entgegenkommend mit </w:t>
            </w:r>
            <w:r w:rsidR="00181CA4">
              <w:t xml:space="preserve">Kundinnen und </w:t>
            </w:r>
            <w:r w:rsidRPr="006F7395">
              <w:t>Kunden kommunizieren</w:t>
            </w:r>
            <w:r>
              <w:t>.</w:t>
            </w:r>
          </w:p>
          <w:p w:rsidR="006E7DD5" w:rsidRPr="00826C95" w:rsidRDefault="006E7DD5" w:rsidP="00AE7CC1">
            <w:pPr>
              <w:pStyle w:val="Kopf8ptafz"/>
              <w:rPr>
                <w:sz w:val="18"/>
              </w:rPr>
            </w:pPr>
            <w:r>
              <w:t>Ich kann genaue sachbezogene Fragen stellen.</w:t>
            </w:r>
          </w:p>
          <w:p w:rsidR="006E7DD5" w:rsidRPr="00826C95" w:rsidRDefault="006E7DD5" w:rsidP="00AE7CC1">
            <w:pPr>
              <w:pStyle w:val="Kopf8ptafz"/>
              <w:rPr>
                <w:sz w:val="18"/>
              </w:rPr>
            </w:pPr>
            <w:r>
              <w:t xml:space="preserve">Ich kann mich gegenüber </w:t>
            </w:r>
            <w:r w:rsidR="00181CA4">
              <w:t>Kolleginnen und Kollegen</w:t>
            </w:r>
            <w:r>
              <w:t xml:space="preserve"> </w:t>
            </w:r>
            <w:r w:rsidR="00181CA4">
              <w:t>sowie</w:t>
            </w:r>
            <w:r>
              <w:t xml:space="preserve"> </w:t>
            </w:r>
            <w:r w:rsidR="00181CA4">
              <w:t>Ku</w:t>
            </w:r>
            <w:r w:rsidR="00181CA4">
              <w:t>n</w:t>
            </w:r>
            <w:r w:rsidR="00181CA4">
              <w:t xml:space="preserve">dinnen und </w:t>
            </w:r>
            <w:r>
              <w:t>Kunden fachlich korrekt ausdrücken.</w:t>
            </w:r>
          </w:p>
          <w:p w:rsidR="006E7DD5" w:rsidRDefault="006E7DD5" w:rsidP="00AE7CC1">
            <w:pPr>
              <w:pStyle w:val="Kopf8ptafz"/>
              <w:numPr>
                <w:ilvl w:val="0"/>
                <w:numId w:val="0"/>
              </w:numPr>
              <w:ind w:left="57"/>
            </w:pP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Default="006E7DD5" w:rsidP="00AE7CC1">
            <w:pPr>
              <w:pStyle w:val="Kopf8ptafz"/>
            </w:pPr>
            <w:r>
              <w:t>Ich kann ein qualifiziertes Gespräch führen.</w:t>
            </w:r>
          </w:p>
          <w:p w:rsidR="006E7DD5" w:rsidRDefault="006E7DD5" w:rsidP="00AE7CC1">
            <w:pPr>
              <w:pStyle w:val="Kopf8ptafz"/>
            </w:pPr>
            <w:r>
              <w:t>Ich kann Teilenummern, Erstsatzteile und Ersatzteilpreise au</w:t>
            </w:r>
            <w:r>
              <w:t>s</w:t>
            </w:r>
            <w:r>
              <w:t>wählen.</w:t>
            </w:r>
          </w:p>
          <w:p w:rsidR="006E7DD5" w:rsidRPr="00234B66" w:rsidRDefault="006E7DD5" w:rsidP="00AE7CC1">
            <w:pPr>
              <w:pStyle w:val="Kopf8ptafz"/>
            </w:pPr>
            <w:r>
              <w:t>Ich kann Arbeitswerte zuordnen</w:t>
            </w:r>
            <w:r w:rsidR="00311F90">
              <w:t>.</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B100DB" w:rsidP="00AE7CC1">
            <w:pPr>
              <w:pStyle w:val="Kopf8ptafz"/>
            </w:pPr>
            <w:r>
              <w:t>f</w:t>
            </w:r>
            <w:r w:rsidR="006E7DD5">
              <w:t xml:space="preserve">ür die Anlage </w:t>
            </w:r>
            <w:r>
              <w:t>des Auftrages in der Kundenakte</w:t>
            </w:r>
          </w:p>
          <w:p w:rsidR="006E7DD5" w:rsidRDefault="00B100DB" w:rsidP="00AE7CC1">
            <w:pPr>
              <w:pStyle w:val="Kopf8ptafz"/>
            </w:pPr>
            <w:r>
              <w:t>f</w:t>
            </w:r>
            <w:r w:rsidR="006E7DD5">
              <w:t>ür die B</w:t>
            </w:r>
            <w:r>
              <w:t>eurteilung des Auftragsumfanges</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rsidRPr="00826C95">
              <w:t xml:space="preserve">Ich kann </w:t>
            </w:r>
            <w:r>
              <w:t>den geplanten Auftragsumfang mit dem tatsächlich erforderlichen Aufwand vergleichen</w:t>
            </w:r>
            <w:r w:rsidRPr="00826C95">
              <w:t>.</w:t>
            </w:r>
          </w:p>
        </w:tc>
      </w:tr>
    </w:tbl>
    <w:p w:rsidR="006E7DD5" w:rsidRDefault="006E7DD5" w:rsidP="00CE6824">
      <w:pPr>
        <w:pStyle w:val="berschrift1"/>
      </w:pPr>
      <w:r w:rsidRPr="0039075D">
        <w:rPr>
          <w:rFonts w:cs="Calibri"/>
          <w:noProof/>
        </w:rPr>
        <w:drawing>
          <wp:anchor distT="0" distB="0" distL="114300" distR="114300" simplePos="0" relativeHeight="251907072" behindDoc="0" locked="0" layoutInCell="0" allowOverlap="1" wp14:anchorId="659443A7" wp14:editId="03F45C60">
            <wp:simplePos x="0" y="0"/>
            <wp:positionH relativeFrom="rightMargin">
              <wp:posOffset>530225</wp:posOffset>
            </wp:positionH>
            <wp:positionV relativeFrom="paragraph">
              <wp:posOffset>99695</wp:posOffset>
            </wp:positionV>
            <wp:extent cx="349885" cy="320675"/>
            <wp:effectExtent l="0" t="0" r="0" b="3175"/>
            <wp:wrapNone/>
            <wp:docPr id="168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75D">
        <w:rPr>
          <w:rFonts w:cs="Calibri"/>
          <w:noProof/>
        </w:rPr>
        <w:drawing>
          <wp:anchor distT="0" distB="0" distL="114300" distR="114300" simplePos="0" relativeHeight="251908096" behindDoc="0" locked="0" layoutInCell="0" allowOverlap="1" wp14:anchorId="50888845" wp14:editId="20E09E27">
            <wp:simplePos x="0" y="0"/>
            <wp:positionH relativeFrom="rightMargin">
              <wp:posOffset>890270</wp:posOffset>
            </wp:positionH>
            <wp:positionV relativeFrom="paragraph">
              <wp:posOffset>99695</wp:posOffset>
            </wp:positionV>
            <wp:extent cx="348615" cy="320040"/>
            <wp:effectExtent l="0" t="0" r="0" b="3810"/>
            <wp:wrapNone/>
            <wp:docPr id="168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75D">
        <w:rPr>
          <w:rFonts w:cs="Calibri"/>
          <w:noProof/>
        </w:rPr>
        <w:drawing>
          <wp:anchor distT="0" distB="0" distL="114300" distR="114300" simplePos="0" relativeHeight="251909120" behindDoc="0" locked="0" layoutInCell="0" allowOverlap="1" wp14:anchorId="642004E6" wp14:editId="3B68D761">
            <wp:simplePos x="0" y="0"/>
            <wp:positionH relativeFrom="rightMargin">
              <wp:posOffset>169816</wp:posOffset>
            </wp:positionH>
            <wp:positionV relativeFrom="paragraph">
              <wp:posOffset>100118</wp:posOffset>
            </wp:positionV>
            <wp:extent cx="349885" cy="320675"/>
            <wp:effectExtent l="0" t="0" r="0" b="3175"/>
            <wp:wrapNone/>
            <wp:docPr id="1689" name="Grafik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Kundenakte</w:t>
      </w:r>
    </w:p>
    <w:p w:rsidR="006E7DD5" w:rsidRDefault="006342AA" w:rsidP="00CE6824">
      <w:pPr>
        <w:pStyle w:val="berschrift2"/>
        <w:rPr>
          <w:rFonts w:ascii="Arial" w:hAnsi="Arial" w:cs="Arial"/>
          <w:sz w:val="28"/>
        </w:rPr>
      </w:pPr>
      <w:r w:rsidRPr="0039075D">
        <w:rPr>
          <w:rFonts w:cs="Calibri"/>
          <w:noProof/>
        </w:rPr>
        <w:drawing>
          <wp:anchor distT="0" distB="0" distL="114300" distR="114300" simplePos="0" relativeHeight="251906048" behindDoc="0" locked="0" layoutInCell="0" allowOverlap="1" wp14:anchorId="401B6653" wp14:editId="76315FEE">
            <wp:simplePos x="0" y="0"/>
            <wp:positionH relativeFrom="rightMargin">
              <wp:posOffset>227965</wp:posOffset>
            </wp:positionH>
            <wp:positionV relativeFrom="paragraph">
              <wp:posOffset>104140</wp:posOffset>
            </wp:positionV>
            <wp:extent cx="302260" cy="323850"/>
            <wp:effectExtent l="0" t="0" r="2540" b="0"/>
            <wp:wrapNone/>
            <wp:docPr id="168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 xml:space="preserve">Selbstständiges Arbeiten </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4"/>
        <w:gridCol w:w="185"/>
        <w:gridCol w:w="971"/>
        <w:gridCol w:w="226"/>
        <w:gridCol w:w="262"/>
        <w:gridCol w:w="657"/>
        <w:gridCol w:w="1089"/>
        <w:gridCol w:w="1328"/>
        <w:gridCol w:w="22"/>
        <w:gridCol w:w="1462"/>
      </w:tblGrid>
      <w:tr w:rsidR="006E7DD5" w:rsidTr="00AE7CC1">
        <w:trPr>
          <w:trHeight w:val="454"/>
        </w:trPr>
        <w:tc>
          <w:tcPr>
            <w:tcW w:w="3325" w:type="dxa"/>
            <w:gridSpan w:val="6"/>
            <w:tcBorders>
              <w:top w:val="single" w:sz="4" w:space="0" w:color="auto"/>
              <w:left w:val="single" w:sz="4" w:space="0" w:color="auto"/>
              <w:bottom w:val="single" w:sz="4" w:space="0" w:color="auto"/>
              <w:right w:val="single" w:sz="4" w:space="0" w:color="auto"/>
            </w:tcBorders>
            <w:vAlign w:val="center"/>
            <w:hideMark/>
          </w:tcPr>
          <w:p w:rsidR="006E7DD5" w:rsidRPr="00192861" w:rsidRDefault="006E7DD5" w:rsidP="00AE7CC1">
            <w:pPr>
              <w:jc w:val="center"/>
              <w:rPr>
                <w:rFonts w:ascii="Arial Rounded MT Bold" w:hAnsi="Arial Rounded MT Bold"/>
                <w:sz w:val="24"/>
                <w:szCs w:val="28"/>
              </w:rPr>
            </w:pPr>
            <w:r w:rsidRPr="00192861">
              <w:rPr>
                <w:rFonts w:ascii="Arial Rounded MT Bold" w:hAnsi="Arial Rounded MT Bold"/>
                <w:sz w:val="24"/>
                <w:szCs w:val="28"/>
              </w:rPr>
              <w:t>Manufaktur für Ren</w:t>
            </w:r>
            <w:r w:rsidRPr="00192861">
              <w:rPr>
                <w:rFonts w:ascii="Arial Rounded MT Bold" w:hAnsi="Arial Rounded MT Bold"/>
                <w:sz w:val="24"/>
                <w:szCs w:val="28"/>
              </w:rPr>
              <w:t>n</w:t>
            </w:r>
            <w:r w:rsidRPr="00192861">
              <w:rPr>
                <w:rFonts w:ascii="Arial Rounded MT Bold" w:hAnsi="Arial Rounded MT Bold"/>
                <w:sz w:val="24"/>
                <w:szCs w:val="28"/>
              </w:rPr>
              <w:t>sport</w:t>
            </w:r>
          </w:p>
          <w:p w:rsidR="006E7DD5" w:rsidRPr="00192861" w:rsidRDefault="006E7DD5" w:rsidP="00AE7CC1">
            <w:pPr>
              <w:jc w:val="center"/>
              <w:rPr>
                <w:rFonts w:ascii="Arial Rounded MT Bold" w:hAnsi="Arial Rounded MT Bold"/>
                <w:sz w:val="24"/>
                <w:szCs w:val="28"/>
              </w:rPr>
            </w:pPr>
            <w:r w:rsidRPr="00192861">
              <w:rPr>
                <w:rFonts w:ascii="Arial Rounded MT Bold" w:hAnsi="Arial Rounded MT Bold"/>
                <w:sz w:val="24"/>
                <w:szCs w:val="28"/>
              </w:rPr>
              <w:t>Ringstraße 1</w:t>
            </w:r>
          </w:p>
          <w:p w:rsidR="006E7DD5" w:rsidRDefault="006E7DD5" w:rsidP="00AE7CC1">
            <w:pPr>
              <w:jc w:val="center"/>
              <w:rPr>
                <w:rFonts w:ascii="Arial" w:hAnsi="Arial"/>
                <w:sz w:val="28"/>
                <w:szCs w:val="28"/>
              </w:rPr>
            </w:pPr>
            <w:r w:rsidRPr="00192861">
              <w:rPr>
                <w:rFonts w:ascii="Arial Rounded MT Bold" w:hAnsi="Arial Rounded MT Bold"/>
                <w:sz w:val="24"/>
                <w:szCs w:val="28"/>
              </w:rPr>
              <w:t>76669 Musterhausen</w:t>
            </w:r>
          </w:p>
        </w:tc>
        <w:tc>
          <w:tcPr>
            <w:tcW w:w="3901" w:type="dxa"/>
            <w:gridSpan w:val="4"/>
            <w:tcBorders>
              <w:top w:val="single" w:sz="4" w:space="0" w:color="auto"/>
              <w:left w:val="single" w:sz="4" w:space="0" w:color="auto"/>
              <w:bottom w:val="single" w:sz="4" w:space="0" w:color="auto"/>
              <w:right w:val="single" w:sz="4" w:space="0" w:color="auto"/>
            </w:tcBorders>
            <w:vAlign w:val="center"/>
            <w:hideMark/>
          </w:tcPr>
          <w:p w:rsidR="006E7DD5" w:rsidRPr="007374D0" w:rsidRDefault="007374D0" w:rsidP="00AE7CC1">
            <w:pPr>
              <w:jc w:val="center"/>
              <w:rPr>
                <w:rFonts w:ascii="Arial Rounded MT Bold" w:hAnsi="Arial Rounded MT Bold" w:cs="Aharoni"/>
                <w:sz w:val="43"/>
                <w:szCs w:val="43"/>
              </w:rPr>
            </w:pPr>
            <w:r w:rsidRPr="007374D0">
              <w:rPr>
                <w:rFonts w:ascii="Arial Rounded MT Bold" w:hAnsi="Arial Rounded MT Bold" w:cs="Aharoni"/>
                <w:sz w:val="32"/>
                <w:szCs w:val="43"/>
              </w:rPr>
              <w:t>Auftrags-</w:t>
            </w:r>
            <w:r w:rsidR="00311F90" w:rsidRPr="007374D0">
              <w:rPr>
                <w:rFonts w:ascii="Arial Rounded MT Bold" w:hAnsi="Arial Rounded MT Bold" w:cs="Aharoni"/>
                <w:sz w:val="32"/>
                <w:szCs w:val="43"/>
              </w:rPr>
              <w:t>/</w:t>
            </w:r>
            <w:r w:rsidR="006E7DD5" w:rsidRPr="007374D0">
              <w:rPr>
                <w:rFonts w:ascii="Arial Rounded MT Bold" w:hAnsi="Arial Rounded MT Bold" w:cs="Aharoni"/>
                <w:sz w:val="32"/>
                <w:szCs w:val="43"/>
              </w:rPr>
              <w:t>Arbeitskarte</w:t>
            </w:r>
          </w:p>
        </w:tc>
      </w:tr>
      <w:tr w:rsidR="006E7DD5" w:rsidTr="00AE7CC1">
        <w:trPr>
          <w:trHeight w:val="70"/>
        </w:trPr>
        <w:tc>
          <w:tcPr>
            <w:tcW w:w="7226" w:type="dxa"/>
            <w:gridSpan w:val="10"/>
            <w:tcBorders>
              <w:top w:val="single" w:sz="4" w:space="0" w:color="auto"/>
              <w:left w:val="single" w:sz="4" w:space="0" w:color="auto"/>
              <w:bottom w:val="single" w:sz="4" w:space="0" w:color="auto"/>
              <w:right w:val="single" w:sz="4" w:space="0" w:color="auto"/>
            </w:tcBorders>
            <w:shd w:val="clear" w:color="auto" w:fill="B8CCE4"/>
            <w:vAlign w:val="center"/>
          </w:tcPr>
          <w:p w:rsidR="006E7DD5" w:rsidRDefault="006E7DD5" w:rsidP="00AE7CC1">
            <w:pPr>
              <w:rPr>
                <w:rFonts w:ascii="Arial" w:hAnsi="Arial"/>
                <w:sz w:val="28"/>
                <w:szCs w:val="28"/>
              </w:rPr>
            </w:pPr>
          </w:p>
        </w:tc>
      </w:tr>
      <w:tr w:rsidR="006E7DD5" w:rsidTr="00AE7CC1">
        <w:trPr>
          <w:trHeight w:val="454"/>
        </w:trPr>
        <w:tc>
          <w:tcPr>
            <w:tcW w:w="2406" w:type="dxa"/>
            <w:gridSpan w:val="4"/>
            <w:vMerge w:val="restart"/>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Name und Anschrift Kunde</w:t>
            </w:r>
          </w:p>
        </w:tc>
        <w:tc>
          <w:tcPr>
            <w:tcW w:w="2008" w:type="dxa"/>
            <w:gridSpan w:val="3"/>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Telefonnummer Kunde</w:t>
            </w:r>
          </w:p>
        </w:tc>
        <w:tc>
          <w:tcPr>
            <w:tcW w:w="2812" w:type="dxa"/>
            <w:gridSpan w:val="3"/>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Annahmedatum</w:t>
            </w:r>
          </w:p>
        </w:tc>
      </w:tr>
      <w:tr w:rsidR="006E7DD5" w:rsidTr="00AE7CC1">
        <w:trPr>
          <w:trHeight w:val="454"/>
        </w:trPr>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sz w:val="16"/>
                <w:szCs w:val="16"/>
              </w:rPr>
            </w:pPr>
          </w:p>
        </w:tc>
        <w:tc>
          <w:tcPr>
            <w:tcW w:w="2008" w:type="dxa"/>
            <w:gridSpan w:val="3"/>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Fahrgestellnummer</w:t>
            </w:r>
          </w:p>
        </w:tc>
        <w:tc>
          <w:tcPr>
            <w:tcW w:w="2812" w:type="dxa"/>
            <w:gridSpan w:val="3"/>
            <w:tcBorders>
              <w:top w:val="single" w:sz="4" w:space="0" w:color="auto"/>
              <w:left w:val="single" w:sz="4" w:space="0" w:color="auto"/>
              <w:bottom w:val="single" w:sz="4" w:space="0" w:color="auto"/>
              <w:right w:val="single" w:sz="4" w:space="0" w:color="auto"/>
            </w:tcBorders>
            <w:hideMark/>
          </w:tcPr>
          <w:p w:rsidR="006E7DD5" w:rsidRDefault="00A47771" w:rsidP="00AE7CC1">
            <w:pPr>
              <w:rPr>
                <w:rFonts w:ascii="Arial" w:hAnsi="Arial"/>
                <w:sz w:val="16"/>
                <w:szCs w:val="16"/>
              </w:rPr>
            </w:pPr>
            <w:r>
              <w:rPr>
                <w:rFonts w:ascii="Arial" w:hAnsi="Arial"/>
                <w:sz w:val="16"/>
                <w:szCs w:val="16"/>
              </w:rPr>
              <w:t>Fertigstellung/</w:t>
            </w:r>
            <w:r w:rsidR="006E7DD5">
              <w:rPr>
                <w:rFonts w:ascii="Arial" w:hAnsi="Arial"/>
                <w:sz w:val="16"/>
                <w:szCs w:val="16"/>
              </w:rPr>
              <w:t>Soll</w:t>
            </w:r>
          </w:p>
        </w:tc>
      </w:tr>
      <w:tr w:rsidR="006E7DD5" w:rsidTr="00AE7CC1">
        <w:trPr>
          <w:trHeight w:val="454"/>
        </w:trPr>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sz w:val="16"/>
                <w:szCs w:val="16"/>
              </w:rPr>
            </w:pPr>
          </w:p>
        </w:tc>
        <w:tc>
          <w:tcPr>
            <w:tcW w:w="2008" w:type="dxa"/>
            <w:gridSpan w:val="3"/>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Fahrzeugtyp</w:t>
            </w:r>
          </w:p>
        </w:tc>
        <w:tc>
          <w:tcPr>
            <w:tcW w:w="2812" w:type="dxa"/>
            <w:gridSpan w:val="3"/>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Tag der ersten Zulassung</w:t>
            </w:r>
          </w:p>
        </w:tc>
      </w:tr>
      <w:tr w:rsidR="006E7DD5" w:rsidTr="00AE7CC1">
        <w:trPr>
          <w:trHeight w:val="454"/>
        </w:trPr>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sz w:val="16"/>
                <w:szCs w:val="16"/>
              </w:rPr>
            </w:pPr>
          </w:p>
        </w:tc>
        <w:tc>
          <w:tcPr>
            <w:tcW w:w="2008" w:type="dxa"/>
            <w:gridSpan w:val="3"/>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Amtliches Kennzeichen</w:t>
            </w:r>
          </w:p>
        </w:tc>
        <w:tc>
          <w:tcPr>
            <w:tcW w:w="2812" w:type="dxa"/>
            <w:gridSpan w:val="3"/>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Km-Stand</w:t>
            </w:r>
          </w:p>
        </w:tc>
      </w:tr>
      <w:tr w:rsidR="006E7DD5" w:rsidTr="00AE7CC1">
        <w:trPr>
          <w:trHeight w:val="283"/>
        </w:trPr>
        <w:tc>
          <w:tcPr>
            <w:tcW w:w="7226" w:type="dxa"/>
            <w:gridSpan w:val="10"/>
            <w:tcBorders>
              <w:top w:val="single" w:sz="4" w:space="0" w:color="auto"/>
              <w:left w:val="single" w:sz="4" w:space="0" w:color="auto"/>
              <w:bottom w:val="single" w:sz="4" w:space="0" w:color="auto"/>
              <w:right w:val="single" w:sz="4" w:space="0" w:color="auto"/>
            </w:tcBorders>
            <w:shd w:val="clear" w:color="auto" w:fill="B8CCE4"/>
            <w:vAlign w:val="center"/>
          </w:tcPr>
          <w:p w:rsidR="006E7DD5" w:rsidRDefault="006E7DD5" w:rsidP="00AE7CC1">
            <w:pPr>
              <w:rPr>
                <w:rFonts w:ascii="Arial" w:hAnsi="Arial"/>
                <w:sz w:val="28"/>
                <w:szCs w:val="28"/>
              </w:rPr>
            </w:pPr>
          </w:p>
        </w:tc>
      </w:tr>
      <w:tr w:rsidR="006E7DD5" w:rsidTr="00AE7CC1">
        <w:trPr>
          <w:trHeight w:val="283"/>
        </w:trPr>
        <w:tc>
          <w:tcPr>
            <w:tcW w:w="7226" w:type="dxa"/>
            <w:gridSpan w:val="10"/>
            <w:tcBorders>
              <w:top w:val="single" w:sz="4" w:space="0" w:color="auto"/>
              <w:left w:val="single" w:sz="4" w:space="0" w:color="auto"/>
              <w:bottom w:val="single" w:sz="4" w:space="0" w:color="auto"/>
              <w:right w:val="single" w:sz="4" w:space="0" w:color="auto"/>
            </w:tcBorders>
            <w:shd w:val="clear" w:color="auto" w:fill="FFFFFF"/>
            <w:vAlign w:val="center"/>
          </w:tcPr>
          <w:p w:rsidR="006E7DD5" w:rsidRDefault="006E7DD5" w:rsidP="00AE7CC1">
            <w:pPr>
              <w:rPr>
                <w:rFonts w:ascii="Arial" w:hAnsi="Arial"/>
                <w:i/>
              </w:rPr>
            </w:pPr>
            <w:r>
              <w:rPr>
                <w:rFonts w:ascii="Arial" w:hAnsi="Arial"/>
                <w:i/>
              </w:rPr>
              <w:t xml:space="preserve">Festgestelle Mängel und Schäden die </w:t>
            </w:r>
            <w:r>
              <w:rPr>
                <w:rFonts w:ascii="Arial" w:hAnsi="Arial"/>
                <w:b/>
                <w:i/>
              </w:rPr>
              <w:t>nicht beseitigt</w:t>
            </w:r>
            <w:r>
              <w:rPr>
                <w:rFonts w:ascii="Arial" w:hAnsi="Arial"/>
                <w:i/>
              </w:rPr>
              <w:t xml:space="preserve"> werden sollen.</w:t>
            </w:r>
          </w:p>
          <w:p w:rsidR="006E7DD5" w:rsidRDefault="006E7DD5" w:rsidP="00AE7CC1">
            <w:pPr>
              <w:rPr>
                <w:rFonts w:ascii="Arial" w:hAnsi="Arial"/>
                <w:i/>
              </w:rPr>
            </w:pPr>
          </w:p>
          <w:p w:rsidR="006E7DD5" w:rsidRDefault="006E7DD5" w:rsidP="00AE7CC1">
            <w:pPr>
              <w:rPr>
                <w:rFonts w:ascii="Arial" w:hAnsi="Arial"/>
                <w:i/>
              </w:rPr>
            </w:pPr>
          </w:p>
        </w:tc>
      </w:tr>
      <w:tr w:rsidR="006E7DD5" w:rsidTr="00AE7CC1">
        <w:trPr>
          <w:trHeight w:val="283"/>
        </w:trPr>
        <w:tc>
          <w:tcPr>
            <w:tcW w:w="7226" w:type="dxa"/>
            <w:gridSpan w:val="10"/>
            <w:tcBorders>
              <w:top w:val="single" w:sz="4" w:space="0" w:color="auto"/>
              <w:left w:val="single" w:sz="4" w:space="0" w:color="auto"/>
              <w:bottom w:val="single" w:sz="4" w:space="0" w:color="auto"/>
              <w:right w:val="single" w:sz="4" w:space="0" w:color="auto"/>
            </w:tcBorders>
            <w:shd w:val="clear" w:color="auto" w:fill="FFFFFF"/>
            <w:vAlign w:val="center"/>
          </w:tcPr>
          <w:p w:rsidR="006E7DD5" w:rsidRDefault="006E7DD5" w:rsidP="00AE7CC1">
            <w:pPr>
              <w:rPr>
                <w:rFonts w:ascii="Arial" w:hAnsi="Arial"/>
                <w:i/>
              </w:rPr>
            </w:pPr>
            <w:r>
              <w:rPr>
                <w:rFonts w:ascii="Arial" w:hAnsi="Arial"/>
                <w:i/>
              </w:rPr>
              <w:t xml:space="preserve">Schaden und Fehler die </w:t>
            </w:r>
            <w:r>
              <w:rPr>
                <w:rFonts w:ascii="Arial" w:hAnsi="Arial"/>
                <w:b/>
                <w:i/>
              </w:rPr>
              <w:t>instandgesetzt</w:t>
            </w:r>
            <w:r>
              <w:rPr>
                <w:rFonts w:ascii="Arial" w:hAnsi="Arial"/>
                <w:i/>
              </w:rPr>
              <w:t xml:space="preserve"> werden sollen.</w:t>
            </w:r>
          </w:p>
          <w:p w:rsidR="006E7DD5" w:rsidRDefault="006E7DD5" w:rsidP="00AE7CC1">
            <w:pPr>
              <w:rPr>
                <w:rFonts w:ascii="Arial" w:hAnsi="Arial"/>
                <w:i/>
              </w:rPr>
            </w:pPr>
          </w:p>
          <w:p w:rsidR="006E7DD5" w:rsidRDefault="006E7DD5" w:rsidP="00AE7CC1">
            <w:pPr>
              <w:rPr>
                <w:rFonts w:ascii="Arial" w:hAnsi="Arial"/>
                <w:i/>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rPr>
            </w:pPr>
            <w:r>
              <w:rPr>
                <w:rFonts w:ascii="Arial" w:hAnsi="Arial"/>
              </w:rPr>
              <w:t>Pos. Nr.</w:t>
            </w:r>
          </w:p>
        </w:tc>
        <w:tc>
          <w:tcPr>
            <w:tcW w:w="3390" w:type="dxa"/>
            <w:gridSpan w:val="6"/>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rPr>
            </w:pPr>
            <w:r>
              <w:rPr>
                <w:rFonts w:ascii="Arial" w:hAnsi="Arial"/>
              </w:rPr>
              <w:t>Arbeits-/Leistungsbezeichnung</w:t>
            </w:r>
          </w:p>
        </w:tc>
        <w:tc>
          <w:tcPr>
            <w:tcW w:w="2812" w:type="dxa"/>
            <w:gridSpan w:val="3"/>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rPr>
            </w:pPr>
            <w:r>
              <w:rPr>
                <w:rFonts w:ascii="Arial" w:hAnsi="Arial"/>
              </w:rPr>
              <w:t>Zeitvorgabe/AW</w:t>
            </w: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311F90" w:rsidP="00A47771">
            <w:pPr>
              <w:jc w:val="both"/>
              <w:rPr>
                <w:rFonts w:ascii="Arial" w:hAnsi="Arial"/>
                <w:sz w:val="24"/>
                <w:szCs w:val="24"/>
              </w:rPr>
            </w:pPr>
            <w:r>
              <w:rPr>
                <w:rFonts w:ascii="Arial" w:hAnsi="Arial"/>
                <w:sz w:val="24"/>
                <w:szCs w:val="24"/>
              </w:rPr>
              <w:t>1.</w:t>
            </w:r>
          </w:p>
        </w:tc>
        <w:tc>
          <w:tcPr>
            <w:tcW w:w="3390" w:type="dxa"/>
            <w:gridSpan w:val="6"/>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2812" w:type="dxa"/>
            <w:gridSpan w:val="3"/>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311F90" w:rsidP="00A47771">
            <w:pPr>
              <w:jc w:val="both"/>
              <w:rPr>
                <w:rFonts w:ascii="Arial" w:hAnsi="Arial"/>
                <w:sz w:val="24"/>
                <w:szCs w:val="24"/>
              </w:rPr>
            </w:pPr>
            <w:r>
              <w:rPr>
                <w:rFonts w:ascii="Arial" w:hAnsi="Arial"/>
                <w:sz w:val="24"/>
                <w:szCs w:val="24"/>
              </w:rPr>
              <w:t>2.</w:t>
            </w:r>
          </w:p>
        </w:tc>
        <w:tc>
          <w:tcPr>
            <w:tcW w:w="3390" w:type="dxa"/>
            <w:gridSpan w:val="6"/>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2812" w:type="dxa"/>
            <w:gridSpan w:val="3"/>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311F90" w:rsidP="00A47771">
            <w:pPr>
              <w:jc w:val="both"/>
              <w:rPr>
                <w:rFonts w:ascii="Arial" w:hAnsi="Arial"/>
                <w:sz w:val="24"/>
                <w:szCs w:val="24"/>
              </w:rPr>
            </w:pPr>
            <w:r>
              <w:rPr>
                <w:rFonts w:ascii="Arial" w:hAnsi="Arial"/>
                <w:sz w:val="24"/>
                <w:szCs w:val="24"/>
              </w:rPr>
              <w:t>3.</w:t>
            </w:r>
          </w:p>
        </w:tc>
        <w:tc>
          <w:tcPr>
            <w:tcW w:w="3390" w:type="dxa"/>
            <w:gridSpan w:val="6"/>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2812" w:type="dxa"/>
            <w:gridSpan w:val="3"/>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311F90" w:rsidP="00A47771">
            <w:pPr>
              <w:jc w:val="both"/>
              <w:rPr>
                <w:rFonts w:ascii="Arial" w:hAnsi="Arial"/>
                <w:sz w:val="24"/>
                <w:szCs w:val="24"/>
              </w:rPr>
            </w:pPr>
            <w:r>
              <w:rPr>
                <w:rFonts w:ascii="Arial" w:hAnsi="Arial"/>
                <w:sz w:val="24"/>
                <w:szCs w:val="24"/>
              </w:rPr>
              <w:t>4.</w:t>
            </w:r>
          </w:p>
        </w:tc>
        <w:tc>
          <w:tcPr>
            <w:tcW w:w="3390" w:type="dxa"/>
            <w:gridSpan w:val="6"/>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2812" w:type="dxa"/>
            <w:gridSpan w:val="3"/>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311F90" w:rsidP="00A47771">
            <w:pPr>
              <w:jc w:val="both"/>
              <w:rPr>
                <w:rFonts w:ascii="Arial" w:hAnsi="Arial"/>
                <w:sz w:val="24"/>
                <w:szCs w:val="24"/>
              </w:rPr>
            </w:pPr>
            <w:r>
              <w:rPr>
                <w:rFonts w:ascii="Arial" w:hAnsi="Arial"/>
                <w:sz w:val="24"/>
                <w:szCs w:val="24"/>
              </w:rPr>
              <w:t>5.</w:t>
            </w:r>
          </w:p>
        </w:tc>
        <w:tc>
          <w:tcPr>
            <w:tcW w:w="3390" w:type="dxa"/>
            <w:gridSpan w:val="6"/>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2812" w:type="dxa"/>
            <w:gridSpan w:val="3"/>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311F90" w:rsidP="00A47771">
            <w:pPr>
              <w:jc w:val="both"/>
              <w:rPr>
                <w:rFonts w:ascii="Arial" w:hAnsi="Arial"/>
                <w:sz w:val="24"/>
                <w:szCs w:val="24"/>
              </w:rPr>
            </w:pPr>
            <w:r>
              <w:rPr>
                <w:rFonts w:ascii="Arial" w:hAnsi="Arial"/>
                <w:sz w:val="24"/>
                <w:szCs w:val="24"/>
              </w:rPr>
              <w:t>6.</w:t>
            </w:r>
          </w:p>
        </w:tc>
        <w:tc>
          <w:tcPr>
            <w:tcW w:w="3390" w:type="dxa"/>
            <w:gridSpan w:val="6"/>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2812" w:type="dxa"/>
            <w:gridSpan w:val="3"/>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jc w:val="right"/>
              <w:rPr>
                <w:rFonts w:ascii="Arial" w:hAnsi="Arial"/>
                <w:sz w:val="24"/>
                <w:szCs w:val="24"/>
              </w:rPr>
            </w:pPr>
          </w:p>
        </w:tc>
        <w:tc>
          <w:tcPr>
            <w:tcW w:w="3390" w:type="dxa"/>
            <w:gridSpan w:val="6"/>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jc w:val="right"/>
              <w:rPr>
                <w:rFonts w:ascii="Arial" w:hAnsi="Arial"/>
                <w:sz w:val="24"/>
                <w:szCs w:val="24"/>
              </w:rPr>
            </w:pPr>
            <w:r>
              <w:rPr>
                <w:rFonts w:ascii="Arial" w:hAnsi="Arial"/>
              </w:rPr>
              <w:t>Summe Arbeitszeit (AW)</w:t>
            </w:r>
          </w:p>
        </w:tc>
        <w:tc>
          <w:tcPr>
            <w:tcW w:w="2812" w:type="dxa"/>
            <w:gridSpan w:val="3"/>
            <w:tcBorders>
              <w:top w:val="single" w:sz="4" w:space="0" w:color="auto"/>
              <w:left w:val="single" w:sz="4" w:space="0" w:color="auto"/>
              <w:bottom w:val="single" w:sz="4" w:space="0" w:color="auto"/>
              <w:right w:val="single" w:sz="4" w:space="0" w:color="auto"/>
            </w:tcBorders>
            <w:vAlign w:val="center"/>
          </w:tcPr>
          <w:p w:rsidR="006E7DD5" w:rsidRDefault="006E7DD5" w:rsidP="00AE7CC1">
            <w:pPr>
              <w:jc w:val="right"/>
              <w:rPr>
                <w:rFonts w:ascii="Arial" w:hAnsi="Arial"/>
                <w:sz w:val="24"/>
                <w:szCs w:val="24"/>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jc w:val="both"/>
              <w:rPr>
                <w:rFonts w:ascii="Arial" w:hAnsi="Arial"/>
              </w:rPr>
            </w:pPr>
            <w:r>
              <w:rPr>
                <w:rFonts w:ascii="Arial" w:hAnsi="Arial"/>
              </w:rPr>
              <w:lastRenderedPageBreak/>
              <w:t>Stück</w:t>
            </w:r>
          </w:p>
        </w:tc>
        <w:tc>
          <w:tcPr>
            <w:tcW w:w="1644" w:type="dxa"/>
            <w:gridSpan w:val="4"/>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rPr>
            </w:pPr>
            <w:r>
              <w:rPr>
                <w:rFonts w:ascii="Arial" w:hAnsi="Arial"/>
              </w:rPr>
              <w:t>Teilenummer</w:t>
            </w:r>
          </w:p>
        </w:tc>
        <w:tc>
          <w:tcPr>
            <w:tcW w:w="3096" w:type="dxa"/>
            <w:gridSpan w:val="4"/>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rPr>
            </w:pPr>
            <w:r>
              <w:rPr>
                <w:rFonts w:ascii="Arial" w:hAnsi="Arial"/>
              </w:rPr>
              <w:t>Bezeichnung Ersatzteile</w:t>
            </w:r>
          </w:p>
        </w:tc>
        <w:tc>
          <w:tcPr>
            <w:tcW w:w="1462" w:type="dxa"/>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rPr>
            </w:pPr>
            <w:r>
              <w:rPr>
                <w:rFonts w:ascii="Arial" w:hAnsi="Arial"/>
              </w:rPr>
              <w:t>Einzelpreis</w:t>
            </w: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4"/>
                <w:szCs w:val="24"/>
              </w:rPr>
            </w:pPr>
          </w:p>
        </w:tc>
        <w:tc>
          <w:tcPr>
            <w:tcW w:w="1644"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3096"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1462"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4"/>
                <w:szCs w:val="24"/>
              </w:rPr>
            </w:pPr>
          </w:p>
        </w:tc>
        <w:tc>
          <w:tcPr>
            <w:tcW w:w="1644"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3096"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1462"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4"/>
                <w:szCs w:val="24"/>
              </w:rPr>
            </w:pPr>
          </w:p>
        </w:tc>
        <w:tc>
          <w:tcPr>
            <w:tcW w:w="1644"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3096"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1462"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4"/>
                <w:szCs w:val="24"/>
              </w:rPr>
            </w:pPr>
          </w:p>
        </w:tc>
        <w:tc>
          <w:tcPr>
            <w:tcW w:w="1644"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3096"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1462"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4"/>
                <w:szCs w:val="24"/>
              </w:rPr>
            </w:pPr>
          </w:p>
        </w:tc>
        <w:tc>
          <w:tcPr>
            <w:tcW w:w="1644"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3096"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1462"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1644"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3096"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1462"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jc w:val="right"/>
              <w:rPr>
                <w:rFonts w:ascii="Arial" w:hAnsi="Arial"/>
              </w:rPr>
            </w:pPr>
          </w:p>
        </w:tc>
        <w:tc>
          <w:tcPr>
            <w:tcW w:w="4740" w:type="dxa"/>
            <w:gridSpan w:val="8"/>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jc w:val="right"/>
              <w:rPr>
                <w:rFonts w:ascii="Arial" w:hAnsi="Arial"/>
              </w:rPr>
            </w:pPr>
            <w:r>
              <w:rPr>
                <w:rFonts w:ascii="Arial" w:hAnsi="Arial"/>
              </w:rPr>
              <w:t xml:space="preserve">Summe Preis Ersatzteile II </w:t>
            </w:r>
          </w:p>
        </w:tc>
        <w:tc>
          <w:tcPr>
            <w:tcW w:w="1462"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jc w:val="right"/>
              <w:rPr>
                <w:rFonts w:ascii="Arial" w:hAnsi="Arial"/>
              </w:rPr>
            </w:pPr>
          </w:p>
        </w:tc>
      </w:tr>
      <w:tr w:rsidR="006E7DD5" w:rsidTr="00AE7CC1">
        <w:trPr>
          <w:trHeight w:val="454"/>
        </w:trPr>
        <w:tc>
          <w:tcPr>
            <w:tcW w:w="1209" w:type="dxa"/>
            <w:gridSpan w:val="2"/>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Summe Arbeit</w:t>
            </w:r>
            <w:r>
              <w:rPr>
                <w:rFonts w:ascii="Arial" w:hAnsi="Arial"/>
                <w:sz w:val="16"/>
                <w:szCs w:val="16"/>
              </w:rPr>
              <w:t>s</w:t>
            </w:r>
            <w:r>
              <w:rPr>
                <w:rFonts w:ascii="Arial" w:hAnsi="Arial"/>
                <w:sz w:val="16"/>
                <w:szCs w:val="16"/>
              </w:rPr>
              <w:t>zeit AW</w:t>
            </w:r>
          </w:p>
        </w:tc>
        <w:tc>
          <w:tcPr>
            <w:tcW w:w="971" w:type="dxa"/>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Euro/AW</w:t>
            </w:r>
          </w:p>
        </w:tc>
        <w:tc>
          <w:tcPr>
            <w:tcW w:w="1145" w:type="dxa"/>
            <w:gridSpan w:val="3"/>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Summe Arbeit</w:t>
            </w:r>
            <w:r>
              <w:rPr>
                <w:rFonts w:ascii="Arial" w:hAnsi="Arial"/>
                <w:sz w:val="16"/>
                <w:szCs w:val="16"/>
              </w:rPr>
              <w:t>s</w:t>
            </w:r>
            <w:r>
              <w:rPr>
                <w:rFonts w:ascii="Arial" w:hAnsi="Arial"/>
                <w:sz w:val="16"/>
                <w:szCs w:val="16"/>
              </w:rPr>
              <w:t>lohn I</w:t>
            </w:r>
          </w:p>
        </w:tc>
        <w:tc>
          <w:tcPr>
            <w:tcW w:w="1089" w:type="dxa"/>
            <w:tcBorders>
              <w:top w:val="single" w:sz="4" w:space="0" w:color="auto"/>
              <w:left w:val="single" w:sz="4" w:space="0" w:color="auto"/>
              <w:bottom w:val="single" w:sz="4" w:space="0" w:color="auto"/>
              <w:right w:val="single" w:sz="4" w:space="0" w:color="auto"/>
            </w:tcBorders>
          </w:tcPr>
          <w:p w:rsidR="006E7DD5" w:rsidRDefault="006E7DD5" w:rsidP="00AE7CC1">
            <w:pPr>
              <w:rPr>
                <w:rFonts w:ascii="Arial" w:hAnsi="Arial"/>
                <w:sz w:val="16"/>
                <w:szCs w:val="16"/>
              </w:rPr>
            </w:pPr>
            <w:r>
              <w:rPr>
                <w:rFonts w:ascii="Arial" w:hAnsi="Arial"/>
                <w:sz w:val="16"/>
                <w:szCs w:val="16"/>
              </w:rPr>
              <w:t>Summe I und II</w:t>
            </w:r>
          </w:p>
          <w:p w:rsidR="006E7DD5" w:rsidRDefault="006E7DD5" w:rsidP="00AE7CC1">
            <w:pPr>
              <w:rPr>
                <w:rFonts w:ascii="Arial" w:hAnsi="Arial"/>
                <w:sz w:val="16"/>
                <w:szCs w:val="16"/>
              </w:rPr>
            </w:pPr>
          </w:p>
          <w:p w:rsidR="006E7DD5" w:rsidRDefault="006E7DD5" w:rsidP="00AE7CC1">
            <w:pPr>
              <w:rPr>
                <w:rFonts w:ascii="Arial" w:hAnsi="Arial"/>
                <w:sz w:val="16"/>
                <w:szCs w:val="16"/>
              </w:rPr>
            </w:pPr>
          </w:p>
        </w:tc>
        <w:tc>
          <w:tcPr>
            <w:tcW w:w="1328" w:type="dxa"/>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Mehrwertsteuer</w:t>
            </w:r>
          </w:p>
        </w:tc>
        <w:tc>
          <w:tcPr>
            <w:tcW w:w="1484" w:type="dxa"/>
            <w:gridSpan w:val="2"/>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Rechnungsbetrag</w:t>
            </w:r>
          </w:p>
        </w:tc>
      </w:tr>
      <w:tr w:rsidR="006E7DD5" w:rsidTr="00AE7CC1">
        <w:trPr>
          <w:trHeight w:val="454"/>
        </w:trPr>
        <w:tc>
          <w:tcPr>
            <w:tcW w:w="3325" w:type="dxa"/>
            <w:gridSpan w:val="6"/>
            <w:tcBorders>
              <w:top w:val="single" w:sz="4" w:space="0" w:color="auto"/>
              <w:left w:val="single" w:sz="4" w:space="0" w:color="auto"/>
              <w:bottom w:val="single" w:sz="4" w:space="0" w:color="auto"/>
              <w:right w:val="single" w:sz="4" w:space="0" w:color="auto"/>
            </w:tcBorders>
            <w:shd w:val="clear" w:color="auto" w:fill="C6D9F1"/>
          </w:tcPr>
          <w:p w:rsidR="006E7DD5" w:rsidRDefault="006E7DD5" w:rsidP="00AE7CC1">
            <w:pPr>
              <w:rPr>
                <w:rFonts w:ascii="Arial" w:hAnsi="Arial"/>
                <w:sz w:val="16"/>
                <w:szCs w:val="16"/>
              </w:rPr>
            </w:pPr>
            <w:r>
              <w:rPr>
                <w:rFonts w:ascii="Arial" w:hAnsi="Arial"/>
                <w:sz w:val="16"/>
                <w:szCs w:val="16"/>
              </w:rPr>
              <w:t>Kontrolle/Abnahme</w:t>
            </w:r>
          </w:p>
          <w:p w:rsidR="006E7DD5" w:rsidRDefault="006E7DD5" w:rsidP="00AE7CC1">
            <w:pPr>
              <w:rPr>
                <w:rFonts w:ascii="Arial" w:hAnsi="Arial"/>
                <w:sz w:val="16"/>
                <w:szCs w:val="16"/>
              </w:rPr>
            </w:pPr>
          </w:p>
          <w:p w:rsidR="006E7DD5" w:rsidRDefault="006E7DD5" w:rsidP="00AE7CC1">
            <w:pPr>
              <w:rPr>
                <w:rFonts w:ascii="Arial" w:hAnsi="Arial"/>
                <w:sz w:val="16"/>
                <w:szCs w:val="16"/>
              </w:rPr>
            </w:pPr>
          </w:p>
          <w:p w:rsidR="006E7DD5" w:rsidRDefault="006E7DD5" w:rsidP="00AE7CC1">
            <w:pPr>
              <w:rPr>
                <w:rFonts w:ascii="Arial" w:hAnsi="Arial"/>
                <w:sz w:val="16"/>
                <w:szCs w:val="16"/>
              </w:rPr>
            </w:pPr>
          </w:p>
        </w:tc>
        <w:tc>
          <w:tcPr>
            <w:tcW w:w="3901" w:type="dxa"/>
            <w:gridSpan w:val="4"/>
            <w:tcBorders>
              <w:top w:val="single" w:sz="4" w:space="0" w:color="auto"/>
              <w:left w:val="single" w:sz="4" w:space="0" w:color="auto"/>
              <w:bottom w:val="single" w:sz="4" w:space="0" w:color="auto"/>
              <w:right w:val="single" w:sz="4" w:space="0" w:color="auto"/>
            </w:tcBorders>
            <w:shd w:val="clear" w:color="auto" w:fill="C6D9F1"/>
            <w:hideMark/>
          </w:tcPr>
          <w:p w:rsidR="006E7DD5" w:rsidRDefault="006E7DD5" w:rsidP="00AE7CC1">
            <w:pPr>
              <w:rPr>
                <w:rFonts w:ascii="Arial" w:hAnsi="Arial"/>
                <w:sz w:val="16"/>
                <w:szCs w:val="16"/>
              </w:rPr>
            </w:pPr>
            <w:r>
              <w:rPr>
                <w:rFonts w:ascii="Arial" w:hAnsi="Arial"/>
                <w:sz w:val="16"/>
                <w:szCs w:val="16"/>
              </w:rPr>
              <w:t>Auftraggeber Unterschrift</w:t>
            </w:r>
          </w:p>
        </w:tc>
      </w:tr>
    </w:tbl>
    <w:p w:rsidR="006E7DD5" w:rsidRDefault="006E7DD5" w:rsidP="006E7DD5">
      <w:pPr>
        <w:ind w:left="360"/>
        <w:rPr>
          <w:rFonts w:ascii="Arial" w:hAnsi="Arial"/>
          <w:sz w:val="28"/>
          <w:szCs w:val="28"/>
        </w:rPr>
      </w:pPr>
    </w:p>
    <w:p w:rsidR="00CE6824" w:rsidRDefault="00CE6824">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1F6499" w:rsidP="00AE7CC1">
            <w:pPr>
              <w:pStyle w:val="TabelleKopflinks"/>
            </w:pPr>
            <w:r>
              <w:t>T</w:t>
            </w:r>
            <w:r w:rsidR="006E7DD5">
              <w:t>echnischer Zustand</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rPr>
                <w:rFonts w:eastAsia="Calibri"/>
              </w:rPr>
              <w:t>02.02.05.04</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Werkzeuge, Geräte und Verfahre</w:t>
            </w:r>
            <w:r w:rsidR="00A47771">
              <w:t>n auswählen und einsetzen</w:t>
            </w:r>
          </w:p>
          <w:p w:rsidR="006E7DD5" w:rsidRDefault="006E7DD5" w:rsidP="00AE7CC1">
            <w:pPr>
              <w:pStyle w:val="Kopf8ptafz"/>
            </w:pPr>
            <w:r>
              <w:t>Berufstechnische Normen un</w:t>
            </w:r>
            <w:r w:rsidR="00A47771">
              <w:t>d Vorschriften, Arbeitsqualität</w:t>
            </w:r>
          </w:p>
          <w:p w:rsidR="006E7DD5" w:rsidRDefault="006E7DD5" w:rsidP="00AE7CC1">
            <w:pPr>
              <w:pStyle w:val="Kopf8ptafz"/>
            </w:pPr>
            <w:r>
              <w:t>Arbeits-</w:t>
            </w:r>
            <w:r w:rsidR="00A47771">
              <w:t xml:space="preserve"> und Sicherheitsregeln beachten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A4000D" w:rsidRDefault="006E7DD5" w:rsidP="00AE7CC1">
            <w:pPr>
              <w:pStyle w:val="Kopf8ptafz"/>
              <w:rPr>
                <w:sz w:val="18"/>
              </w:rPr>
            </w:pPr>
            <w:r>
              <w:t xml:space="preserve">Ich </w:t>
            </w:r>
            <w:r w:rsidR="00A47771">
              <w:t>kann anhand von einer Messung/</w:t>
            </w:r>
            <w:r>
              <w:t>Sichtprüfung beurteilen, welche Auswirkungen sich auf das Fahrverhalten ergeben.</w:t>
            </w:r>
          </w:p>
          <w:p w:rsidR="006E7DD5" w:rsidRPr="00826C95" w:rsidRDefault="006E7DD5" w:rsidP="00AE7CC1">
            <w:pPr>
              <w:pStyle w:val="Kopf8ptafz"/>
              <w:rPr>
                <w:sz w:val="18"/>
              </w:rPr>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die Auswirkungen der Nichtbeachtung von Herstelle</w:t>
            </w:r>
            <w:r>
              <w:t>r</w:t>
            </w:r>
            <w:r>
              <w:t>vorgaben abschätzen.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Maßeinheiten erkennen und unterscheiden.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B100DB" w:rsidP="00B100DB">
            <w:pPr>
              <w:pStyle w:val="Kopf8ptafz"/>
            </w:pPr>
            <w:r>
              <w:t>f</w:t>
            </w:r>
            <w:r w:rsidR="006E7DD5">
              <w:t xml:space="preserve">ür die Beurteilung eines technischen </w:t>
            </w:r>
            <w:r>
              <w:t>Zustands eines Bauteils</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rsidRPr="00826C95">
              <w:t>Ich kann den Zustand technischer Baugruppen erkennen und beurteilen.</w:t>
            </w:r>
          </w:p>
        </w:tc>
      </w:tr>
    </w:tbl>
    <w:p w:rsidR="006E7DD5" w:rsidRDefault="006342AA" w:rsidP="006E7DD5">
      <w:r w:rsidRPr="00081F18">
        <w:rPr>
          <w:rFonts w:cs="Calibri"/>
          <w:noProof/>
          <w:lang w:eastAsia="de-DE"/>
        </w:rPr>
        <w:drawing>
          <wp:anchor distT="0" distB="0" distL="114300" distR="114300" simplePos="0" relativeHeight="251910144" behindDoc="0" locked="0" layoutInCell="0" allowOverlap="1" wp14:anchorId="5F3A2F3C" wp14:editId="563301B6">
            <wp:simplePos x="0" y="0"/>
            <wp:positionH relativeFrom="rightMargin">
              <wp:posOffset>1137920</wp:posOffset>
            </wp:positionH>
            <wp:positionV relativeFrom="paragraph">
              <wp:posOffset>46990</wp:posOffset>
            </wp:positionV>
            <wp:extent cx="302260" cy="323850"/>
            <wp:effectExtent l="0" t="0" r="2540" b="0"/>
            <wp:wrapNone/>
            <wp:docPr id="169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1F18">
        <w:rPr>
          <w:rFonts w:cs="Calibri"/>
          <w:noProof/>
          <w:lang w:eastAsia="de-DE"/>
        </w:rPr>
        <w:drawing>
          <wp:anchor distT="0" distB="0" distL="114300" distR="114300" simplePos="0" relativeHeight="251912192" behindDoc="0" locked="0" layoutInCell="0" allowOverlap="1" wp14:anchorId="7DD5990D" wp14:editId="065D842F">
            <wp:simplePos x="0" y="0"/>
            <wp:positionH relativeFrom="rightMargin">
              <wp:posOffset>568960</wp:posOffset>
            </wp:positionH>
            <wp:positionV relativeFrom="paragraph">
              <wp:posOffset>38735</wp:posOffset>
            </wp:positionV>
            <wp:extent cx="348615" cy="320040"/>
            <wp:effectExtent l="0" t="0" r="0" b="3810"/>
            <wp:wrapNone/>
            <wp:docPr id="169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081F18">
        <w:rPr>
          <w:rFonts w:cs="Calibri"/>
          <w:noProof/>
          <w:lang w:eastAsia="de-DE"/>
        </w:rPr>
        <w:drawing>
          <wp:anchor distT="0" distB="0" distL="114300" distR="114300" simplePos="0" relativeHeight="251911168" behindDoc="0" locked="0" layoutInCell="0" allowOverlap="1" wp14:anchorId="4CA4A74F" wp14:editId="63B3704B">
            <wp:simplePos x="0" y="0"/>
            <wp:positionH relativeFrom="rightMargin">
              <wp:posOffset>209462</wp:posOffset>
            </wp:positionH>
            <wp:positionV relativeFrom="paragraph">
              <wp:posOffset>38735</wp:posOffset>
            </wp:positionV>
            <wp:extent cx="349885" cy="320675"/>
            <wp:effectExtent l="0" t="0" r="0" b="3175"/>
            <wp:wrapNone/>
            <wp:docPr id="169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rPr>
          <w:rFonts w:cs="Calibri"/>
        </w:rPr>
      </w:pPr>
      <w:r w:rsidRPr="00085DA9">
        <w:rPr>
          <w:b/>
        </w:rPr>
        <w:t>Aufgabe:</w:t>
      </w:r>
      <w:r>
        <w:t xml:space="preserve"> Beurteilen Sie die folgenden </w:t>
      </w:r>
      <w:r>
        <w:rPr>
          <w:rFonts w:cs="Calibri"/>
        </w:rPr>
        <w:t>Zustände der Bremsscheibe und deren Auswirkungen auf das Fahrverhalten.</w:t>
      </w:r>
    </w:p>
    <w:p w:rsidR="006E7DD5" w:rsidRDefault="006E7DD5" w:rsidP="006E7DD5"/>
    <w:tbl>
      <w:tblPr>
        <w:tblStyle w:val="Tabellenraster"/>
        <w:tblW w:w="8658" w:type="dxa"/>
        <w:tblInd w:w="108" w:type="dxa"/>
        <w:tblLook w:val="04A0" w:firstRow="1" w:lastRow="0" w:firstColumn="1" w:lastColumn="0" w:noHBand="0" w:noVBand="1"/>
      </w:tblPr>
      <w:tblGrid>
        <w:gridCol w:w="494"/>
        <w:gridCol w:w="3944"/>
        <w:gridCol w:w="4220"/>
      </w:tblGrid>
      <w:tr w:rsidR="006E7DD5" w:rsidTr="00A47771">
        <w:trPr>
          <w:trHeight w:val="340"/>
        </w:trPr>
        <w:tc>
          <w:tcPr>
            <w:tcW w:w="470" w:type="dxa"/>
            <w:shd w:val="clear" w:color="auto" w:fill="F2F2F2" w:themeFill="background1" w:themeFillShade="F2"/>
            <w:vAlign w:val="center"/>
          </w:tcPr>
          <w:p w:rsidR="006E7DD5" w:rsidRPr="00F35C61" w:rsidRDefault="006E7DD5" w:rsidP="00AE7CC1">
            <w:pPr>
              <w:jc w:val="center"/>
              <w:rPr>
                <w:b/>
              </w:rPr>
            </w:pPr>
            <w:r w:rsidRPr="00F35C61">
              <w:rPr>
                <w:b/>
              </w:rPr>
              <w:t>Nr.</w:t>
            </w:r>
          </w:p>
        </w:tc>
        <w:tc>
          <w:tcPr>
            <w:tcW w:w="3953" w:type="dxa"/>
            <w:shd w:val="clear" w:color="auto" w:fill="F2F2F2" w:themeFill="background1" w:themeFillShade="F2"/>
            <w:vAlign w:val="center"/>
          </w:tcPr>
          <w:p w:rsidR="006E7DD5" w:rsidRPr="00F35C61" w:rsidRDefault="006E7DD5" w:rsidP="00A47771">
            <w:pPr>
              <w:jc w:val="center"/>
              <w:rPr>
                <w:b/>
              </w:rPr>
            </w:pPr>
            <w:r w:rsidRPr="00F35C61">
              <w:rPr>
                <w:b/>
              </w:rPr>
              <w:t>Feststellung durch Me</w:t>
            </w:r>
            <w:r w:rsidRPr="00F35C61">
              <w:rPr>
                <w:b/>
              </w:rPr>
              <w:t>s</w:t>
            </w:r>
            <w:r w:rsidRPr="00F35C61">
              <w:rPr>
                <w:b/>
              </w:rPr>
              <w:t>sung/Sichtprüfung</w:t>
            </w:r>
          </w:p>
        </w:tc>
        <w:tc>
          <w:tcPr>
            <w:tcW w:w="4235" w:type="dxa"/>
            <w:shd w:val="clear" w:color="auto" w:fill="F2F2F2" w:themeFill="background1" w:themeFillShade="F2"/>
            <w:vAlign w:val="center"/>
          </w:tcPr>
          <w:p w:rsidR="006E7DD5" w:rsidRPr="00F35C61" w:rsidRDefault="006E7DD5" w:rsidP="00AE7CC1">
            <w:pPr>
              <w:jc w:val="center"/>
              <w:rPr>
                <w:b/>
              </w:rPr>
            </w:pPr>
            <w:r w:rsidRPr="00F35C61">
              <w:rPr>
                <w:b/>
              </w:rPr>
              <w:t>Auswirkung auf das Fahrverhalten</w:t>
            </w:r>
          </w:p>
        </w:tc>
      </w:tr>
      <w:tr w:rsidR="006E7DD5" w:rsidTr="006342AA">
        <w:tc>
          <w:tcPr>
            <w:tcW w:w="470" w:type="dxa"/>
            <w:vAlign w:val="center"/>
          </w:tcPr>
          <w:p w:rsidR="006E7DD5" w:rsidRDefault="006E7DD5" w:rsidP="00AE7CC1">
            <w:pPr>
              <w:jc w:val="center"/>
            </w:pPr>
            <w:r>
              <w:t>1</w:t>
            </w:r>
          </w:p>
        </w:tc>
        <w:tc>
          <w:tcPr>
            <w:tcW w:w="3953" w:type="dxa"/>
          </w:tcPr>
          <w:p w:rsidR="006E7DD5" w:rsidRDefault="006E7DD5" w:rsidP="00AE7CC1">
            <w:r>
              <w:t xml:space="preserve">Unterschiedlicher </w:t>
            </w:r>
            <w:proofErr w:type="spellStart"/>
            <w:r>
              <w:t>Belagverschleiß</w:t>
            </w:r>
            <w:proofErr w:type="spellEnd"/>
            <w:r>
              <w:t xml:space="preserve"> an einer Bremsscheibe</w:t>
            </w:r>
          </w:p>
        </w:tc>
        <w:tc>
          <w:tcPr>
            <w:tcW w:w="4235" w:type="dxa"/>
          </w:tcPr>
          <w:p w:rsidR="006E7DD5" w:rsidRDefault="006E7DD5" w:rsidP="00AE7CC1"/>
          <w:p w:rsidR="006E7DD5" w:rsidRDefault="006E7DD5" w:rsidP="00AE7CC1"/>
          <w:p w:rsidR="006E7DD5" w:rsidRDefault="006E7DD5" w:rsidP="00AE7CC1"/>
          <w:p w:rsidR="006E7DD5" w:rsidRDefault="006E7DD5" w:rsidP="00AE7CC1"/>
        </w:tc>
      </w:tr>
      <w:tr w:rsidR="006E7DD5" w:rsidTr="006342AA">
        <w:tc>
          <w:tcPr>
            <w:tcW w:w="470" w:type="dxa"/>
            <w:vAlign w:val="center"/>
          </w:tcPr>
          <w:p w:rsidR="006E7DD5" w:rsidRDefault="006E7DD5" w:rsidP="00AE7CC1">
            <w:pPr>
              <w:jc w:val="center"/>
            </w:pPr>
            <w:r>
              <w:t>2</w:t>
            </w:r>
          </w:p>
        </w:tc>
        <w:tc>
          <w:tcPr>
            <w:tcW w:w="3953" w:type="dxa"/>
          </w:tcPr>
          <w:p w:rsidR="006E7DD5" w:rsidRDefault="006E7DD5" w:rsidP="00AE7CC1">
            <w:r>
              <w:t>Risse an der Bremsscheibe</w:t>
            </w:r>
          </w:p>
        </w:tc>
        <w:tc>
          <w:tcPr>
            <w:tcW w:w="4235" w:type="dxa"/>
          </w:tcPr>
          <w:p w:rsidR="006E7DD5" w:rsidRDefault="006E7DD5" w:rsidP="00AE7CC1"/>
          <w:p w:rsidR="006E7DD5" w:rsidRDefault="006E7DD5" w:rsidP="00AE7CC1"/>
          <w:p w:rsidR="006E7DD5" w:rsidRDefault="006E7DD5" w:rsidP="00AE7CC1"/>
          <w:p w:rsidR="006E7DD5" w:rsidRDefault="006E7DD5" w:rsidP="00AE7CC1"/>
        </w:tc>
      </w:tr>
      <w:tr w:rsidR="006E7DD5" w:rsidTr="006342AA">
        <w:tc>
          <w:tcPr>
            <w:tcW w:w="470" w:type="dxa"/>
            <w:vAlign w:val="center"/>
          </w:tcPr>
          <w:p w:rsidR="006E7DD5" w:rsidRDefault="006E7DD5" w:rsidP="00AE7CC1">
            <w:pPr>
              <w:jc w:val="center"/>
            </w:pPr>
            <w:r>
              <w:t>3</w:t>
            </w:r>
          </w:p>
        </w:tc>
        <w:tc>
          <w:tcPr>
            <w:tcW w:w="3953" w:type="dxa"/>
          </w:tcPr>
          <w:p w:rsidR="006E7DD5" w:rsidRDefault="006E7DD5" w:rsidP="00AE7CC1">
            <w:r>
              <w:t>Die Bremsscheibe ist verzogen</w:t>
            </w:r>
            <w:r w:rsidR="00A47771">
              <w:t>.</w:t>
            </w:r>
          </w:p>
        </w:tc>
        <w:tc>
          <w:tcPr>
            <w:tcW w:w="4235" w:type="dxa"/>
          </w:tcPr>
          <w:p w:rsidR="006E7DD5" w:rsidRDefault="006E7DD5" w:rsidP="00AE7CC1"/>
          <w:p w:rsidR="006E7DD5" w:rsidRDefault="006E7DD5" w:rsidP="00AE7CC1"/>
          <w:p w:rsidR="006E7DD5" w:rsidRDefault="006E7DD5" w:rsidP="00AE7CC1"/>
          <w:p w:rsidR="006E7DD5" w:rsidRDefault="006E7DD5" w:rsidP="00AE7CC1"/>
        </w:tc>
      </w:tr>
      <w:tr w:rsidR="006E7DD5" w:rsidTr="006342AA">
        <w:tc>
          <w:tcPr>
            <w:tcW w:w="470" w:type="dxa"/>
            <w:vAlign w:val="center"/>
          </w:tcPr>
          <w:p w:rsidR="006E7DD5" w:rsidRDefault="006E7DD5" w:rsidP="00AE7CC1">
            <w:pPr>
              <w:jc w:val="center"/>
            </w:pPr>
            <w:r>
              <w:t>4</w:t>
            </w:r>
          </w:p>
        </w:tc>
        <w:tc>
          <w:tcPr>
            <w:tcW w:w="3953" w:type="dxa"/>
          </w:tcPr>
          <w:p w:rsidR="006E7DD5" w:rsidRDefault="006E7DD5" w:rsidP="00AE7CC1">
            <w:r>
              <w:t xml:space="preserve">Die Bremsscheibe ist </w:t>
            </w:r>
            <w:proofErr w:type="spellStart"/>
            <w:r>
              <w:t>riefig</w:t>
            </w:r>
            <w:proofErr w:type="spellEnd"/>
            <w:r>
              <w:t xml:space="preserve"> (mehr als 0,3 mm)</w:t>
            </w:r>
            <w:r w:rsidR="00A47771">
              <w:t>.</w:t>
            </w:r>
          </w:p>
        </w:tc>
        <w:tc>
          <w:tcPr>
            <w:tcW w:w="4235" w:type="dxa"/>
          </w:tcPr>
          <w:p w:rsidR="006E7DD5" w:rsidRDefault="006E7DD5" w:rsidP="00AE7CC1"/>
          <w:p w:rsidR="006E7DD5" w:rsidRDefault="006E7DD5" w:rsidP="00AE7CC1"/>
          <w:p w:rsidR="006E7DD5" w:rsidRDefault="006E7DD5" w:rsidP="00AE7CC1"/>
          <w:p w:rsidR="006E7DD5" w:rsidRDefault="006E7DD5" w:rsidP="00AE7CC1"/>
        </w:tc>
      </w:tr>
      <w:tr w:rsidR="006E7DD5" w:rsidTr="006342AA">
        <w:tc>
          <w:tcPr>
            <w:tcW w:w="470" w:type="dxa"/>
            <w:vAlign w:val="center"/>
          </w:tcPr>
          <w:p w:rsidR="006E7DD5" w:rsidRDefault="006E7DD5" w:rsidP="00AE7CC1">
            <w:pPr>
              <w:jc w:val="center"/>
            </w:pPr>
            <w:r>
              <w:t>5</w:t>
            </w:r>
          </w:p>
        </w:tc>
        <w:tc>
          <w:tcPr>
            <w:tcW w:w="3953" w:type="dxa"/>
          </w:tcPr>
          <w:p w:rsidR="006E7DD5" w:rsidRDefault="006E7DD5" w:rsidP="00AE7CC1">
            <w:r w:rsidRPr="005A2DA9">
              <w:t>Korrodierte Bremsscheibe</w:t>
            </w:r>
          </w:p>
        </w:tc>
        <w:tc>
          <w:tcPr>
            <w:tcW w:w="4235" w:type="dxa"/>
          </w:tcPr>
          <w:p w:rsidR="006E7DD5" w:rsidRDefault="006E7DD5" w:rsidP="00AE7CC1"/>
          <w:p w:rsidR="006E7DD5" w:rsidRDefault="006E7DD5" w:rsidP="00AE7CC1"/>
          <w:p w:rsidR="006E7DD5" w:rsidRDefault="006E7DD5" w:rsidP="00AE7CC1"/>
          <w:p w:rsidR="006E7DD5" w:rsidRDefault="006E7DD5" w:rsidP="00AE7CC1"/>
        </w:tc>
      </w:tr>
      <w:tr w:rsidR="006E7DD5" w:rsidTr="006342AA">
        <w:tc>
          <w:tcPr>
            <w:tcW w:w="470" w:type="dxa"/>
            <w:vAlign w:val="center"/>
          </w:tcPr>
          <w:p w:rsidR="006E7DD5" w:rsidRDefault="006E7DD5" w:rsidP="00AE7CC1">
            <w:pPr>
              <w:jc w:val="center"/>
            </w:pPr>
            <w:r>
              <w:t>6</w:t>
            </w:r>
          </w:p>
        </w:tc>
        <w:tc>
          <w:tcPr>
            <w:tcW w:w="3953" w:type="dxa"/>
          </w:tcPr>
          <w:p w:rsidR="006E7DD5" w:rsidRDefault="006E7DD5" w:rsidP="00AE7CC1">
            <w:r>
              <w:t>Risse im Bereich des Bremsscheibento</w:t>
            </w:r>
            <w:r>
              <w:t>p</w:t>
            </w:r>
            <w:r>
              <w:t>fes</w:t>
            </w:r>
          </w:p>
        </w:tc>
        <w:tc>
          <w:tcPr>
            <w:tcW w:w="4235" w:type="dxa"/>
          </w:tcPr>
          <w:p w:rsidR="006E7DD5" w:rsidRDefault="006E7DD5" w:rsidP="00AE7CC1"/>
          <w:p w:rsidR="006E7DD5" w:rsidRDefault="006E7DD5" w:rsidP="00AE7CC1"/>
          <w:p w:rsidR="006E7DD5" w:rsidRDefault="006E7DD5" w:rsidP="00AE7CC1"/>
          <w:p w:rsidR="006E7DD5" w:rsidRDefault="006E7DD5" w:rsidP="00AE7CC1"/>
        </w:tc>
      </w:tr>
    </w:tbl>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1F6499" w:rsidP="00AE7CC1">
            <w:pPr>
              <w:pStyle w:val="TabelleKopflinks"/>
            </w:pPr>
            <w:r>
              <w:t>T</w:t>
            </w:r>
            <w:r w:rsidR="006E7DD5">
              <w:t>echnischer Zustand</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t>02.02.05.04</w:t>
            </w:r>
          </w:p>
        </w:tc>
      </w:tr>
      <w:tr w:rsidR="006E7DD5" w:rsidRPr="00B51DE9" w:rsidTr="00AE7CC1">
        <w:tc>
          <w:tcPr>
            <w:tcW w:w="7348" w:type="dxa"/>
            <w:gridSpan w:val="2"/>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Werkzeuge, Geräte und Verfahren auswählen und einsetzen</w:t>
            </w:r>
          </w:p>
          <w:p w:rsidR="006E7DD5" w:rsidRDefault="006E7DD5" w:rsidP="00AE7CC1">
            <w:pPr>
              <w:pStyle w:val="Kopf8ptafz"/>
            </w:pPr>
            <w:r>
              <w:t>Berufstechnische Normen und Vorschriften, Arbeitsqualität</w:t>
            </w:r>
          </w:p>
          <w:p w:rsidR="006E7DD5" w:rsidRDefault="006E7DD5" w:rsidP="00AE7CC1">
            <w:pPr>
              <w:pStyle w:val="Kopf8ptafz"/>
            </w:pPr>
            <w:r>
              <w:t>Arbeits- und Sicherheitsregeln beachten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AE7CC1">
                  <w:pPr>
                    <w:pStyle w:val="TabelleKopfmitte"/>
                  </w:pPr>
                  <w:r w:rsidRPr="00B51DE9">
                    <w:t>L</w:t>
                  </w:r>
                  <w:r>
                    <w:t>ösung</w:t>
                  </w:r>
                </w:p>
              </w:tc>
            </w:tr>
          </w:tbl>
          <w:p w:rsidR="006E7DD5" w:rsidRPr="00B51DE9" w:rsidRDefault="006E7DD5" w:rsidP="00AE7CC1"/>
        </w:tc>
      </w:tr>
    </w:tbl>
    <w:p w:rsidR="006E7DD5" w:rsidRDefault="006342AA" w:rsidP="006E7DD5">
      <w:r w:rsidRPr="00081F18">
        <w:rPr>
          <w:rFonts w:cs="Calibri"/>
          <w:noProof/>
          <w:lang w:eastAsia="de-DE"/>
        </w:rPr>
        <w:drawing>
          <wp:anchor distT="0" distB="0" distL="114300" distR="114300" simplePos="0" relativeHeight="251915264" behindDoc="0" locked="0" layoutInCell="0" allowOverlap="1" wp14:anchorId="75E7CAFA" wp14:editId="5862E1F0">
            <wp:simplePos x="0" y="0"/>
            <wp:positionH relativeFrom="rightMargin">
              <wp:posOffset>487680</wp:posOffset>
            </wp:positionH>
            <wp:positionV relativeFrom="paragraph">
              <wp:posOffset>36830</wp:posOffset>
            </wp:positionV>
            <wp:extent cx="348615" cy="320040"/>
            <wp:effectExtent l="0" t="0" r="0" b="3810"/>
            <wp:wrapNone/>
            <wp:docPr id="169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1F18">
        <w:rPr>
          <w:rFonts w:cs="Calibri"/>
          <w:noProof/>
          <w:lang w:eastAsia="de-DE"/>
        </w:rPr>
        <w:drawing>
          <wp:anchor distT="0" distB="0" distL="114300" distR="114300" simplePos="0" relativeHeight="251914240" behindDoc="0" locked="0" layoutInCell="0" allowOverlap="1" wp14:anchorId="64829D76" wp14:editId="01DF9994">
            <wp:simplePos x="0" y="0"/>
            <wp:positionH relativeFrom="rightMargin">
              <wp:posOffset>127635</wp:posOffset>
            </wp:positionH>
            <wp:positionV relativeFrom="paragraph">
              <wp:posOffset>36830</wp:posOffset>
            </wp:positionV>
            <wp:extent cx="349885" cy="320675"/>
            <wp:effectExtent l="0" t="0" r="0" b="3175"/>
            <wp:wrapNone/>
            <wp:docPr id="169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rPr>
          <w:rFonts w:cs="Calibri"/>
        </w:rPr>
      </w:pPr>
      <w:r w:rsidRPr="00085DA9">
        <w:rPr>
          <w:b/>
        </w:rPr>
        <w:t>Aufgabe:</w:t>
      </w:r>
      <w:r>
        <w:t xml:space="preserve"> Beurteilen Sie die folgenden </w:t>
      </w:r>
      <w:r>
        <w:rPr>
          <w:rFonts w:cs="Calibri"/>
        </w:rPr>
        <w:t>Zustände der Bremsscheibe und deren Auswirkungen auf das Fahrverhalten.</w:t>
      </w:r>
    </w:p>
    <w:p w:rsidR="006E7DD5" w:rsidRDefault="006E7DD5" w:rsidP="006E7DD5"/>
    <w:tbl>
      <w:tblPr>
        <w:tblStyle w:val="Tabellenraster"/>
        <w:tblW w:w="8658" w:type="dxa"/>
        <w:tblInd w:w="108" w:type="dxa"/>
        <w:tblLook w:val="04A0" w:firstRow="1" w:lastRow="0" w:firstColumn="1" w:lastColumn="0" w:noHBand="0" w:noVBand="1"/>
      </w:tblPr>
      <w:tblGrid>
        <w:gridCol w:w="494"/>
        <w:gridCol w:w="3941"/>
        <w:gridCol w:w="4223"/>
      </w:tblGrid>
      <w:tr w:rsidR="006E7DD5" w:rsidTr="00A47771">
        <w:trPr>
          <w:trHeight w:val="340"/>
        </w:trPr>
        <w:tc>
          <w:tcPr>
            <w:tcW w:w="470" w:type="dxa"/>
            <w:shd w:val="clear" w:color="auto" w:fill="F2F2F2" w:themeFill="background1" w:themeFillShade="F2"/>
            <w:vAlign w:val="center"/>
          </w:tcPr>
          <w:p w:rsidR="006E7DD5" w:rsidRPr="00F35C61" w:rsidRDefault="006E7DD5" w:rsidP="00AE7CC1">
            <w:pPr>
              <w:jc w:val="center"/>
              <w:rPr>
                <w:b/>
              </w:rPr>
            </w:pPr>
            <w:r w:rsidRPr="00F35C61">
              <w:rPr>
                <w:b/>
              </w:rPr>
              <w:t>Nr.</w:t>
            </w:r>
          </w:p>
        </w:tc>
        <w:tc>
          <w:tcPr>
            <w:tcW w:w="3953" w:type="dxa"/>
            <w:shd w:val="clear" w:color="auto" w:fill="F2F2F2" w:themeFill="background1" w:themeFillShade="F2"/>
            <w:vAlign w:val="center"/>
          </w:tcPr>
          <w:p w:rsidR="006E7DD5" w:rsidRPr="00F35C61" w:rsidRDefault="00A47771" w:rsidP="00AE7CC1">
            <w:pPr>
              <w:jc w:val="center"/>
              <w:rPr>
                <w:b/>
              </w:rPr>
            </w:pPr>
            <w:r>
              <w:rPr>
                <w:b/>
              </w:rPr>
              <w:t>Feststellung durch Me</w:t>
            </w:r>
            <w:r>
              <w:rPr>
                <w:b/>
              </w:rPr>
              <w:t>s</w:t>
            </w:r>
            <w:r>
              <w:rPr>
                <w:b/>
              </w:rPr>
              <w:t>sung/</w:t>
            </w:r>
            <w:r w:rsidR="006E7DD5" w:rsidRPr="00F35C61">
              <w:rPr>
                <w:b/>
              </w:rPr>
              <w:t>Sichtprüfung</w:t>
            </w:r>
          </w:p>
        </w:tc>
        <w:tc>
          <w:tcPr>
            <w:tcW w:w="4235" w:type="dxa"/>
            <w:shd w:val="clear" w:color="auto" w:fill="F2F2F2" w:themeFill="background1" w:themeFillShade="F2"/>
            <w:vAlign w:val="center"/>
          </w:tcPr>
          <w:p w:rsidR="006E7DD5" w:rsidRPr="00F35C61" w:rsidRDefault="006E7DD5" w:rsidP="00AE7CC1">
            <w:pPr>
              <w:jc w:val="center"/>
              <w:rPr>
                <w:b/>
              </w:rPr>
            </w:pPr>
            <w:r w:rsidRPr="00F35C61">
              <w:rPr>
                <w:b/>
              </w:rPr>
              <w:t>Auswirkung auf das Fahrverhalten</w:t>
            </w:r>
          </w:p>
        </w:tc>
      </w:tr>
      <w:tr w:rsidR="006E7DD5" w:rsidTr="00B100DB">
        <w:tc>
          <w:tcPr>
            <w:tcW w:w="470" w:type="dxa"/>
            <w:vAlign w:val="center"/>
          </w:tcPr>
          <w:p w:rsidR="006E7DD5" w:rsidRDefault="006E7DD5" w:rsidP="00AE7CC1">
            <w:pPr>
              <w:jc w:val="center"/>
            </w:pPr>
            <w:r>
              <w:t>1</w:t>
            </w:r>
          </w:p>
        </w:tc>
        <w:tc>
          <w:tcPr>
            <w:tcW w:w="3953" w:type="dxa"/>
          </w:tcPr>
          <w:p w:rsidR="006E7DD5" w:rsidRDefault="006E7DD5" w:rsidP="00AE7CC1">
            <w:r>
              <w:t xml:space="preserve">Unterschiedlicher </w:t>
            </w:r>
            <w:proofErr w:type="spellStart"/>
            <w:r>
              <w:t>Belagverschleiß</w:t>
            </w:r>
            <w:proofErr w:type="spellEnd"/>
            <w:r>
              <w:t xml:space="preserve"> an einer Bremsscheibe</w:t>
            </w:r>
          </w:p>
        </w:tc>
        <w:tc>
          <w:tcPr>
            <w:tcW w:w="4235" w:type="dxa"/>
          </w:tcPr>
          <w:p w:rsidR="006E7DD5" w:rsidRDefault="006E7DD5" w:rsidP="00AE7CC1">
            <w:r>
              <w:t>Das Fahrzeug wird beim Bremsen schief ziehen.</w:t>
            </w:r>
          </w:p>
        </w:tc>
      </w:tr>
      <w:tr w:rsidR="006E7DD5" w:rsidTr="00B100DB">
        <w:tc>
          <w:tcPr>
            <w:tcW w:w="470" w:type="dxa"/>
            <w:vAlign w:val="center"/>
          </w:tcPr>
          <w:p w:rsidR="006E7DD5" w:rsidRDefault="006E7DD5" w:rsidP="00AE7CC1">
            <w:pPr>
              <w:jc w:val="center"/>
            </w:pPr>
            <w:r>
              <w:t>2</w:t>
            </w:r>
          </w:p>
        </w:tc>
        <w:tc>
          <w:tcPr>
            <w:tcW w:w="3953" w:type="dxa"/>
          </w:tcPr>
          <w:p w:rsidR="006E7DD5" w:rsidRDefault="006E7DD5" w:rsidP="00AE7CC1">
            <w:r>
              <w:t>Risse an der Bremsscheibe</w:t>
            </w:r>
          </w:p>
        </w:tc>
        <w:tc>
          <w:tcPr>
            <w:tcW w:w="4235" w:type="dxa"/>
          </w:tcPr>
          <w:p w:rsidR="006E7DD5" w:rsidRDefault="00A47771" w:rsidP="00AE7CC1">
            <w:r>
              <w:t>Beim Bremsvorgang werden</w:t>
            </w:r>
            <w:r w:rsidR="006E7DD5">
              <w:t xml:space="preserve"> rubbeln, Vibr</w:t>
            </w:r>
            <w:r w:rsidR="006E7DD5">
              <w:t>a</w:t>
            </w:r>
            <w:r w:rsidR="006E7DD5">
              <w:t xml:space="preserve">tionen von </w:t>
            </w:r>
            <w:proofErr w:type="spellStart"/>
            <w:r w:rsidR="006E7DD5">
              <w:t>Chassisteilen</w:t>
            </w:r>
            <w:proofErr w:type="spellEnd"/>
            <w:r w:rsidR="006E7DD5">
              <w:t>, Lenkraddre</w:t>
            </w:r>
            <w:r w:rsidR="006E7DD5">
              <w:t>h</w:t>
            </w:r>
            <w:r w:rsidR="006E7DD5">
              <w:t>schwingungen oder Pulsieren des Bremsp</w:t>
            </w:r>
            <w:r w:rsidR="006E7DD5">
              <w:t>e</w:t>
            </w:r>
            <w:r w:rsidR="006E7DD5">
              <w:t>dals wahrgenommen.</w:t>
            </w:r>
          </w:p>
        </w:tc>
      </w:tr>
      <w:tr w:rsidR="006E7DD5" w:rsidTr="00B100DB">
        <w:tc>
          <w:tcPr>
            <w:tcW w:w="470" w:type="dxa"/>
            <w:vAlign w:val="center"/>
          </w:tcPr>
          <w:p w:rsidR="006E7DD5" w:rsidRDefault="006E7DD5" w:rsidP="00AE7CC1">
            <w:pPr>
              <w:jc w:val="center"/>
            </w:pPr>
            <w:r>
              <w:t>3</w:t>
            </w:r>
          </w:p>
        </w:tc>
        <w:tc>
          <w:tcPr>
            <w:tcW w:w="3953" w:type="dxa"/>
          </w:tcPr>
          <w:p w:rsidR="006E7DD5" w:rsidRDefault="006E7DD5" w:rsidP="00AE7CC1">
            <w:r>
              <w:t>Die Bremsscheibe ist verzogen</w:t>
            </w:r>
            <w:r w:rsidR="00A47771">
              <w:t>.</w:t>
            </w:r>
          </w:p>
        </w:tc>
        <w:tc>
          <w:tcPr>
            <w:tcW w:w="4235" w:type="dxa"/>
          </w:tcPr>
          <w:p w:rsidR="006E7DD5" w:rsidRDefault="006E7DD5" w:rsidP="00AE7CC1">
            <w:r>
              <w:t>Der Kunde wird Vibrationen am Lenkrad feststellen.</w:t>
            </w:r>
          </w:p>
        </w:tc>
      </w:tr>
      <w:tr w:rsidR="006E7DD5" w:rsidTr="00B100DB">
        <w:tc>
          <w:tcPr>
            <w:tcW w:w="470" w:type="dxa"/>
            <w:vAlign w:val="center"/>
          </w:tcPr>
          <w:p w:rsidR="006E7DD5" w:rsidRDefault="006E7DD5" w:rsidP="00AE7CC1">
            <w:pPr>
              <w:jc w:val="center"/>
            </w:pPr>
            <w:r>
              <w:t>4</w:t>
            </w:r>
          </w:p>
        </w:tc>
        <w:tc>
          <w:tcPr>
            <w:tcW w:w="3953" w:type="dxa"/>
          </w:tcPr>
          <w:p w:rsidR="006E7DD5" w:rsidRDefault="006E7DD5" w:rsidP="00AE7CC1">
            <w:r>
              <w:t xml:space="preserve">Die Bremsscheibe ist </w:t>
            </w:r>
            <w:proofErr w:type="spellStart"/>
            <w:r>
              <w:t>riefig</w:t>
            </w:r>
            <w:proofErr w:type="spellEnd"/>
            <w:r>
              <w:t xml:space="preserve"> (mehr als 0,3 mm)</w:t>
            </w:r>
            <w:r w:rsidR="00A47771">
              <w:t>.</w:t>
            </w:r>
          </w:p>
        </w:tc>
        <w:tc>
          <w:tcPr>
            <w:tcW w:w="4235" w:type="dxa"/>
          </w:tcPr>
          <w:p w:rsidR="006E7DD5" w:rsidRDefault="006E7DD5" w:rsidP="00AE7CC1">
            <w:r>
              <w:t>Je nach Abnutzung wird sich der Bremsweg verlängern.</w:t>
            </w:r>
          </w:p>
        </w:tc>
      </w:tr>
      <w:tr w:rsidR="006E7DD5" w:rsidTr="00B100DB">
        <w:tc>
          <w:tcPr>
            <w:tcW w:w="470" w:type="dxa"/>
            <w:vAlign w:val="center"/>
          </w:tcPr>
          <w:p w:rsidR="006E7DD5" w:rsidRDefault="006E7DD5" w:rsidP="00AE7CC1">
            <w:pPr>
              <w:jc w:val="center"/>
            </w:pPr>
            <w:r>
              <w:t>5</w:t>
            </w:r>
          </w:p>
        </w:tc>
        <w:tc>
          <w:tcPr>
            <w:tcW w:w="3953" w:type="dxa"/>
          </w:tcPr>
          <w:p w:rsidR="006E7DD5" w:rsidRDefault="006E7DD5" w:rsidP="00AE7CC1">
            <w:r w:rsidRPr="005A2DA9">
              <w:t>Korrodierte Bremsscheibe</w:t>
            </w:r>
          </w:p>
        </w:tc>
        <w:tc>
          <w:tcPr>
            <w:tcW w:w="4235" w:type="dxa"/>
          </w:tcPr>
          <w:p w:rsidR="006E7DD5" w:rsidRDefault="006E7DD5" w:rsidP="00AE7CC1">
            <w:r>
              <w:t>Bremsgeräusche und rubbeln wird der Ku</w:t>
            </w:r>
            <w:r>
              <w:t>n</w:t>
            </w:r>
            <w:r>
              <w:t>de beim Bremsvorgang wahrnehmen.</w:t>
            </w:r>
          </w:p>
        </w:tc>
      </w:tr>
      <w:tr w:rsidR="006E7DD5" w:rsidTr="00B100DB">
        <w:tc>
          <w:tcPr>
            <w:tcW w:w="470" w:type="dxa"/>
            <w:vAlign w:val="center"/>
          </w:tcPr>
          <w:p w:rsidR="006E7DD5" w:rsidRDefault="006E7DD5" w:rsidP="00AE7CC1">
            <w:pPr>
              <w:jc w:val="center"/>
            </w:pPr>
            <w:r>
              <w:t>6</w:t>
            </w:r>
          </w:p>
        </w:tc>
        <w:tc>
          <w:tcPr>
            <w:tcW w:w="3953" w:type="dxa"/>
          </w:tcPr>
          <w:p w:rsidR="006E7DD5" w:rsidRDefault="006E7DD5" w:rsidP="00AE7CC1">
            <w:r>
              <w:t>Risse im Bereich des Bremsscheibento</w:t>
            </w:r>
            <w:r>
              <w:t>p</w:t>
            </w:r>
            <w:r>
              <w:t>fes</w:t>
            </w:r>
          </w:p>
        </w:tc>
        <w:tc>
          <w:tcPr>
            <w:tcW w:w="4235" w:type="dxa"/>
          </w:tcPr>
          <w:p w:rsidR="006E7DD5" w:rsidRDefault="006E7DD5" w:rsidP="00AE7CC1">
            <w:r>
              <w:t>Beim Bremsen sind Geräusche wahrneh</w:t>
            </w:r>
            <w:r>
              <w:t>m</w:t>
            </w:r>
            <w:r>
              <w:t>bar und der Scheibentopf kann brechen.</w:t>
            </w:r>
          </w:p>
        </w:tc>
      </w:tr>
    </w:tbl>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5F1F98">
            <w:pPr>
              <w:pStyle w:val="TabelleKopflinks"/>
            </w:pPr>
            <w:r>
              <w:t>Arbeitsqualität</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rPr>
                <w:rFonts w:eastAsia="Calibri"/>
              </w:rPr>
              <w:t>02.02.05.05</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Werkzeuge, Geräte und Ve</w:t>
            </w:r>
            <w:r w:rsidR="00A47771">
              <w:t>rfahren auswählen und einsetzen</w:t>
            </w:r>
          </w:p>
          <w:p w:rsidR="006E7DD5" w:rsidRDefault="006E7DD5" w:rsidP="00AE7CC1">
            <w:pPr>
              <w:pStyle w:val="Kopf8ptafz"/>
            </w:pPr>
            <w:r>
              <w:t>Berufstechnische Normen un</w:t>
            </w:r>
            <w:r w:rsidR="00A47771">
              <w:t>d Vorschriften, Arbeitsqualität</w:t>
            </w:r>
          </w:p>
          <w:p w:rsidR="006E7DD5" w:rsidRDefault="006E7DD5" w:rsidP="00AE7CC1">
            <w:pPr>
              <w:pStyle w:val="Kopf8ptafz"/>
            </w:pPr>
            <w:r>
              <w:t>Arbeits-</w:t>
            </w:r>
            <w:r w:rsidR="00A47771">
              <w:t xml:space="preserve"> und Sicherheitsregeln beachten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826C95" w:rsidRDefault="006E7DD5" w:rsidP="00AE7CC1">
            <w:pPr>
              <w:pStyle w:val="Kopf8ptafz"/>
              <w:rPr>
                <w:sz w:val="18"/>
              </w:rPr>
            </w:pPr>
            <w:r>
              <w:t>Ich kann Mess- und Prüfwerkzeuge fachgerecht anwenden.</w:t>
            </w:r>
          </w:p>
          <w:p w:rsidR="006E7DD5" w:rsidRPr="00826C95" w:rsidRDefault="006E7DD5" w:rsidP="00AE7CC1">
            <w:pPr>
              <w:pStyle w:val="Kopf8ptafz"/>
              <w:rPr>
                <w:sz w:val="18"/>
              </w:rPr>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die Auswirkungen der Nichtbeachtung von Herstelle</w:t>
            </w:r>
            <w:r>
              <w:t>r</w:t>
            </w:r>
            <w:r>
              <w:t>vorgaben abschätzen.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Maßeinheiten erkennen und unterscheiden.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B100DB" w:rsidP="00AE7CC1">
            <w:pPr>
              <w:pStyle w:val="Kopf8ptafz"/>
            </w:pPr>
            <w:r>
              <w:t>f</w:t>
            </w:r>
            <w:r w:rsidR="006E7DD5">
              <w:t>ür einen SOLL-I</w:t>
            </w:r>
            <w:r>
              <w:t>ST-Wert-Vergleich durch Messung</w:t>
            </w:r>
          </w:p>
          <w:p w:rsidR="006E7DD5" w:rsidRDefault="00B100DB" w:rsidP="00AE7CC1">
            <w:pPr>
              <w:pStyle w:val="Kopf8ptafz"/>
            </w:pPr>
            <w:r>
              <w:t>f</w:t>
            </w:r>
            <w:r w:rsidR="006E7DD5">
              <w:t>ür die Beurteilung eines tech</w:t>
            </w:r>
            <w:r>
              <w:t>nischen Zustands eines Bauteils</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rsidRPr="00826C95">
              <w:t>Ich kann den Zustand technischer Baugruppen erkennen und beurteilen.</w:t>
            </w:r>
          </w:p>
        </w:tc>
      </w:tr>
    </w:tbl>
    <w:p w:rsidR="006E7DD5" w:rsidRDefault="006342AA" w:rsidP="006E7DD5">
      <w:r w:rsidRPr="0039075D">
        <w:rPr>
          <w:rFonts w:cs="Calibri"/>
          <w:noProof/>
          <w:lang w:eastAsia="de-DE"/>
        </w:rPr>
        <w:drawing>
          <wp:anchor distT="0" distB="0" distL="114300" distR="114300" simplePos="0" relativeHeight="251919360" behindDoc="0" locked="0" layoutInCell="0" allowOverlap="1" wp14:anchorId="7A1370D8" wp14:editId="56DD0382">
            <wp:simplePos x="0" y="0"/>
            <wp:positionH relativeFrom="rightMargin">
              <wp:posOffset>179705</wp:posOffset>
            </wp:positionH>
            <wp:positionV relativeFrom="paragraph">
              <wp:posOffset>33020</wp:posOffset>
            </wp:positionV>
            <wp:extent cx="349885" cy="320675"/>
            <wp:effectExtent l="0" t="0" r="0" b="3175"/>
            <wp:wrapNone/>
            <wp:docPr id="1696" name="Grafik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75D">
        <w:rPr>
          <w:rFonts w:cs="Calibri"/>
          <w:noProof/>
          <w:lang w:eastAsia="de-DE"/>
        </w:rPr>
        <w:drawing>
          <wp:anchor distT="0" distB="0" distL="114300" distR="114300" simplePos="0" relativeHeight="251918336" behindDoc="0" locked="0" layoutInCell="0" allowOverlap="1" wp14:anchorId="77DC785A" wp14:editId="600204A3">
            <wp:simplePos x="0" y="0"/>
            <wp:positionH relativeFrom="rightMargin">
              <wp:posOffset>900430</wp:posOffset>
            </wp:positionH>
            <wp:positionV relativeFrom="paragraph">
              <wp:posOffset>33020</wp:posOffset>
            </wp:positionV>
            <wp:extent cx="348615" cy="320040"/>
            <wp:effectExtent l="0" t="0" r="0" b="3810"/>
            <wp:wrapNone/>
            <wp:docPr id="169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75D">
        <w:rPr>
          <w:rFonts w:cs="Calibri"/>
          <w:noProof/>
          <w:lang w:eastAsia="de-DE"/>
        </w:rPr>
        <w:drawing>
          <wp:anchor distT="0" distB="0" distL="114300" distR="114300" simplePos="0" relativeHeight="251917312" behindDoc="0" locked="0" layoutInCell="0" allowOverlap="1" wp14:anchorId="4878C94A" wp14:editId="5CCF012F">
            <wp:simplePos x="0" y="0"/>
            <wp:positionH relativeFrom="rightMargin">
              <wp:posOffset>540385</wp:posOffset>
            </wp:positionH>
            <wp:positionV relativeFrom="paragraph">
              <wp:posOffset>33020</wp:posOffset>
            </wp:positionV>
            <wp:extent cx="349885" cy="320675"/>
            <wp:effectExtent l="0" t="0" r="0" b="3175"/>
            <wp:wrapNone/>
            <wp:docPr id="169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342AA" w:rsidP="006E7DD5">
      <w:r w:rsidRPr="0039075D">
        <w:rPr>
          <w:rFonts w:cs="Calibri"/>
          <w:noProof/>
          <w:lang w:eastAsia="de-DE"/>
        </w:rPr>
        <w:drawing>
          <wp:anchor distT="0" distB="0" distL="114300" distR="114300" simplePos="0" relativeHeight="251916288" behindDoc="0" locked="0" layoutInCell="0" allowOverlap="1" wp14:anchorId="0C6D5818" wp14:editId="59D95966">
            <wp:simplePos x="0" y="0"/>
            <wp:positionH relativeFrom="rightMargin">
              <wp:posOffset>216535</wp:posOffset>
            </wp:positionH>
            <wp:positionV relativeFrom="paragraph">
              <wp:posOffset>253365</wp:posOffset>
            </wp:positionV>
            <wp:extent cx="302260" cy="323850"/>
            <wp:effectExtent l="0" t="0" r="2540" b="0"/>
            <wp:wrapNone/>
            <wp:docPr id="169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085DA9">
        <w:rPr>
          <w:b/>
        </w:rPr>
        <w:t>Aufgabe:</w:t>
      </w:r>
      <w:r w:rsidR="006E7DD5">
        <w:t xml:space="preserve"> Erstellen Sie ein Informationsblatt zum Thema</w:t>
      </w:r>
      <w:r w:rsidR="006E7DD5">
        <w:rPr>
          <w:rFonts w:cs="Calibri"/>
        </w:rPr>
        <w:t xml:space="preserve"> Auswirkungen bei Nich</w:t>
      </w:r>
      <w:r w:rsidR="006E7DD5">
        <w:rPr>
          <w:rFonts w:cs="Calibri"/>
        </w:rPr>
        <w:t>t</w:t>
      </w:r>
      <w:r w:rsidR="006E7DD5">
        <w:rPr>
          <w:rFonts w:cs="Calibri"/>
        </w:rPr>
        <w:t xml:space="preserve">beachtung von Herstellervorgaben. </w:t>
      </w:r>
      <w:r w:rsidR="006E7DD5">
        <w:t>Berücksichtigen Sie bei der Erstellung Ihre Erkenntnisse aus der bisherigen Bearbeitung</w:t>
      </w:r>
      <w:r w:rsidR="00A47771">
        <w:t xml:space="preserve"> dieses Projektes. Stellen Sie I</w:t>
      </w:r>
      <w:r w:rsidR="006E7DD5">
        <w:t xml:space="preserve">hre Ergebnisse dem Plenum zur Verfügung. Diskutieren Sie anschließend gemeinsam im Plenum und halten Sie die wichtigsten Punkte zum Thema auf einer Pinnwand fest. Ordnen Sie die Ergebnisse an der Pinnwand nach verschiedenen </w:t>
      </w:r>
      <w:r w:rsidR="00A47771">
        <w:t>Gesicht</w:t>
      </w:r>
      <w:r w:rsidR="00A47771">
        <w:t>s</w:t>
      </w:r>
      <w:r w:rsidR="00A47771">
        <w:t>punkten. Begründen Sie I</w:t>
      </w:r>
      <w:r w:rsidR="006E7DD5">
        <w:t>hre Überlegungen.</w:t>
      </w:r>
    </w:p>
    <w:p w:rsidR="006E7DD5" w:rsidRDefault="006E7DD5" w:rsidP="006E7DD5"/>
    <w:p w:rsidR="006E7DD5" w:rsidRDefault="006E7DD5" w:rsidP="006E7DD5"/>
    <w:p w:rsidR="002B2C67" w:rsidRDefault="002B2C6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61"/>
        <w:gridCol w:w="156"/>
        <w:gridCol w:w="2103"/>
      </w:tblGrid>
      <w:tr w:rsidR="004A302C" w:rsidRPr="00B51DE9" w:rsidTr="00FD7C20">
        <w:trPr>
          <w:trHeight w:val="523"/>
        </w:trPr>
        <w:tc>
          <w:tcPr>
            <w:tcW w:w="3119" w:type="dxa"/>
            <w:tcBorders>
              <w:left w:val="single" w:sz="4" w:space="0" w:color="auto"/>
              <w:bottom w:val="single" w:sz="4" w:space="0" w:color="auto"/>
              <w:right w:val="single" w:sz="4" w:space="0" w:color="auto"/>
            </w:tcBorders>
            <w:shd w:val="clear" w:color="auto" w:fill="D9D9D9"/>
            <w:hideMark/>
          </w:tcPr>
          <w:p w:rsidR="004A302C" w:rsidRDefault="004A302C" w:rsidP="00FD7C20">
            <w:pPr>
              <w:pStyle w:val="Tabelle6pt"/>
              <w:rPr>
                <w:color w:val="000000"/>
              </w:rPr>
            </w:pPr>
            <w:r>
              <w:lastRenderedPageBreak/>
              <w:br w:type="page"/>
            </w:r>
            <w:r>
              <w:br w:type="page"/>
              <w:t>Lernfeld</w:t>
            </w:r>
          </w:p>
          <w:p w:rsidR="004A302C" w:rsidRDefault="004A302C" w:rsidP="00FD7C20">
            <w:pPr>
              <w:pStyle w:val="TabelleKopflinks"/>
            </w:pPr>
            <w:r>
              <w:t>LF 2</w:t>
            </w:r>
          </w:p>
        </w:tc>
        <w:tc>
          <w:tcPr>
            <w:tcW w:w="4261" w:type="dxa"/>
            <w:tcBorders>
              <w:left w:val="single" w:sz="4" w:space="0" w:color="auto"/>
              <w:bottom w:val="single" w:sz="4" w:space="0" w:color="auto"/>
              <w:right w:val="single" w:sz="4" w:space="0" w:color="auto"/>
            </w:tcBorders>
            <w:shd w:val="clear" w:color="auto" w:fill="D9D9D9"/>
            <w:hideMark/>
          </w:tcPr>
          <w:p w:rsidR="004A302C" w:rsidRDefault="004A302C" w:rsidP="00FD7C20">
            <w:pPr>
              <w:pStyle w:val="Tabelle6pt"/>
              <w:rPr>
                <w:color w:val="000000"/>
              </w:rPr>
            </w:pPr>
            <w:r>
              <w:t>Titel</w:t>
            </w:r>
          </w:p>
          <w:p w:rsidR="004A302C" w:rsidRDefault="004A302C" w:rsidP="00FD7C20">
            <w:pPr>
              <w:pStyle w:val="TabelleKopflinks"/>
            </w:pPr>
            <w:r>
              <w:t>Selbstreflexion</w:t>
            </w:r>
          </w:p>
          <w:p w:rsidR="003924B8" w:rsidRDefault="003924B8" w:rsidP="00FD7C20">
            <w:pPr>
              <w:pStyle w:val="TabelleKopflinks"/>
            </w:pPr>
            <w:r>
              <w:t>Durchführung, Kontrolle und Bewertung</w:t>
            </w:r>
          </w:p>
        </w:tc>
        <w:tc>
          <w:tcPr>
            <w:tcW w:w="156" w:type="dxa"/>
            <w:vMerge w:val="restart"/>
            <w:tcBorders>
              <w:top w:val="nil"/>
              <w:left w:val="single" w:sz="4" w:space="0" w:color="auto"/>
              <w:bottom w:val="nil"/>
              <w:right w:val="single" w:sz="4" w:space="0" w:color="auto"/>
            </w:tcBorders>
            <w:shd w:val="clear" w:color="auto" w:fill="FFFFFF"/>
          </w:tcPr>
          <w:p w:rsidR="004A302C" w:rsidRPr="004B658C" w:rsidRDefault="004A302C" w:rsidP="00FD7C2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A302C" w:rsidRDefault="004A302C" w:rsidP="00FD7C20">
            <w:pPr>
              <w:pStyle w:val="Tabelle6pt"/>
            </w:pPr>
          </w:p>
          <w:p w:rsidR="004A302C" w:rsidRPr="00B51DE9" w:rsidRDefault="000A53DA" w:rsidP="00FD7C20">
            <w:pPr>
              <w:pStyle w:val="TabelleKopfmitte"/>
              <w:rPr>
                <w:rFonts w:eastAsia="Calibri"/>
              </w:rPr>
            </w:pPr>
            <w:r>
              <w:t>FZT 02.02.05</w:t>
            </w:r>
          </w:p>
        </w:tc>
      </w:tr>
      <w:tr w:rsidR="004A302C" w:rsidRPr="00B51DE9" w:rsidTr="00FD7C20">
        <w:tc>
          <w:tcPr>
            <w:tcW w:w="7380" w:type="dxa"/>
            <w:gridSpan w:val="2"/>
            <w:tcBorders>
              <w:left w:val="single" w:sz="4" w:space="0" w:color="auto"/>
              <w:bottom w:val="single" w:sz="4" w:space="0" w:color="auto"/>
              <w:right w:val="single" w:sz="4" w:space="0" w:color="auto"/>
            </w:tcBorders>
            <w:hideMark/>
          </w:tcPr>
          <w:p w:rsidR="004A302C" w:rsidRPr="004B658C" w:rsidRDefault="004A302C" w:rsidP="00FD7C20">
            <w:pPr>
              <w:pStyle w:val="Tabelle6pt"/>
            </w:pPr>
            <w:r>
              <w:t>Kompetenzbereiche:</w:t>
            </w:r>
          </w:p>
          <w:p w:rsidR="004A302C" w:rsidRDefault="004A302C" w:rsidP="00FD7C20">
            <w:pPr>
              <w:pStyle w:val="Kopf8ptafz"/>
            </w:pPr>
            <w:r>
              <w:rPr>
                <w:rStyle w:val="Hervorhebung"/>
              </w:rPr>
              <w:t>Ich kann Wert auf meine Entwicklung legen (Selbstständigkeit).</w:t>
            </w:r>
          </w:p>
        </w:tc>
        <w:tc>
          <w:tcPr>
            <w:tcW w:w="156" w:type="dxa"/>
            <w:vMerge/>
            <w:tcBorders>
              <w:left w:val="single" w:sz="4" w:space="0" w:color="auto"/>
              <w:bottom w:val="nil"/>
              <w:right w:val="nil"/>
            </w:tcBorders>
            <w:vAlign w:val="center"/>
            <w:hideMark/>
          </w:tcPr>
          <w:p w:rsidR="004A302C" w:rsidRDefault="004A302C" w:rsidP="00FD7C20">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4A302C" w:rsidRPr="00B51DE9" w:rsidRDefault="004A302C" w:rsidP="00FD7C20"/>
        </w:tc>
      </w:tr>
    </w:tbl>
    <w:p w:rsidR="004A302C" w:rsidRDefault="002B62CC" w:rsidP="004A302C">
      <w:pPr>
        <w:pStyle w:val="berschrift1"/>
      </w:pPr>
      <w:r w:rsidRPr="00AA18D1">
        <w:rPr>
          <w:noProof/>
        </w:rPr>
        <w:drawing>
          <wp:anchor distT="0" distB="0" distL="114300" distR="114300" simplePos="0" relativeHeight="252029952" behindDoc="0" locked="0" layoutInCell="1" allowOverlap="1" wp14:anchorId="6C6C5C1B" wp14:editId="14166E46">
            <wp:simplePos x="0" y="0"/>
            <wp:positionH relativeFrom="column">
              <wp:posOffset>4824730</wp:posOffset>
            </wp:positionH>
            <wp:positionV relativeFrom="paragraph">
              <wp:posOffset>406400</wp:posOffset>
            </wp:positionV>
            <wp:extent cx="314325" cy="314325"/>
            <wp:effectExtent l="0" t="0" r="9525" b="9525"/>
            <wp:wrapNone/>
            <wp:docPr id="1260" name="Grafik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77056" behindDoc="0" locked="0" layoutInCell="0" allowOverlap="1" wp14:anchorId="58BE0AC2" wp14:editId="0DAFA552">
            <wp:simplePos x="0" y="0"/>
            <wp:positionH relativeFrom="rightMargin">
              <wp:posOffset>817245</wp:posOffset>
            </wp:positionH>
            <wp:positionV relativeFrom="paragraph">
              <wp:posOffset>40005</wp:posOffset>
            </wp:positionV>
            <wp:extent cx="348615" cy="320040"/>
            <wp:effectExtent l="0" t="0" r="0" b="3810"/>
            <wp:wrapNone/>
            <wp:docPr id="4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76032" behindDoc="0" locked="0" layoutInCell="0" allowOverlap="1" wp14:anchorId="49B54B73" wp14:editId="4B1C4675">
            <wp:simplePos x="0" y="0"/>
            <wp:positionH relativeFrom="rightMargin">
              <wp:posOffset>466725</wp:posOffset>
            </wp:positionH>
            <wp:positionV relativeFrom="paragraph">
              <wp:posOffset>40005</wp:posOffset>
            </wp:positionV>
            <wp:extent cx="349885" cy="320675"/>
            <wp:effectExtent l="0" t="0" r="0" b="3175"/>
            <wp:wrapNone/>
            <wp:docPr id="4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75008" behindDoc="0" locked="0" layoutInCell="0" allowOverlap="1" wp14:anchorId="579ECDC6" wp14:editId="02491B9F">
            <wp:simplePos x="0" y="0"/>
            <wp:positionH relativeFrom="rightMargin">
              <wp:posOffset>116367</wp:posOffset>
            </wp:positionH>
            <wp:positionV relativeFrom="paragraph">
              <wp:posOffset>40005</wp:posOffset>
            </wp:positionV>
            <wp:extent cx="349885" cy="320675"/>
            <wp:effectExtent l="0" t="0" r="0" b="3175"/>
            <wp:wrapNone/>
            <wp:docPr id="4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A302C">
        <w:t>Selbstreflexionsbogen</w:t>
      </w:r>
    </w:p>
    <w:p w:rsidR="003924B8" w:rsidRDefault="003924B8" w:rsidP="004A302C">
      <w:pPr>
        <w:pStyle w:val="Abstandszeile"/>
      </w:pPr>
    </w:p>
    <w:p w:rsidR="003924B8" w:rsidRDefault="003924B8" w:rsidP="004A302C">
      <w:pPr>
        <w:pStyle w:val="Abstandszeile"/>
      </w:pPr>
    </w:p>
    <w:p w:rsidR="007374D0" w:rsidRDefault="007374D0" w:rsidP="004A302C">
      <w:pPr>
        <w:pStyle w:val="Abstandszeile"/>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gridCol w:w="567"/>
        <w:gridCol w:w="567"/>
        <w:gridCol w:w="567"/>
        <w:gridCol w:w="567"/>
      </w:tblGrid>
      <w:tr w:rsidR="00EC7400" w:rsidRPr="002D0D9D" w:rsidTr="00EC7400">
        <w:trPr>
          <w:cantSplit/>
          <w:trHeight w:val="1134"/>
        </w:trPr>
        <w:tc>
          <w:tcPr>
            <w:tcW w:w="6804" w:type="dxa"/>
            <w:shd w:val="clear" w:color="auto" w:fill="D9D9D9"/>
            <w:vAlign w:val="center"/>
          </w:tcPr>
          <w:p w:rsidR="00EC7400" w:rsidRPr="002D0D9D" w:rsidRDefault="00EC7400" w:rsidP="00FD7C20">
            <w:pPr>
              <w:jc w:val="both"/>
              <w:rPr>
                <w:rFonts w:eastAsia="Times New Roman" w:cs="Times New Roman"/>
                <w:b/>
                <w:lang w:eastAsia="de-DE"/>
              </w:rPr>
            </w:pPr>
          </w:p>
        </w:tc>
        <w:tc>
          <w:tcPr>
            <w:tcW w:w="567" w:type="dxa"/>
            <w:shd w:val="clear" w:color="auto" w:fill="D9D9D9"/>
            <w:textDirection w:val="btLr"/>
            <w:vAlign w:val="center"/>
          </w:tcPr>
          <w:p w:rsidR="00EC7400" w:rsidRPr="00492BE1" w:rsidRDefault="00EC7400" w:rsidP="00FD7C20">
            <w:pPr>
              <w:ind w:left="113" w:right="113"/>
              <w:jc w:val="center"/>
              <w:rPr>
                <w:sz w:val="18"/>
              </w:rPr>
            </w:pPr>
            <w:r w:rsidRPr="00492BE1">
              <w:rPr>
                <w:sz w:val="18"/>
              </w:rPr>
              <w:t>trifft nicht zu</w:t>
            </w:r>
          </w:p>
        </w:tc>
        <w:tc>
          <w:tcPr>
            <w:tcW w:w="567" w:type="dxa"/>
            <w:shd w:val="clear" w:color="auto" w:fill="D9D9D9"/>
            <w:textDirection w:val="btLr"/>
            <w:vAlign w:val="center"/>
          </w:tcPr>
          <w:p w:rsidR="00EC7400" w:rsidRPr="00492BE1" w:rsidRDefault="00EC7400" w:rsidP="00FD7C20">
            <w:pPr>
              <w:ind w:left="113" w:right="113"/>
              <w:jc w:val="center"/>
              <w:rPr>
                <w:sz w:val="18"/>
              </w:rPr>
            </w:pPr>
            <w:r w:rsidRPr="00492BE1">
              <w:rPr>
                <w:sz w:val="18"/>
              </w:rPr>
              <w:t>trifft eher nicht zu</w:t>
            </w:r>
          </w:p>
        </w:tc>
        <w:tc>
          <w:tcPr>
            <w:tcW w:w="567" w:type="dxa"/>
            <w:shd w:val="clear" w:color="auto" w:fill="D9D9D9"/>
            <w:textDirection w:val="btLr"/>
            <w:vAlign w:val="center"/>
          </w:tcPr>
          <w:p w:rsidR="00EC7400" w:rsidRPr="00492BE1" w:rsidRDefault="00EC7400" w:rsidP="00FD7C20">
            <w:pPr>
              <w:ind w:left="113" w:right="113"/>
              <w:jc w:val="center"/>
              <w:rPr>
                <w:sz w:val="18"/>
              </w:rPr>
            </w:pPr>
            <w:r w:rsidRPr="00492BE1">
              <w:rPr>
                <w:sz w:val="18"/>
              </w:rPr>
              <w:t>trifft eher zu</w:t>
            </w:r>
          </w:p>
        </w:tc>
        <w:tc>
          <w:tcPr>
            <w:tcW w:w="567" w:type="dxa"/>
            <w:shd w:val="clear" w:color="auto" w:fill="D9D9D9"/>
            <w:textDirection w:val="btLr"/>
            <w:vAlign w:val="center"/>
          </w:tcPr>
          <w:p w:rsidR="00EC7400" w:rsidRPr="00492BE1" w:rsidRDefault="00EC7400" w:rsidP="00FD7C20">
            <w:pPr>
              <w:ind w:left="113" w:right="113"/>
              <w:jc w:val="center"/>
              <w:rPr>
                <w:sz w:val="18"/>
              </w:rPr>
            </w:pPr>
            <w:r w:rsidRPr="00492BE1">
              <w:rPr>
                <w:sz w:val="18"/>
              </w:rPr>
              <w:t>trifft</w:t>
            </w:r>
          </w:p>
          <w:p w:rsidR="00EC7400" w:rsidRPr="00492BE1" w:rsidRDefault="00EC7400" w:rsidP="00FD7C20">
            <w:pPr>
              <w:ind w:left="113" w:right="113"/>
              <w:jc w:val="center"/>
              <w:rPr>
                <w:sz w:val="18"/>
              </w:rPr>
            </w:pPr>
            <w:r w:rsidRPr="00492BE1">
              <w:rPr>
                <w:sz w:val="18"/>
              </w:rPr>
              <w:t>zu</w:t>
            </w:r>
          </w:p>
        </w:tc>
      </w:tr>
      <w:tr w:rsidR="00EC7400" w:rsidRPr="002D0D9D" w:rsidTr="00EC7400">
        <w:tc>
          <w:tcPr>
            <w:tcW w:w="6804" w:type="dxa"/>
            <w:shd w:val="clear" w:color="auto" w:fill="auto"/>
          </w:tcPr>
          <w:p w:rsidR="00EC7400" w:rsidRPr="00E94063" w:rsidRDefault="00EC7400" w:rsidP="001B5F43">
            <w:pPr>
              <w:pStyle w:val="Listenabsatz"/>
              <w:numPr>
                <w:ilvl w:val="0"/>
                <w:numId w:val="58"/>
              </w:numPr>
            </w:pPr>
            <w:r w:rsidRPr="00E94063">
              <w:t>Ich kann den Zustand technischer Baugruppen erkennen und b</w:t>
            </w:r>
            <w:r w:rsidRPr="00E94063">
              <w:t>e</w:t>
            </w:r>
            <w:r w:rsidRPr="00E94063">
              <w:t>urteilen.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1B5F43">
            <w:pPr>
              <w:pStyle w:val="Listenabsatz"/>
              <w:numPr>
                <w:ilvl w:val="0"/>
                <w:numId w:val="58"/>
              </w:numPr>
            </w:pPr>
            <w:r w:rsidRPr="00E94063">
              <w:t>Ich kann Ersatzteile auf ihre Eignung prüfen.</w:t>
            </w:r>
          </w:p>
          <w:p w:rsidR="00EC7400" w:rsidRPr="00E94063"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1B5F43">
            <w:pPr>
              <w:pStyle w:val="Listenabsatz"/>
              <w:numPr>
                <w:ilvl w:val="0"/>
                <w:numId w:val="58"/>
              </w:numPr>
            </w:pPr>
            <w:r w:rsidRPr="00E94063">
              <w:t>Ich kann Mess- und Prüfwerkzeuge fachgerecht anwenden.</w:t>
            </w:r>
          </w:p>
          <w:p w:rsidR="00EC7400" w:rsidRPr="00E94063"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1B5F43">
            <w:pPr>
              <w:pStyle w:val="Listenabsatz"/>
              <w:numPr>
                <w:ilvl w:val="0"/>
                <w:numId w:val="58"/>
              </w:numPr>
            </w:pPr>
            <w:r w:rsidRPr="00E94063">
              <w:t>Ich kann Kennwerte für die Montage ermitteln.</w:t>
            </w:r>
          </w:p>
          <w:p w:rsidR="00EC7400" w:rsidRPr="00E94063"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Pr="00E94063" w:rsidRDefault="00EC7400" w:rsidP="001B5F43">
            <w:pPr>
              <w:pStyle w:val="Listenabsatz"/>
              <w:numPr>
                <w:ilvl w:val="0"/>
                <w:numId w:val="58"/>
              </w:numPr>
            </w:pPr>
            <w:r w:rsidRPr="00E94063">
              <w:t xml:space="preserve">Ich kann mich in der Zusammenarbeit mit </w:t>
            </w:r>
            <w:r>
              <w:t>Kolleginnen und Koll</w:t>
            </w:r>
            <w:r>
              <w:t>e</w:t>
            </w:r>
            <w:r>
              <w:t>gen</w:t>
            </w:r>
            <w:r w:rsidRPr="00E94063">
              <w:t xml:space="preserve"> fachlich korrekt ausdrücken.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Pr="00E94063" w:rsidRDefault="00EC7400" w:rsidP="001B5F43">
            <w:pPr>
              <w:pStyle w:val="Listenabsatz"/>
              <w:numPr>
                <w:ilvl w:val="0"/>
                <w:numId w:val="58"/>
              </w:numPr>
            </w:pPr>
            <w:r w:rsidRPr="00E94063">
              <w:t>Ich kann die Auswirkungen der Nichtbeachtung von Herstellervo</w:t>
            </w:r>
            <w:r w:rsidRPr="00E94063">
              <w:t>r</w:t>
            </w:r>
            <w:r w:rsidRPr="00E94063">
              <w:t>gaben abschätzen.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1B5F43">
            <w:pPr>
              <w:pStyle w:val="Listenabsatz"/>
              <w:numPr>
                <w:ilvl w:val="0"/>
                <w:numId w:val="58"/>
              </w:numPr>
            </w:pPr>
            <w:r w:rsidRPr="00E94063">
              <w:t>Ich kann betriebliche Qualitätsanforderungen umsetzen, Mängel erkennen und wirtschaftliche Aspekte der Arbeit bewerten.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Pr="00477D97" w:rsidRDefault="00EC7400" w:rsidP="001B5F43">
            <w:pPr>
              <w:pStyle w:val="Listenabsatz"/>
              <w:numPr>
                <w:ilvl w:val="0"/>
                <w:numId w:val="58"/>
              </w:numPr>
            </w:pPr>
            <w:r>
              <w:t>Ich kann mit Hilfe von technischen Unterlagen den Umfang von Reparaturen planen.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1B5F43">
            <w:pPr>
              <w:pStyle w:val="Listenabsatz"/>
              <w:numPr>
                <w:ilvl w:val="0"/>
                <w:numId w:val="58"/>
              </w:numPr>
            </w:pPr>
            <w:r>
              <w:t>Ich kann einen Arbeitsplan erstellen und durchführen.</w:t>
            </w:r>
          </w:p>
          <w:p w:rsidR="00EC7400" w:rsidRPr="00477D97"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5E3308">
            <w:pPr>
              <w:pStyle w:val="Listenabsatz"/>
              <w:numPr>
                <w:ilvl w:val="0"/>
                <w:numId w:val="58"/>
              </w:numPr>
            </w:pPr>
            <w:r w:rsidRPr="00EF594E">
              <w:t>Ich kann Bezugsquellen für Ersatzteile nennen.</w:t>
            </w:r>
          </w:p>
          <w:p w:rsidR="00EC7400" w:rsidRPr="00EF594E"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Pr="00EF594E" w:rsidRDefault="00EC7400" w:rsidP="007374D0">
            <w:pPr>
              <w:pStyle w:val="Listenabsatz"/>
              <w:numPr>
                <w:ilvl w:val="0"/>
                <w:numId w:val="58"/>
              </w:numPr>
            </w:pPr>
            <w:r w:rsidRPr="00EF594E">
              <w:t>Ich kann spezifische Ersatzteile nach dem Teilekatalog auswä</w:t>
            </w:r>
            <w:r w:rsidRPr="00EF594E">
              <w:t>h</w:t>
            </w:r>
            <w:r w:rsidRPr="00EF594E">
              <w:t>len.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5E3308">
            <w:pPr>
              <w:pStyle w:val="Listenabsatz"/>
              <w:numPr>
                <w:ilvl w:val="0"/>
                <w:numId w:val="58"/>
              </w:numPr>
            </w:pPr>
            <w:r w:rsidRPr="00EF594E">
              <w:t>Ich kann den Bestellvorgang beschreiben.</w:t>
            </w:r>
          </w:p>
          <w:p w:rsidR="00EC7400" w:rsidRPr="00EF594E"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5E3308">
            <w:pPr>
              <w:pStyle w:val="Listenabsatz"/>
              <w:numPr>
                <w:ilvl w:val="0"/>
                <w:numId w:val="58"/>
              </w:numPr>
            </w:pPr>
            <w:r w:rsidRPr="00EF594E">
              <w:t>Ich kann Bestellung, Auftragsvergabe und Rechnung erläutern.</w:t>
            </w:r>
          </w:p>
          <w:p w:rsidR="00EC7400" w:rsidRPr="00EF594E"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5E3308">
            <w:pPr>
              <w:pStyle w:val="Listenabsatz"/>
              <w:numPr>
                <w:ilvl w:val="0"/>
                <w:numId w:val="58"/>
              </w:numPr>
            </w:pPr>
            <w:r w:rsidRPr="00EF594E">
              <w:t>Ich kann eine Wareneingangsprüfung vornehmen.</w:t>
            </w:r>
          </w:p>
          <w:p w:rsidR="00EC7400" w:rsidRPr="00EF594E"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5E3308">
            <w:pPr>
              <w:pStyle w:val="Listenabsatz"/>
              <w:numPr>
                <w:ilvl w:val="0"/>
                <w:numId w:val="58"/>
              </w:numPr>
            </w:pPr>
            <w:r w:rsidRPr="00EF594E">
              <w:t>Ich kann die Auswirkungen des Einbaues falscher Ersatzteile a</w:t>
            </w:r>
            <w:r w:rsidRPr="00EF594E">
              <w:t>b</w:t>
            </w:r>
            <w:r w:rsidRPr="00EF594E">
              <w:t>schätzen.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Pr="00C02AA2" w:rsidRDefault="00EC7400" w:rsidP="00181CA4">
            <w:pPr>
              <w:pStyle w:val="Listenabsatz"/>
              <w:numPr>
                <w:ilvl w:val="0"/>
                <w:numId w:val="58"/>
              </w:numPr>
            </w:pPr>
            <w:r w:rsidRPr="00C02AA2">
              <w:t xml:space="preserve">Ich kann höflich und entgegenkommend mit </w:t>
            </w:r>
            <w:r>
              <w:t>Kundinnen und Ku</w:t>
            </w:r>
            <w:r>
              <w:t>n</w:t>
            </w:r>
            <w:r>
              <w:t>den</w:t>
            </w:r>
            <w:r w:rsidRPr="00C02AA2">
              <w:t xml:space="preserve"> kommunizieren.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5E3308">
            <w:pPr>
              <w:pStyle w:val="Listenabsatz"/>
              <w:numPr>
                <w:ilvl w:val="0"/>
                <w:numId w:val="58"/>
              </w:numPr>
            </w:pPr>
            <w:r w:rsidRPr="00C02AA2">
              <w:t>Ich kann genaue sachbezogene Fragen stellen.</w:t>
            </w:r>
          </w:p>
          <w:p w:rsidR="00EC7400" w:rsidRPr="00C02AA2"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Pr="00477D97" w:rsidRDefault="00EC7400" w:rsidP="00A47771">
            <w:pPr>
              <w:pStyle w:val="Listenabsatz"/>
              <w:numPr>
                <w:ilvl w:val="0"/>
                <w:numId w:val="58"/>
              </w:numPr>
            </w:pPr>
            <w:r>
              <w:t xml:space="preserve">Ich </w:t>
            </w:r>
            <w:r w:rsidR="00A47771">
              <w:t>kann anhand von einer Messung/</w:t>
            </w:r>
            <w:r>
              <w:t>Sichtprüfung beurteilen, we</w:t>
            </w:r>
            <w:r>
              <w:t>l</w:t>
            </w:r>
            <w:r>
              <w:t>che Auswirkung(en) sich auf das Fahrverhalten ergeben.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bl>
    <w:p w:rsidR="009B74C4" w:rsidRDefault="009B74C4">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Gesamtreflexion der Unterrichtseinheit Bremsbeläge prüfen und wechseln</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2B62CC" w:rsidP="00AE7CC1">
            <w:pPr>
              <w:pStyle w:val="TabelleKopfmitte"/>
              <w:rPr>
                <w:rFonts w:eastAsia="Calibri"/>
              </w:rPr>
            </w:pPr>
            <w:r>
              <w:t>02.02.</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Pr="00410E0C" w:rsidRDefault="006E7DD5" w:rsidP="00AE7CC1">
            <w:pPr>
              <w:pStyle w:val="Kopf8ptafz"/>
              <w:rPr>
                <w:i/>
                <w:iCs/>
              </w:rPr>
            </w:pPr>
            <w:r>
              <w:t>Ich kann betriebliche Qualitätsanforderungen umsetzen, Mängel erkennen und wirtschaftliche A</w:t>
            </w:r>
            <w:r>
              <w:t>s</w:t>
            </w:r>
            <w:r>
              <w:t>pekte der Arbeit bewerten.</w:t>
            </w:r>
          </w:p>
          <w:p w:rsidR="006E7DD5" w:rsidRDefault="006E7DD5" w:rsidP="00A47771">
            <w:pPr>
              <w:pStyle w:val="Kopf8ptafz"/>
              <w:numPr>
                <w:ilvl w:val="0"/>
                <w:numId w:val="0"/>
              </w:numPr>
              <w:ind w:left="5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AE7CC1">
            <w:pPr>
              <w:pStyle w:val="Kopf8ptafz"/>
            </w:pPr>
            <w:r>
              <w:rPr>
                <w:rFonts w:cs="Calibri"/>
              </w:rPr>
              <w:t>Ich kann meinen Arbeitsprozess reflektieren und Verbess</w:t>
            </w:r>
            <w:r>
              <w:rPr>
                <w:rFonts w:cs="Calibri"/>
              </w:rPr>
              <w:t>e</w:t>
            </w:r>
            <w:r>
              <w:rPr>
                <w:rFonts w:cs="Calibri"/>
              </w:rPr>
              <w:t>rungsmöglichkeiten formulieren</w:t>
            </w:r>
            <w:r w:rsidR="00A47771">
              <w:rPr>
                <w:rFonts w:cs="Calibri"/>
              </w:rPr>
              <w:t>.</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freie Texte schreiben.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B100DB" w:rsidP="00AE7CC1">
            <w:pPr>
              <w:pStyle w:val="Kopf8ptafz"/>
            </w:pPr>
            <w:r>
              <w:t>z</w:t>
            </w:r>
            <w:r w:rsidR="006E7DD5">
              <w:t>ur gezielten Reflexion Ihres Lernens</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CE6824">
            <w:pPr>
              <w:pStyle w:val="Kopf8ptafz"/>
              <w:numPr>
                <w:ilvl w:val="0"/>
                <w:numId w:val="0"/>
              </w:numPr>
              <w:ind w:left="227"/>
            </w:pPr>
          </w:p>
        </w:tc>
      </w:tr>
    </w:tbl>
    <w:p w:rsidR="006E7DD5" w:rsidRDefault="006E7DD5" w:rsidP="006E7DD5">
      <w:pPr>
        <w:pStyle w:val="berschrift1"/>
      </w:pPr>
      <w:r>
        <w:t>Reflexion der Unterrichtseinheit</w:t>
      </w:r>
    </w:p>
    <w:p w:rsidR="006E7DD5" w:rsidRDefault="006E7DD5" w:rsidP="006E7DD5">
      <w:pPr>
        <w:pStyle w:val="Textkrper"/>
      </w:pPr>
      <w:r>
        <w:t>Schrei</w:t>
      </w:r>
      <w:r w:rsidR="00A47771">
        <w:t>ben Sie einen Text, in dem Sie I</w:t>
      </w:r>
      <w:r>
        <w:t xml:space="preserve">hr Lernen während dieser Unterrichtseinheit noch </w:t>
      </w:r>
      <w:r>
        <w:rPr>
          <w:noProof/>
          <w:sz w:val="24"/>
        </w:rPr>
        <w:drawing>
          <wp:anchor distT="0" distB="0" distL="114300" distR="114300" simplePos="0" relativeHeight="251921408" behindDoc="0" locked="0" layoutInCell="0" allowOverlap="1" wp14:anchorId="1EB1AAAF" wp14:editId="20EDB785">
            <wp:simplePos x="0" y="0"/>
            <wp:positionH relativeFrom="rightMargin">
              <wp:posOffset>107950</wp:posOffset>
            </wp:positionH>
            <wp:positionV relativeFrom="paragraph">
              <wp:posOffset>0</wp:posOffset>
            </wp:positionV>
            <wp:extent cx="302701" cy="324000"/>
            <wp:effectExtent l="0" t="0" r="2540" b="0"/>
            <wp:wrapNone/>
            <wp:docPr id="170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einmal überdenken. Bitte orientieren Sie sich an folgenden Leitfragen:</w:t>
      </w:r>
    </w:p>
    <w:p w:rsidR="006E7DD5" w:rsidRDefault="006E7DD5" w:rsidP="006E7DD5">
      <w:pPr>
        <w:pStyle w:val="Textkrper"/>
      </w:pPr>
    </w:p>
    <w:p w:rsidR="006E7DD5" w:rsidRDefault="006E7DD5" w:rsidP="006E7DD5">
      <w:pPr>
        <w:pStyle w:val="Textkrper"/>
      </w:pPr>
    </w:p>
    <w:p w:rsidR="006E7DD5" w:rsidRDefault="006E7DD5" w:rsidP="0030492E">
      <w:pPr>
        <w:pStyle w:val="Textkrper"/>
        <w:numPr>
          <w:ilvl w:val="0"/>
          <w:numId w:val="37"/>
        </w:numPr>
      </w:pPr>
      <w:r>
        <w:t>Was ist mir in dieser Unterrichtseinheit gut von der Hand gegangen?</w:t>
      </w:r>
      <w:r>
        <w:rPr>
          <w:noProof/>
          <w:sz w:val="24"/>
        </w:rPr>
        <w:drawing>
          <wp:anchor distT="0" distB="0" distL="114300" distR="114300" simplePos="0" relativeHeight="251920384" behindDoc="0" locked="0" layoutInCell="0" allowOverlap="1" wp14:anchorId="5AA628C8" wp14:editId="337754BA">
            <wp:simplePos x="0" y="0"/>
            <wp:positionH relativeFrom="rightMargin">
              <wp:posOffset>107950</wp:posOffset>
            </wp:positionH>
            <wp:positionV relativeFrom="paragraph">
              <wp:posOffset>0</wp:posOffset>
            </wp:positionV>
            <wp:extent cx="345440" cy="323850"/>
            <wp:effectExtent l="0" t="0" r="0" b="0"/>
            <wp:wrapNone/>
            <wp:docPr id="170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Textkrper"/>
        <w:numPr>
          <w:ilvl w:val="0"/>
          <w:numId w:val="37"/>
        </w:numPr>
      </w:pPr>
      <w:r>
        <w:t>Wo musste ich „kämpfen“?</w:t>
      </w:r>
    </w:p>
    <w:p w:rsidR="006E7DD5" w:rsidRDefault="006E7DD5" w:rsidP="0030492E">
      <w:pPr>
        <w:pStyle w:val="Textkrper"/>
        <w:numPr>
          <w:ilvl w:val="0"/>
          <w:numId w:val="37"/>
        </w:numPr>
      </w:pPr>
      <w:r>
        <w:t>Welche zentrale Erkenntnis habe ich gewonnen?</w:t>
      </w:r>
    </w:p>
    <w:p w:rsidR="006E7DD5" w:rsidRDefault="006E7DD5" w:rsidP="006E7DD5">
      <w:pPr>
        <w:pStyle w:val="Textkrper"/>
      </w:pPr>
    </w:p>
    <w:p w:rsidR="006E7DD5" w:rsidRDefault="006E7DD5" w:rsidP="006E7DD5">
      <w:pPr>
        <w:pStyle w:val="Textkrper"/>
      </w:pPr>
      <w:r>
        <w:t>Schreiben Sie zu diesen Leitfragen mindestens eine halbe Seite. Gerne können Sie auch weitere Punkte einfließen lassen.</w:t>
      </w:r>
    </w:p>
    <w:p w:rsidR="006E7DD5" w:rsidRDefault="006E7DD5" w:rsidP="006E7DD5">
      <w:pPr>
        <w:pStyle w:val="Textkrper"/>
      </w:pPr>
    </w:p>
    <w:p w:rsidR="006E7DD5" w:rsidRDefault="006E7DD5" w:rsidP="006E7DD5">
      <w:pPr>
        <w:pStyle w:val="Textkrper"/>
      </w:pPr>
    </w:p>
    <w:p w:rsidR="006E7DD5" w:rsidRDefault="006E7DD5" w:rsidP="0030492E">
      <w:pPr>
        <w:pStyle w:val="Textkrper"/>
        <w:numPr>
          <w:ilvl w:val="0"/>
          <w:numId w:val="37"/>
        </w:numPr>
      </w:pPr>
      <w:r>
        <w:t>Was ist mir in dieser Unterrichtseinheit gut von der Hand gegangen?</w:t>
      </w:r>
      <w:r>
        <w:rPr>
          <w:noProof/>
          <w:sz w:val="24"/>
        </w:rPr>
        <w:drawing>
          <wp:anchor distT="0" distB="0" distL="114300" distR="114300" simplePos="0" relativeHeight="251922432" behindDoc="0" locked="0" layoutInCell="0" allowOverlap="1" wp14:anchorId="03FA35C5" wp14:editId="30ED8402">
            <wp:simplePos x="0" y="0"/>
            <wp:positionH relativeFrom="rightMargin">
              <wp:posOffset>107950</wp:posOffset>
            </wp:positionH>
            <wp:positionV relativeFrom="paragraph">
              <wp:posOffset>0</wp:posOffset>
            </wp:positionV>
            <wp:extent cx="345440" cy="323850"/>
            <wp:effectExtent l="0" t="0" r="0" b="0"/>
            <wp:wrapNone/>
            <wp:docPr id="170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Textkrper"/>
        <w:numPr>
          <w:ilvl w:val="0"/>
          <w:numId w:val="37"/>
        </w:numPr>
      </w:pPr>
      <w:r>
        <w:t>Wo musste ich „kämpfen“?</w:t>
      </w:r>
    </w:p>
    <w:p w:rsidR="006E7DD5" w:rsidRDefault="00A47771" w:rsidP="0030492E">
      <w:pPr>
        <w:pStyle w:val="Textkrper"/>
        <w:numPr>
          <w:ilvl w:val="0"/>
          <w:numId w:val="37"/>
        </w:numPr>
      </w:pPr>
      <w:r>
        <w:t>Welche drei</w:t>
      </w:r>
      <w:r w:rsidR="006E7DD5">
        <w:t xml:space="preserve"> zentralen Erkenntnisse habe ich gewonnen?</w:t>
      </w:r>
    </w:p>
    <w:p w:rsidR="006E7DD5" w:rsidRDefault="006E7DD5" w:rsidP="0030492E">
      <w:pPr>
        <w:pStyle w:val="Textkrper"/>
        <w:numPr>
          <w:ilvl w:val="0"/>
          <w:numId w:val="37"/>
        </w:numPr>
      </w:pPr>
      <w:r>
        <w:t xml:space="preserve">Beschreiben Sie die Zusammenarbeit mit den </w:t>
      </w:r>
      <w:r w:rsidR="00A47771">
        <w:t>Mitschülerinnen und Mi</w:t>
      </w:r>
      <w:r w:rsidR="00A47771">
        <w:t>t</w:t>
      </w:r>
      <w:r w:rsidR="00A47771">
        <w:t>schülern</w:t>
      </w:r>
      <w:r>
        <w:t>.</w:t>
      </w:r>
    </w:p>
    <w:p w:rsidR="006E7DD5" w:rsidRDefault="006E7DD5" w:rsidP="0030492E">
      <w:pPr>
        <w:pStyle w:val="Textkrper"/>
        <w:numPr>
          <w:ilvl w:val="0"/>
          <w:numId w:val="37"/>
        </w:numPr>
      </w:pPr>
      <w:r>
        <w:t>Welche Verbesserungen erwarten Sie für die nächste Unterrichtseinheit?</w:t>
      </w:r>
    </w:p>
    <w:p w:rsidR="006E7DD5" w:rsidRDefault="006E7DD5" w:rsidP="006E7DD5">
      <w:pPr>
        <w:pStyle w:val="Textkrper"/>
      </w:pPr>
    </w:p>
    <w:p w:rsidR="006E7DD5" w:rsidRDefault="006E7DD5" w:rsidP="006E7DD5">
      <w:pPr>
        <w:pStyle w:val="Textkrper"/>
      </w:pPr>
      <w:r>
        <w:t>Schreiben Sie zu diesen Leitfragen mindestens eine dreiviertel Seite. Gerne kö</w:t>
      </w:r>
      <w:r>
        <w:t>n</w:t>
      </w:r>
      <w:r>
        <w:t>nen Sie auch weitere Punkte einfließen lassen.</w:t>
      </w:r>
    </w:p>
    <w:p w:rsidR="006E7DD5" w:rsidRDefault="006E7DD5" w:rsidP="006E7DD5">
      <w:pPr>
        <w:pStyle w:val="Textkrper"/>
      </w:pPr>
    </w:p>
    <w:p w:rsidR="006E7DD5" w:rsidRDefault="006E7DD5" w:rsidP="006E7DD5">
      <w:pPr>
        <w:pStyle w:val="Textkrper"/>
      </w:pPr>
    </w:p>
    <w:p w:rsidR="006E7DD5" w:rsidRDefault="006E7DD5" w:rsidP="0030492E">
      <w:pPr>
        <w:pStyle w:val="Textkrper"/>
        <w:numPr>
          <w:ilvl w:val="0"/>
          <w:numId w:val="37"/>
        </w:numPr>
      </w:pPr>
      <w:r>
        <w:t>Was ist mir in dieser Unterrichtseinheit gut von der Hand gegangen?</w:t>
      </w:r>
      <w:r>
        <w:rPr>
          <w:noProof/>
          <w:sz w:val="24"/>
        </w:rPr>
        <w:drawing>
          <wp:anchor distT="0" distB="0" distL="114300" distR="114300" simplePos="0" relativeHeight="251923456" behindDoc="0" locked="0" layoutInCell="0" allowOverlap="1" wp14:anchorId="22EE1878" wp14:editId="232D81F9">
            <wp:simplePos x="0" y="0"/>
            <wp:positionH relativeFrom="rightMargin">
              <wp:posOffset>107950</wp:posOffset>
            </wp:positionH>
            <wp:positionV relativeFrom="paragraph">
              <wp:posOffset>0</wp:posOffset>
            </wp:positionV>
            <wp:extent cx="345440" cy="323850"/>
            <wp:effectExtent l="0" t="0" r="0" b="0"/>
            <wp:wrapNone/>
            <wp:docPr id="170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Textkrper"/>
        <w:numPr>
          <w:ilvl w:val="0"/>
          <w:numId w:val="37"/>
        </w:numPr>
      </w:pPr>
      <w:r>
        <w:t>Wo musste ich „kämpfen“?</w:t>
      </w:r>
    </w:p>
    <w:p w:rsidR="006E7DD5" w:rsidRDefault="00A47771" w:rsidP="0030492E">
      <w:pPr>
        <w:pStyle w:val="Textkrper"/>
        <w:numPr>
          <w:ilvl w:val="0"/>
          <w:numId w:val="37"/>
        </w:numPr>
      </w:pPr>
      <w:r>
        <w:t>Welche fünf</w:t>
      </w:r>
      <w:r w:rsidR="006E7DD5">
        <w:t xml:space="preserve"> zentralen Erkenntnisse habe ich gewonnen?</w:t>
      </w:r>
    </w:p>
    <w:p w:rsidR="006E7DD5" w:rsidRDefault="006E7DD5" w:rsidP="0030492E">
      <w:pPr>
        <w:pStyle w:val="Textkrper"/>
        <w:numPr>
          <w:ilvl w:val="0"/>
          <w:numId w:val="37"/>
        </w:numPr>
      </w:pPr>
      <w:r>
        <w:t xml:space="preserve">Beschreiben Sie die Zusammenarbeit mit den </w:t>
      </w:r>
      <w:r w:rsidR="00A47771">
        <w:t>Mitschülerinnen und Mi</w:t>
      </w:r>
      <w:r w:rsidR="00A47771">
        <w:t>t</w:t>
      </w:r>
      <w:r w:rsidR="00A47771">
        <w:t>schülern.</w:t>
      </w:r>
    </w:p>
    <w:p w:rsidR="006E7DD5" w:rsidRDefault="006E7DD5" w:rsidP="0030492E">
      <w:pPr>
        <w:pStyle w:val="Textkrper"/>
        <w:numPr>
          <w:ilvl w:val="0"/>
          <w:numId w:val="37"/>
        </w:numPr>
      </w:pPr>
      <w:r>
        <w:t>Was hat mir bei meinem Lernen geholfen?</w:t>
      </w:r>
    </w:p>
    <w:p w:rsidR="006E7DD5" w:rsidRDefault="006E7DD5" w:rsidP="0030492E">
      <w:pPr>
        <w:pStyle w:val="Textkrper"/>
        <w:numPr>
          <w:ilvl w:val="0"/>
          <w:numId w:val="37"/>
        </w:numPr>
      </w:pPr>
      <w:r>
        <w:t>Welche Verbesserungen erwarten Sie für die nächste Unterrichtseinheit?</w:t>
      </w:r>
    </w:p>
    <w:p w:rsidR="006E7DD5" w:rsidRDefault="006E7DD5" w:rsidP="006E7DD5">
      <w:pPr>
        <w:pStyle w:val="Textkrper"/>
      </w:pPr>
    </w:p>
    <w:p w:rsidR="006E7DD5" w:rsidRDefault="006E7DD5" w:rsidP="006E7DD5">
      <w:pPr>
        <w:pStyle w:val="Textkrper"/>
      </w:pPr>
      <w:r>
        <w:t>Schreiben Sie zu diesen Leitfragen mindestens eine Seite. Gerne können Sie auch weitere Punkte einfließen lassen.</w:t>
      </w:r>
    </w:p>
    <w:p w:rsidR="006E7DD5" w:rsidRPr="00410E0C" w:rsidRDefault="006E7DD5" w:rsidP="006E7DD5">
      <w:pPr>
        <w:pStyle w:val="Textkrper"/>
      </w:pPr>
    </w:p>
    <w:p w:rsidR="006E7DD5" w:rsidRDefault="006E7DD5" w:rsidP="006E7DD5"/>
    <w:p w:rsidR="006E7DD5" w:rsidRDefault="006E7DD5" w:rsidP="006E7DD5"/>
    <w:p w:rsidR="00805F22" w:rsidRDefault="00805F22" w:rsidP="00566650">
      <w:pPr>
        <w:pStyle w:val="Textkrper"/>
      </w:pPr>
    </w:p>
    <w:sectPr w:rsidR="00805F22" w:rsidSect="00ED0396">
      <w:headerReference w:type="default" r:id="rId126"/>
      <w:footerReference w:type="default" r:id="rId127"/>
      <w:type w:val="continuous"/>
      <w:pgSz w:w="11906" w:h="16838" w:code="9"/>
      <w:pgMar w:top="1418" w:right="3402"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02D2" w:rsidRDefault="00AD02D2" w:rsidP="001E03DE">
      <w:r>
        <w:separator/>
      </w:r>
    </w:p>
  </w:endnote>
  <w:endnote w:type="continuationSeparator" w:id="0">
    <w:p w:rsidR="00AD02D2" w:rsidRDefault="00AD02D2"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w:altName w:val="Arial"/>
    <w:charset w:val="00"/>
    <w:family w:val="swiss"/>
    <w:pitch w:val="variable"/>
    <w:sig w:usb0="20000007" w:usb1="00000001" w:usb2="00000000" w:usb3="00000000" w:csb0="00000193"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ource Sans Pro Semibold">
    <w:altName w:val="Arial"/>
    <w:charset w:val="00"/>
    <w:family w:val="swiss"/>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Source Sans Pro Light">
    <w:altName w:val="Arial"/>
    <w:charset w:val="00"/>
    <w:family w:val="swiss"/>
    <w:pitch w:val="variable"/>
    <w:sig w:usb0="20000007" w:usb1="00000001" w:usb2="00000000" w:usb3="00000000" w:csb0="00000193" w:csb1="00000000"/>
  </w:font>
  <w:font w:name="Univers 55">
    <w:panose1 w:val="00000000000000000000"/>
    <w:charset w:val="00"/>
    <w:family w:val="swiss"/>
    <w:notTrueType/>
    <w:pitch w:val="variable"/>
    <w:sig w:usb0="00000003" w:usb1="00000000" w:usb2="00000000" w:usb3="00000000" w:csb0="00000001" w:csb1="00000000"/>
  </w:font>
  <w:font w:name="Univers 45 Light">
    <w:altName w:val="Arial"/>
    <w:panose1 w:val="00000000000000000000"/>
    <w:charset w:val="00"/>
    <w:family w:val="swiss"/>
    <w:notTrueType/>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B0180B" w:rsidRDefault="00AD02D2" w:rsidP="00943640">
    <w:pPr>
      <w:pStyle w:val="Fuzeile"/>
    </w:pPr>
    <w:r w:rsidRPr="004E7DBA">
      <w:rPr>
        <w:noProof/>
        <w:sz w:val="24"/>
      </w:rPr>
      <mc:AlternateContent>
        <mc:Choice Requires="wps">
          <w:drawing>
            <wp:anchor distT="0" distB="0" distL="114300" distR="114300" simplePos="0" relativeHeight="251647488" behindDoc="0" locked="0" layoutInCell="1" allowOverlap="1" wp14:anchorId="5A647297" wp14:editId="5A8CFE18">
              <wp:simplePos x="0" y="0"/>
              <wp:positionH relativeFrom="page">
                <wp:posOffset>626481</wp:posOffset>
              </wp:positionH>
              <wp:positionV relativeFrom="page">
                <wp:posOffset>10070465</wp:posOffset>
              </wp:positionV>
              <wp:extent cx="716400" cy="352800"/>
              <wp:effectExtent l="0" t="0" r="7620" b="9525"/>
              <wp:wrapNone/>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AD02D2" w:rsidRPr="00E20335" w:rsidRDefault="00AD02D2"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3" o:spid="_x0000_s1080" type="#_x0000_t202" style="position:absolute;margin-left:49.35pt;margin-top:792.95pt;width:56.4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" stroked="f">
              <v:textbox>
                <w:txbxContent>
                  <w:p w:rsidR="00AD02D2" w:rsidRPr="00E20335" w:rsidRDefault="00AD02D2"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CD1CB7" w:rsidRDefault="00AD02D2" w:rsidP="00CD1CB7">
    <w:pPr>
      <w:pStyle w:val="Fuzeile"/>
    </w:pPr>
    <w:r w:rsidRPr="004E7DBA">
      <w:rPr>
        <w:noProof/>
        <w:sz w:val="24"/>
      </w:rPr>
      <mc:AlternateContent>
        <mc:Choice Requires="wps">
          <w:drawing>
            <wp:anchor distT="0" distB="0" distL="114300" distR="114300" simplePos="0" relativeHeight="251657728" behindDoc="0" locked="0" layoutInCell="1" allowOverlap="1" wp14:anchorId="02D3DAF2" wp14:editId="148315D6">
              <wp:simplePos x="0" y="0"/>
              <wp:positionH relativeFrom="page">
                <wp:posOffset>71755</wp:posOffset>
              </wp:positionH>
              <wp:positionV relativeFrom="page">
                <wp:posOffset>810260</wp:posOffset>
              </wp:positionV>
              <wp:extent cx="716400" cy="352800"/>
              <wp:effectExtent l="0" t="8573" r="0" b="0"/>
              <wp:wrapNone/>
              <wp:docPr id="547" name="Textfeld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AD02D2" w:rsidRPr="00E20335" w:rsidRDefault="00AD02D2" w:rsidP="004F754E">
                          <w:pPr>
                            <w:pStyle w:val="NL-FuzeileGerade"/>
                          </w:pPr>
                          <w:r>
                            <w:fldChar w:fldCharType="begin"/>
                          </w:r>
                          <w:r>
                            <w:instrText xml:space="preserve"> PAGE  \* Arabic  \* MERGEFORMAT </w:instrText>
                          </w:r>
                          <w:r>
                            <w:fldChar w:fldCharType="separate"/>
                          </w:r>
                          <w:r>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7" o:spid="_x0000_s1092" type="#_x0000_t202" style="position:absolute;margin-left:5.65pt;margin-top:63.8pt;width:56.4pt;height:27.8pt;rotation:90;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19iIwiwCAAAzBAAADgAAAAAAAAAAAAAAAAAuAgAAZHJz&#10;L2Uyb0RvYy54bWxQSwECLQAUAAYACAAAACEAqWdMjt4AAAAIAQAADwAAAAAAAAAAAAAAAACGBAAA&#10;ZHJzL2Rvd25yZXYueG1sUEsFBgAAAAAEAAQA8wAAAJEFAAAAAA==&#10;" stroked="f">
              <v:textbox>
                <w:txbxContent>
                  <w:p w:rsidR="00AD02D2" w:rsidRPr="00E20335" w:rsidRDefault="00AD02D2" w:rsidP="004F754E">
                    <w:pPr>
                      <w:pStyle w:val="NL-FuzeileGerade"/>
                    </w:pPr>
                    <w:r>
                      <w:fldChar w:fldCharType="begin"/>
                    </w:r>
                    <w:r>
                      <w:instrText xml:space="preserve"> PAGE  \* Arabic  \* MERGEFORMAT </w:instrText>
                    </w:r>
                    <w:r>
                      <w:fldChar w:fldCharType="separate"/>
                    </w:r>
                    <w:r>
                      <w:rPr>
                        <w:noProof/>
                      </w:rPr>
                      <w:t>10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2E2050" w:rsidRDefault="00AD02D2" w:rsidP="002E2050">
    <w:pPr>
      <w:pStyle w:val="Fuzeile"/>
    </w:pPr>
    <w:r w:rsidRPr="00595C5A">
      <w:t>© Landesin</w:t>
    </w:r>
    <w:r>
      <w:t>stitut für Schulentwicklung 2016</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Default="00AD02D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2E2050" w:rsidRDefault="00AD02D2" w:rsidP="002E2050">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2E2050" w:rsidRDefault="00AD02D2" w:rsidP="00CD1CB7">
    <w:pPr>
      <w:pStyle w:val="Fuzeile"/>
    </w:pPr>
    <w:r w:rsidRPr="00595C5A">
      <w:t>© Landesin</w:t>
    </w:r>
    <w:r>
      <w:t>stitut für Schulentwicklung 2016</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CD1CB7" w:rsidRDefault="00AD02D2" w:rsidP="00CD1CB7">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2E2050" w:rsidRDefault="00AD02D2" w:rsidP="002E2050">
    <w:pPr>
      <w:pStyle w:val="Fuzeile"/>
    </w:pPr>
    <w:r w:rsidRPr="00595C5A">
      <w:t>© Landesin</w:t>
    </w:r>
    <w:r>
      <w:t>stitut für Schulentwicklung 2016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02D2" w:rsidRDefault="00AD02D2" w:rsidP="001E03DE">
      <w:r>
        <w:separator/>
      </w:r>
    </w:p>
  </w:footnote>
  <w:footnote w:type="continuationSeparator" w:id="0">
    <w:p w:rsidR="00AD02D2" w:rsidRDefault="00AD02D2" w:rsidP="001E03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6A1C37" w:rsidRDefault="00AD02D2" w:rsidP="00943640">
    <w:pPr>
      <w:pStyle w:val="Kopfzeile"/>
    </w:pPr>
    <w:r>
      <w:rPr>
        <w:noProof/>
      </w:rPr>
      <mc:AlternateContent>
        <mc:Choice Requires="wps">
          <w:drawing>
            <wp:anchor distT="0" distB="0" distL="114300" distR="114300" simplePos="0" relativeHeight="251644416" behindDoc="0" locked="0" layoutInCell="1" allowOverlap="1" wp14:anchorId="7D34F75D" wp14:editId="74029C26">
              <wp:simplePos x="0" y="0"/>
              <wp:positionH relativeFrom="page">
                <wp:posOffset>2678430</wp:posOffset>
              </wp:positionH>
              <wp:positionV relativeFrom="page">
                <wp:posOffset>594360</wp:posOffset>
              </wp:positionV>
              <wp:extent cx="4269600" cy="352800"/>
              <wp:effectExtent l="0" t="0" r="0" b="9525"/>
              <wp:wrapNone/>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AD02D2" w:rsidRPr="00E20335" w:rsidRDefault="00AD02D2" w:rsidP="00943640">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65" type="#_x0000_t202" style="position:absolute;margin-left:210.9pt;margin-top:46.8pt;width:336.2pt;height:27.8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" stroked="f">
              <v:textbox>
                <w:txbxContent>
                  <w:p w:rsidR="00AD02D2" w:rsidRPr="00E20335" w:rsidRDefault="00AD02D2" w:rsidP="00943640">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5440" behindDoc="0" locked="0" layoutInCell="1" allowOverlap="1" wp14:anchorId="232D5744" wp14:editId="1D79901D">
          <wp:simplePos x="0" y="0"/>
          <wp:positionH relativeFrom="page">
            <wp:posOffset>720090</wp:posOffset>
          </wp:positionH>
          <wp:positionV relativeFrom="page">
            <wp:posOffset>594360</wp:posOffset>
          </wp:positionV>
          <wp:extent cx="309600" cy="266400"/>
          <wp:effectExtent l="0" t="0" r="0" b="635"/>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6464" behindDoc="0" locked="0" layoutInCell="1" allowOverlap="1" wp14:anchorId="5B9A7C27" wp14:editId="5099D948">
              <wp:simplePos x="0" y="0"/>
              <wp:positionH relativeFrom="page">
                <wp:posOffset>720090</wp:posOffset>
              </wp:positionH>
              <wp:positionV relativeFrom="page">
                <wp:posOffset>860425</wp:posOffset>
              </wp:positionV>
              <wp:extent cx="6120000" cy="0"/>
              <wp:effectExtent l="0" t="0" r="14605" b="19050"/>
              <wp:wrapNone/>
              <wp:docPr id="2" name="Gerade Verbindung 2"/>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xmlns:w15="http://schemas.microsoft.com/office/word/2012/wordml">
          <w:pict>
            <v:line w14:anchorId="58F72584" id="Gerade Verbindung 2" o:spid="_x0000_s1026" style="position:absolute;flip:x;z-index:2516464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6A1C37" w:rsidRDefault="00AD02D2" w:rsidP="00A74C42">
    <w:pPr>
      <w:pStyle w:val="Kopfzeile"/>
    </w:pPr>
    <w:r>
      <w:rPr>
        <w:noProof/>
      </w:rPr>
      <mc:AlternateContent>
        <mc:Choice Requires="wpg">
          <w:drawing>
            <wp:anchor distT="0" distB="0" distL="114300" distR="114300" simplePos="0" relativeHeight="251665920" behindDoc="0" locked="0" layoutInCell="1" allowOverlap="1" wp14:anchorId="17FD5F2E" wp14:editId="6E3920F4">
              <wp:simplePos x="0" y="0"/>
              <wp:positionH relativeFrom="page">
                <wp:posOffset>619125</wp:posOffset>
              </wp:positionH>
              <wp:positionV relativeFrom="page">
                <wp:posOffset>295275</wp:posOffset>
              </wp:positionV>
              <wp:extent cx="6220800" cy="435600"/>
              <wp:effectExtent l="0" t="0" r="8890" b="3175"/>
              <wp:wrapNone/>
              <wp:docPr id="8"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AD02D2" w:rsidRPr="00E20335" w:rsidRDefault="00AD02D2"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4"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10" style="position:absolute;margin-left:48.75pt;margin-top:23.25pt;width:489.85pt;height:34.3pt;z-index:2516659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BqeXwlgQAALIKAAAO&#10;AAAAAAAAAAAAAAAAADwCAABkcnMvZTJvRG9jLnhtbFBLAQItABQABgAIAAAAIQBPoa7FugAAACEB&#10;AAAZAAAAAAAAAAAAAAAAAP4GAABkcnMvX3JlbHMvZTJvRG9jLnhtbC5yZWxzUEsBAi0AFAAGAAgA&#10;AAAhAL47bSL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111"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wV8MA&#10;AADaAAAADwAAAGRycy9kb3ducmV2LnhtbESP0WrCQBRE34X+w3ILvkizqWhso5tQCy2+mvoBN9lr&#10;EszeDdnVxL/vFgo+DjNzhtnlk+nEjQbXWlbwGsUgiCurW64VnH6+Xt5AOI+ssbNMCu7kIM+eZjtM&#10;tR35SLfC1yJA2KWooPG+T6V0VUMGXWR74uCd7WDQBznUUg84Brjp5DKOE2mw5bDQYE+fDVWX4moU&#10;nA/jYv0+lt/+tDmukj22m9LelZo/Tx9bEJ4m/wj/tw9awQr+roQbI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kwV8MAAADaAAAADwAAAAAAAAAAAAAAAACYAgAAZHJzL2Rv&#10;d25yZXYueG1sUEsFBgAAAAAEAAQA9QAAAIgDAAAAAA==&#10;" stroked="f">
                <v:textbox>
                  <w:txbxContent>
                    <w:p w:rsidR="00ED4244" w:rsidRPr="00E20335" w:rsidRDefault="00ED4244"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1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83VvCAAAA2gAAAA8AAABkcnMvZG93bnJldi54bWxEj0FrAjEUhO+F/ofwhN5qYsEiq1G0KAil&#10;yq5evD02z83i5mXZpLr++6YgeBxm5htmtuhdI67UhdqzhtFQgSAuvam50nA8bN4nIEJENth4Jg13&#10;CrCYv77MMDP+xjldi1iJBOGQoQYbY5tJGUpLDsPQt8TJO/vOYUyyq6Tp8JbgrpEfSn1KhzWnBYst&#10;fVkqL8Wv01AXP7vJfb0p7SpX+2IdFX6fLlq/DfrlFESkPj7Dj/bWaBjD/5V0A+T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N1bwgAAANoAAAAPAAAAAAAAAAAAAAAAAJ8C&#10;AABkcnMvZG93bnJldi54bWxQSwUGAAAAAAQABAD3AAAAjgMAAAAA&#10;">
                <v:imagedata r:id="rId2" o:title=""/>
                <v:path arrowok="t"/>
              </v:shape>
              <v:line id="Gerade Verbindung 657" o:spid="_x0000_s111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UAsMMAAADbAAAADwAAAGRycy9kb3ducmV2LnhtbESPQWvCQBCF70L/wzIFb7qxSpHoKq2o&#10;eBK0qV6H7JiEZmfD7hrjv3eFgsfHm/e9efNlZ2rRkvOVZQWjYQKCOLe64kJB9rMZTEH4gKyxtkwK&#10;7uRhuXjrzTHV9sYHao+hEBHCPkUFZQhNKqXPSzLoh7Yhjt7FOoMhSldI7fAW4aaWH0nyKQ1WHBtK&#10;bGhVUv53vJr4xv57m61aNng/uHM2zUen9fZXqf579zUDEagLr+P/9E4rGE/guSUC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FALDDAAAA2wAAAA8AAAAAAAAAAAAA&#10;AAAAoQIAAGRycy9kb3ducmV2LnhtbFBLBQYAAAAABAAEAPkAAACRAwAAAAA=&#10;" strokecolor="#a6a6a6" strokeweight=".5pt"/>
              <w10:wrap anchorx="page" anchory="page"/>
            </v:group>
          </w:pict>
        </mc:Fallback>
      </mc:AlternateContent>
    </w:r>
    <w:r>
      <w:rPr>
        <w:noProof/>
      </w:rPr>
      <mc:AlternateContent>
        <mc:Choice Requires="wpg">
          <w:drawing>
            <wp:anchor distT="0" distB="0" distL="114300" distR="114300" simplePos="0" relativeHeight="251664896" behindDoc="0" locked="0" layoutInCell="1" allowOverlap="1" wp14:anchorId="20B22827" wp14:editId="6DBB2F37">
              <wp:simplePos x="0" y="0"/>
              <wp:positionH relativeFrom="page">
                <wp:posOffset>9963302</wp:posOffset>
              </wp:positionH>
              <wp:positionV relativeFrom="page">
                <wp:posOffset>629107</wp:posOffset>
              </wp:positionV>
              <wp:extent cx="435600" cy="6200740"/>
              <wp:effectExtent l="0" t="0" r="3175" b="0"/>
              <wp:wrapNone/>
              <wp:docPr id="34" name="Gruppieren 34"/>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0"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D02D2" w:rsidRPr="00E20335" w:rsidRDefault="00AD02D2"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 name="Grafik 36"/>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704"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4" o:spid="_x0000_s1114" style="position:absolute;margin-left:784.5pt;margin-top:49.55pt;width:34.3pt;height:488.25pt;z-index:25166489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">
              <v:shape id="_x0000_s111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fRsQA&#10;AADbAAAADwAAAGRycy9kb3ducmV2LnhtbESPT2sCQQzF7wW/wxDBW521SNGto4hQaAsFqz14DDvp&#10;7tadzDIz7p9v3xyE3hLey3u/bHaDa1RHIdaeDSzmGSjiwtuaSwPf59fHFaiYkC02nsnASBF228nD&#10;BnPre/6i7pRKJSEcczRQpdTmWseiIodx7lti0X58cJhkDaW2AXsJd41+yrJn7bBmaaiwpUNFxfV0&#10;cwYw2M+P3y6MK3d5vxxvy7pfu9GY2XTYv4BKNKR/8/36zQq+0MsvMoD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on0bEAAAA2wAAAA8AAAAAAAAAAAAAAAAAmAIAAGRycy9k&#10;b3ducmV2LnhtbFBLBQYAAAAABAAEAPUAAACJAwAAAAA=&#10;" stroked="f">
                <v:textbox>
                  <w:txbxContent>
                    <w:p w:rsidR="00ED4244" w:rsidRPr="00E20335" w:rsidRDefault="00ED4244" w:rsidP="00943640">
                      <w:pPr>
                        <w:pStyle w:val="NL-Kopfzeilen-Titel"/>
                      </w:pPr>
                      <w:r>
                        <w:t>Landesinstitut für Schulentwicklung</w:t>
                      </w:r>
                    </w:p>
                  </w:txbxContent>
                </v:textbox>
              </v:shape>
              <v:shape id="Grafik 36" o:spid="_x0000_s111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CxaPDAAAA2wAAAA8AAABkcnMvZG93bnJldi54bWxET0tLw0AQvhf8D8sUvBS7UbFKzKZIQNFL&#10;oY+Lt0l2zIZmZ5fs2kR/vVsQepuP7znFerK9ONEQOscKbpcZCOLG6Y5bBYf9680TiBCRNfaOScEP&#10;BViXV7MCc+1G3tJpF1uRQjjkqMDE6HMpQ2PIYlg6T5y4LzdYjAkOrdQDjinc9vIuy1bSYsepwaCn&#10;ylBz3H1bBW+/sebPj834YPZV9VhvfR0WXqnr+fTyDCLSFC/if/e7TvPv4fxLOkCW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LFo8MAAADbAAAADwAAAAAAAAAAAAAAAACf&#10;AgAAZHJzL2Rvd25yZXYueG1sUEsFBgAAAAAEAAQA9wAAAI8DAAAAAA==&#10;">
                <v:imagedata r:id="rId2" o:title=""/>
                <v:path arrowok="t"/>
                <o:lock v:ext="edit" aspectratio="f"/>
              </v:shape>
              <v:line id="Gerade Verbindung 475" o:spid="_x0000_s111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IhMUAAADdAAAADwAAAGRycy9kb3ducmV2LnhtbESPQWvCQBCF7wX/wzJCb3UTKTWkrqKh&#10;lZ4KamyvQ3aaBLOzYXcb47/vFgRvM7z3vXmzXI+mEwM531pWkM4SEMSV1S3XCsrj+1MGwgdkjZ1l&#10;UnAlD+vV5GGJubYX3tNwCLWIIexzVNCE0OdS+qohg35me+Ko/VhnMMTV1VI7vMRw08l5krxIgy3H&#10;Cw32VDRUnQ+/Jtb43O7KYmCD1737LrMq/XrbnZR6nI6bVxCBxnA33+gPHblF8gz/38QR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W/IhMUAAADdAAAADwAAAAAAAAAA&#10;AAAAAAChAgAAZHJzL2Rvd25yZXYueG1sUEsFBgAAAAAEAAQA+QAAAJMDA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6A1C37" w:rsidRDefault="00AD02D2" w:rsidP="00943640">
    <w:pPr>
      <w:pStyle w:val="Kopfzeile"/>
    </w:pPr>
    <w:r w:rsidRPr="008B7133">
      <w:rPr>
        <w:noProof/>
      </w:rPr>
      <w:drawing>
        <wp:anchor distT="0" distB="0" distL="114300" distR="114300" simplePos="0" relativeHeight="251650560" behindDoc="1" locked="0" layoutInCell="1" allowOverlap="1" wp14:anchorId="39317553" wp14:editId="396EC6A5">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8512" behindDoc="1" locked="0" layoutInCell="1" allowOverlap="1" wp14:anchorId="69C78B72" wp14:editId="273D76A6">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2A092A04" id="Gruppieren 1021" o:spid="_x0000_s1026" style="position:absolute;margin-left:65.2pt;margin-top:310.2pt;width:411pt;height:470pt;z-index:-25166796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1584" behindDoc="0" locked="0" layoutInCell="1" allowOverlap="1" wp14:anchorId="7BFD76CC" wp14:editId="45C36EAA">
          <wp:simplePos x="0" y="0"/>
          <wp:positionH relativeFrom="page">
            <wp:posOffset>4248150</wp:posOffset>
          </wp:positionH>
          <wp:positionV relativeFrom="page">
            <wp:posOffset>3076575</wp:posOffset>
          </wp:positionV>
          <wp:extent cx="2851200" cy="1306800"/>
          <wp:effectExtent l="0" t="0" r="6350" b="8255"/>
          <wp:wrapNone/>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9536" behindDoc="1" locked="0" layoutInCell="1" allowOverlap="1" wp14:anchorId="757941A7" wp14:editId="47D891F6">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AD02D2" w:rsidRPr="008B7133" w:rsidRDefault="00AD02D2" w:rsidP="00943640">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AD02D2" w:rsidRDefault="00AD02D2" w:rsidP="00943640">
                              <w:pPr>
                                <w:rPr>
                                  <w:rFonts w:ascii="Arial Narrow" w:hAnsi="Arial Narrow"/>
                                  <w:color w:val="808080"/>
                                  <w:sz w:val="12"/>
                                  <w:szCs w:val="12"/>
                                </w:rPr>
                              </w:pPr>
                              <w:r>
                                <w:rPr>
                                  <w:rFonts w:ascii="Arial Narrow" w:hAnsi="Arial Narrow"/>
                                  <w:color w:val="808080"/>
                                  <w:sz w:val="12"/>
                                  <w:szCs w:val="12"/>
                                </w:rPr>
                                <w:t>Schulentwicklung</w:t>
                              </w:r>
                            </w:p>
                            <w:p w:rsidR="00AD02D2" w:rsidRDefault="00AD02D2" w:rsidP="00943640">
                              <w:pPr>
                                <w:rPr>
                                  <w:rFonts w:ascii="Arial Narrow" w:hAnsi="Arial Narrow"/>
                                  <w:color w:val="808080"/>
                                  <w:sz w:val="12"/>
                                  <w:szCs w:val="12"/>
                                </w:rPr>
                              </w:pPr>
                              <w:r>
                                <w:rPr>
                                  <w:rFonts w:ascii="Arial Narrow" w:hAnsi="Arial Narrow"/>
                                  <w:color w:val="808080"/>
                                  <w:sz w:val="12"/>
                                  <w:szCs w:val="12"/>
                                </w:rPr>
                                <w:t>und empirische</w:t>
                              </w:r>
                            </w:p>
                            <w:p w:rsidR="00AD02D2" w:rsidRDefault="00AD02D2" w:rsidP="00943640">
                              <w:pPr>
                                <w:rPr>
                                  <w:rFonts w:ascii="Arial Narrow" w:hAnsi="Arial Narrow"/>
                                  <w:color w:val="808080"/>
                                  <w:sz w:val="12"/>
                                  <w:szCs w:val="12"/>
                                </w:rPr>
                              </w:pPr>
                              <w:r>
                                <w:rPr>
                                  <w:rFonts w:ascii="Arial Narrow" w:hAnsi="Arial Narrow"/>
                                  <w:color w:val="808080"/>
                                  <w:sz w:val="12"/>
                                  <w:szCs w:val="12"/>
                                </w:rPr>
                                <w:t>Bildungsforschung</w:t>
                              </w:r>
                            </w:p>
                            <w:p w:rsidR="00AD02D2" w:rsidRPr="0098402B" w:rsidRDefault="00AD02D2" w:rsidP="00943640">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AD02D2" w:rsidRDefault="00AD02D2" w:rsidP="00943640">
                              <w:pPr>
                                <w:pStyle w:val="LS-DeckblattQuatrate"/>
                              </w:pPr>
                              <w:r>
                                <w:t>Qualitätsentwicklung</w:t>
                              </w:r>
                            </w:p>
                            <w:p w:rsidR="00AD02D2" w:rsidRPr="008B7133" w:rsidRDefault="00AD02D2" w:rsidP="00943640">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AD02D2" w:rsidRPr="0098402B" w:rsidRDefault="00AD02D2" w:rsidP="00943640">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066" style="position:absolute;margin-left:490.45pt;margin-top:447.45pt;width:68.05pt;height:337.05pt;z-index:-25166694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067"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068"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069"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AD02D2" w:rsidRPr="008B7133" w:rsidRDefault="00AD02D2" w:rsidP="00943640">
                        <w:pPr>
                          <w:pStyle w:val="LS-DeckblattQuatrate"/>
                        </w:pPr>
                        <w:r w:rsidRPr="008B7133">
                          <w:t>Landesinstitut</w:t>
                        </w:r>
                        <w:r>
                          <w:t xml:space="preserve"> </w:t>
                        </w:r>
                        <w:r w:rsidRPr="008B7133">
                          <w:t>für Schulentwicklung</w:t>
                        </w:r>
                      </w:p>
                    </w:txbxContent>
                  </v:textbox>
                </v:shape>
              </v:group>
              <v:group id="Gruppieren 482" o:spid="_x0000_s1070"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071"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072"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AD02D2" w:rsidRDefault="00AD02D2" w:rsidP="00943640">
                        <w:pPr>
                          <w:rPr>
                            <w:rFonts w:ascii="Arial Narrow" w:hAnsi="Arial Narrow"/>
                            <w:color w:val="808080"/>
                            <w:sz w:val="12"/>
                            <w:szCs w:val="12"/>
                          </w:rPr>
                        </w:pPr>
                        <w:r>
                          <w:rPr>
                            <w:rFonts w:ascii="Arial Narrow" w:hAnsi="Arial Narrow"/>
                            <w:color w:val="808080"/>
                            <w:sz w:val="12"/>
                            <w:szCs w:val="12"/>
                          </w:rPr>
                          <w:t>Schulentwicklung</w:t>
                        </w:r>
                      </w:p>
                      <w:p w:rsidR="00AD02D2" w:rsidRDefault="00AD02D2" w:rsidP="00943640">
                        <w:pPr>
                          <w:rPr>
                            <w:rFonts w:ascii="Arial Narrow" w:hAnsi="Arial Narrow"/>
                            <w:color w:val="808080"/>
                            <w:sz w:val="12"/>
                            <w:szCs w:val="12"/>
                          </w:rPr>
                        </w:pPr>
                        <w:r>
                          <w:rPr>
                            <w:rFonts w:ascii="Arial Narrow" w:hAnsi="Arial Narrow"/>
                            <w:color w:val="808080"/>
                            <w:sz w:val="12"/>
                            <w:szCs w:val="12"/>
                          </w:rPr>
                          <w:t>und empirische</w:t>
                        </w:r>
                      </w:p>
                      <w:p w:rsidR="00AD02D2" w:rsidRDefault="00AD02D2" w:rsidP="00943640">
                        <w:pPr>
                          <w:rPr>
                            <w:rFonts w:ascii="Arial Narrow" w:hAnsi="Arial Narrow"/>
                            <w:color w:val="808080"/>
                            <w:sz w:val="12"/>
                            <w:szCs w:val="12"/>
                          </w:rPr>
                        </w:pPr>
                        <w:r>
                          <w:rPr>
                            <w:rFonts w:ascii="Arial Narrow" w:hAnsi="Arial Narrow"/>
                            <w:color w:val="808080"/>
                            <w:sz w:val="12"/>
                            <w:szCs w:val="12"/>
                          </w:rPr>
                          <w:t>Bildungsforschung</w:t>
                        </w:r>
                      </w:p>
                      <w:p w:rsidR="00AD02D2" w:rsidRPr="0098402B" w:rsidRDefault="00AD02D2" w:rsidP="00943640">
                        <w:pPr>
                          <w:pStyle w:val="LS-DeckblattQuatrate"/>
                        </w:pPr>
                        <w:r>
                          <w:t>Schulentwicklung</w:t>
                        </w:r>
                        <w:r>
                          <w:br/>
                          <w:t>und empirische Bildungsforschung</w:t>
                        </w:r>
                      </w:p>
                    </w:txbxContent>
                  </v:textbox>
                </v:shape>
              </v:group>
              <v:group id="Gruppieren 505" o:spid="_x0000_s1073"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07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075"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AD02D2" w:rsidRDefault="00AD02D2" w:rsidP="00943640">
                        <w:pPr>
                          <w:pStyle w:val="LS-DeckblattQuatrate"/>
                        </w:pPr>
                        <w:r>
                          <w:t>Qualitätsentwicklung</w:t>
                        </w:r>
                      </w:p>
                      <w:p w:rsidR="00AD02D2" w:rsidRPr="008B7133" w:rsidRDefault="00AD02D2" w:rsidP="00943640">
                        <w:pPr>
                          <w:pStyle w:val="LS-DeckblattQuatrate"/>
                        </w:pPr>
                        <w:r>
                          <w:t>und Evaluation</w:t>
                        </w:r>
                      </w:p>
                    </w:txbxContent>
                  </v:textbox>
                </v:shape>
              </v:group>
              <v:group id="Gruppieren 623" o:spid="_x0000_s1076"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07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078"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AD02D2" w:rsidRPr="0098402B" w:rsidRDefault="00AD02D2" w:rsidP="00943640">
                        <w:pPr>
                          <w:pStyle w:val="LS-DeckblattQuatrate"/>
                        </w:pPr>
                        <w:r>
                          <w:t>Bildungspläne</w:t>
                        </w:r>
                      </w:p>
                    </w:txbxContent>
                  </v:textbox>
                </v:shape>
              </v:group>
              <v:shape id="Grafik 626" o:spid="_x0000_s1079"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6A1C37" w:rsidRDefault="00AD02D2" w:rsidP="00C62390">
    <w:pPr>
      <w:pStyle w:val="Kopfzeile"/>
    </w:pPr>
    <w:r>
      <w:rPr>
        <w:noProof/>
      </w:rPr>
      <mc:AlternateContent>
        <mc:Choice Requires="wpg">
          <w:drawing>
            <wp:anchor distT="0" distB="0" distL="114300" distR="114300" simplePos="0" relativeHeight="251656704" behindDoc="0" locked="0" layoutInCell="1" allowOverlap="1" wp14:anchorId="6DFCC67E" wp14:editId="1557BF92">
              <wp:simplePos x="0" y="0"/>
              <wp:positionH relativeFrom="page">
                <wp:posOffset>9983972</wp:posOffset>
              </wp:positionH>
              <wp:positionV relativeFrom="page">
                <wp:posOffset>404036</wp:posOffset>
              </wp:positionV>
              <wp:extent cx="352800" cy="6262577"/>
              <wp:effectExtent l="0" t="0" r="9525" b="5080"/>
              <wp:wrapNone/>
              <wp:docPr id="485" name="Gruppieren 48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48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Content>
                              <w:p w:rsidR="00AD02D2" w:rsidRPr="00E20335" w:rsidRDefault="00AD02D2" w:rsidP="004F754E">
                                <w:pPr>
                                  <w:pStyle w:val="NL-Kopfzeilen-Titel"/>
                                </w:pPr>
                                <w:r>
                                  <w:t xml:space="preserve">     </w:t>
                                </w:r>
                              </w:p>
                            </w:sdtContent>
                          </w:sdt>
                        </w:txbxContent>
                      </wps:txbx>
                      <wps:bodyPr rot="0" vert="horz" wrap="square" lIns="91440" tIns="45720" rIns="91440" bIns="45720" anchor="t" anchorCtr="0">
                        <a:noAutofit/>
                      </wps:bodyPr>
                    </wps:wsp>
                    <wps:wsp>
                      <wps:cNvPr id="487" name="Gerade Verbindung 48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5" o:spid="_x0000_s1081" style="position:absolute;margin-left:786.15pt;margin-top:31.8pt;width:27.8pt;height:493.1pt;z-index:251656704;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">
              <v:shapetype id="_x0000_t202" coordsize="21600,21600" o:spt="202" path="m,l,21600r21600,l21600,xe">
                <v:stroke joinstyle="miter"/>
                <v:path gradientshapeok="t" o:connecttype="rect"/>
              </v:shapetype>
              <v:shape id="_x0000_s1082"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BePcQA&#10;AADcAAAADwAAAGRycy9kb3ducmV2LnhtbESPT2sCMRTE7wW/Q3iCt5qtiKxboxRBUKHQqgePj83r&#10;7urmZUni/vn2plDocZiZ3zCrTW9q0ZLzlWUFb9MEBHFudcWFgst595qC8AFZY22ZFAzkYbMevaww&#10;07bjb2pPoRARwj5DBWUITSalz0sy6Ke2IY7ej3UGQ5SukNphF+GmlrMkWUiDFceFEhvalpTfTw+j&#10;AJ3+PN5aN6Tmerh+PeZVtzSDUpNx//EOIlAf/sN/7b1WME8X8HsmH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wXj3EAAAA3AAAAA8AAAAAAAAAAAAAAAAAmAIAAGRycy9k&#10;b3ducmV2LnhtbFBLBQYAAAAABAAEAPUAAACJAwAAAAA=&#10;" stroked="f">
                <v:textbo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Content>
                        <w:p w:rsidR="00AD02D2" w:rsidRPr="00E20335" w:rsidRDefault="00AD02D2" w:rsidP="004F754E">
                          <w:pPr>
                            <w:pStyle w:val="NL-Kopfzeilen-Titel"/>
                          </w:pPr>
                          <w:r>
                            <w:t xml:space="preserve">     </w:t>
                          </w:r>
                        </w:p>
                      </w:sdtContent>
                    </w:sdt>
                  </w:txbxContent>
                </v:textbox>
              </v:shape>
              <v:line id="Gerade Verbindung 487" o:spid="_x0000_s1083"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jQIsQAAADcAAAADwAAAGRycy9kb3ducmV2LnhtbESPQWvCQBCF74L/YRmhN90oRUN0lSqt&#10;9CRo0/Y6ZMckNDsbdrcx/ntXEDw+3rzvzVttetOIjpyvLSuYThIQxIXVNZcK8q+PcQrCB2SNjWVS&#10;cCUPm/VwsMJM2wsfqTuFUkQI+wwVVCG0mZS+qMign9iWOHpn6wyGKF0ptcNLhJtGzpJkLg3WHBsq&#10;bGlXUfF3+jfxjcN2n+86Nng9ut88LaY/7/tvpV5G/dsSRKA+PI8f6U+t4DVdwH1MJI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NAixAAAANwAAAAPAAAAAAAAAAAA&#10;AAAAAKECAABkcnMvZG93bnJldi54bWxQSwUGAAAAAAQABAD5AAAAkgM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6A1C37" w:rsidRDefault="00AD02D2" w:rsidP="00A74C42">
    <w:pPr>
      <w:pStyle w:val="Kopfzeile"/>
    </w:pPr>
    <w:r>
      <w:rPr>
        <w:noProof/>
      </w:rPr>
      <mc:AlternateContent>
        <mc:Choice Requires="wpg">
          <w:drawing>
            <wp:anchor distT="0" distB="0" distL="114300" distR="114300" simplePos="0" relativeHeight="251654656" behindDoc="0" locked="0" layoutInCell="1" allowOverlap="1" wp14:anchorId="625CF7D0" wp14:editId="239BD41C">
              <wp:simplePos x="0" y="0"/>
              <wp:positionH relativeFrom="page">
                <wp:posOffset>619125</wp:posOffset>
              </wp:positionH>
              <wp:positionV relativeFrom="page">
                <wp:posOffset>299085</wp:posOffset>
              </wp:positionV>
              <wp:extent cx="6220800" cy="435600"/>
              <wp:effectExtent l="0" t="0" r="8890" b="3175"/>
              <wp:wrapNone/>
              <wp:docPr id="463"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6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D02D2" w:rsidRPr="00E20335" w:rsidRDefault="00AD02D2"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66"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084" style="position:absolute;margin-left:48.75pt;margin-top:23.55pt;width:489.85pt;height:34.3pt;z-index:2516546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BZFRklgQAALgKAAAO&#10;AAAAAAAAAAAAAAAAADwCAABkcnMvZTJvRG9jLnhtbFBLAQItABQABgAIAAAAIQBPoa7FugAAACEB&#10;AAAZAAAAAAAAAAAAAAAAAP4GAABkcnMvX3JlbHMvZTJvRG9jLnhtbC5yZWxzUEsBAi0AFAAGAAgA&#10;AAAhAE/GiKr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08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PNsMA&#10;AADcAAAADwAAAGRycy9kb3ducmV2LnhtbESP0YrCMBRE3wX/IVxhX0RTl1p3q1HcBcXXqh9wba5t&#10;sbkpTdbWv98Igo/DzJxhVpve1OJOrassK5hNIxDEudUVFwrOp93kC4TzyBpry6TgQQ426+Fgham2&#10;HWd0P/pCBAi7FBWU3jeplC4vyaCb2oY4eFfbGvRBtoXULXYBbmr5GUWJNFhxWCixod+S8tvxzyi4&#10;Hrrx/Lu77P15kcX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PNsMAAADcAAAADwAAAAAAAAAAAAAAAACYAgAAZHJzL2Rv&#10;d25yZXYueG1sUEsFBgAAAAAEAAQA9QAAAIgDAAAAAA==&#10;" stroked="f">
                <v:textbox>
                  <w:txbxContent>
                    <w:p w:rsidR="00AD02D2" w:rsidRPr="00E20335" w:rsidRDefault="00AD02D2"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8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NWA3FAAAA3AAAAA8AAABkcnMvZG93bnJldi54bWxEj0FrAjEUhO8F/0N4Qm81aWlFVuPSFoVC&#10;UXHtpbfH5rlZdvOybFJd/30jCB6HmfmGWeSDa8WJ+lB71vA8USCIS29qrjT8HNZPMxAhIhtsPZOG&#10;CwXIl6OHBWbGn3lPpyJWIkE4ZKjBxthlUobSksMw8R1x8o6+dxiT7CtpejwnuGvli1JT6bDmtGCx&#10;o09LZVP8OQ11sdnOLqt1aT/2alesosLv30brx/HwPgcRaYj38K39ZTS8Tt/g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TVgNxQAAANwAAAAPAAAAAAAAAAAAAAAA&#10;AJ8CAABkcnMvZG93bnJldi54bWxQSwUGAAAAAAQABAD3AAAAkQMAAAAA&#10;">
                <v:imagedata r:id="rId2" o:title=""/>
                <v:path arrowok="t"/>
              </v:shape>
              <v:line id="Gerade Verbindung 657" o:spid="_x0000_s108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iTQ8UAAADcAAAADwAAAGRycy9kb3ducmV2LnhtbESPwWrDMBBE74X+g9hCb7XsUExwo5g2&#10;pKGnQBK3vS7WxjaxVkZSHefvq0Agx2F23uwsysn0YiTnO8sKsiQFQVxb3XGjoDp8vsxB+ICssbdM&#10;Ci7koVw+Piyw0PbMOxr3oRERwr5ABW0IQyGlr1sy6BM7EEfvaJ3BEKVrpHZ4jnDTy1ma5tJgx7Gh&#10;xYFWLdWn/Z+Jb2w/NtVqZIOXnfut5nX2s958K/X8NL2/gQg0hfvxLf2lFbzmOV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3iTQ8UAAADc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52608" behindDoc="0" locked="0" layoutInCell="1" allowOverlap="1" wp14:anchorId="2C24FF14" wp14:editId="225A71FE">
              <wp:simplePos x="0" y="0"/>
              <wp:positionH relativeFrom="page">
                <wp:posOffset>9963302</wp:posOffset>
              </wp:positionH>
              <wp:positionV relativeFrom="page">
                <wp:posOffset>629107</wp:posOffset>
              </wp:positionV>
              <wp:extent cx="435600" cy="6200740"/>
              <wp:effectExtent l="0" t="0" r="3175" b="0"/>
              <wp:wrapNone/>
              <wp:docPr id="7" name="Gruppieren 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4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D02D2" w:rsidRPr="00E20335" w:rsidRDefault="00AD02D2"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49" name="Grafik 44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50" name="Gerade Verbindung 45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 o:spid="_x0000_s1088" style="position:absolute;margin-left:784.5pt;margin-top:49.55pt;width:34.3pt;height:488.25pt;z-index:25165260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AzQeMG0BAAAwQ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 id="_x0000_s108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rVTsIA&#10;AADcAAAADwAAAGRycy9kb3ducmV2LnhtbERPy2rCQBTdF/oPwy24qxNLKBozESkUqlBo1YXLS+aa&#10;RDN3wsyYx987i0KXh/PON6NpRU/ON5YVLOYJCOLS6oYrBafj5+sShA/IGlvLpGAiD5vi+SnHTNuB&#10;f6k/hErEEPYZKqhD6DIpfVmTQT+3HXHkLtYZDBG6SmqHQww3rXxLkndpsOHYUGNHHzWVt8PdKECn&#10;v/fX3k1Lc96df+5pM6zMpNTsZdyuQQQaw7/4z/2lFaRpXBvPxCMg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mtVOwgAAANwAAAAPAAAAAAAAAAAAAAAAAJgCAABkcnMvZG93&#10;bnJldi54bWxQSwUGAAAAAAQABAD1AAAAhwMAAAAA&#10;" stroked="f">
                <v:textbox>
                  <w:txbxContent>
                    <w:p w:rsidR="00AD02D2" w:rsidRPr="00E20335" w:rsidRDefault="00AD02D2" w:rsidP="00943640">
                      <w:pPr>
                        <w:pStyle w:val="NL-Kopfzeilen-Titel"/>
                      </w:pPr>
                      <w:r>
                        <w:t>Landesinstitut für Schulentwicklung</w:t>
                      </w:r>
                    </w:p>
                  </w:txbxContent>
                </v:textbox>
              </v:shape>
              <v:shape id="Grafik 449" o:spid="_x0000_s109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7i5bHAAAA3AAAAA8AAABkcnMvZG93bnJldi54bWxEj09LAzEUxO+C3yE8oRexWUutujYtZUHR&#10;S6F/Lr293Tw3i5uXsEm72356Iwg9DjPzG2a+HGwrTtSFxrGCx3EGgrhyuuFawX73/vACIkRkja1j&#10;UnCmAMvF7c0cc+163tBpG2uRIBxyVGBi9LmUoTJkMYydJ07et+ssxiS7WuoO+wS3rZxk2UxabDgt&#10;GPRUGKp+tker4OMSSz58rfsnsyuK53Ljy3DvlRrdDas3EJGGeA3/tz+1gun0Ff7OpCM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7i5bHAAAA3AAAAA8AAAAAAAAAAAAA&#10;AAAAnwIAAGRycy9kb3ducmV2LnhtbFBLBQYAAAAABAAEAPcAAACTAwAAAAA=&#10;">
                <v:imagedata r:id="rId2" o:title=""/>
                <v:path arrowok="t"/>
                <o:lock v:ext="edit" aspectratio="f"/>
              </v:shape>
              <v:line id="Gerade Verbindung 450" o:spid="_x0000_s109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FkEcQAAADcAAAADwAAAGRycy9kb3ducmV2LnhtbESPwWrCQBCG74W+wzKF3urGYotEV2lF&#10;pSdBje11yI5JaHY27K4xvn3nIPQ4/PN/8818ObhW9RRi49nAeJSBIi69bbgyUBw3L1NQMSFbbD2T&#10;gRtFWC4eH+aYW3/lPfWHVCmBcMzRQJ1Sl2sdy5ocxpHviCU7++AwyRgqbQNeBe5a/Zpl79phw3Kh&#10;xo5WNZW/h4sTjd3ntlj17PC2Dz/FtBx/r7cnY56fho8ZqERD+l++t7+sgcmb6Ms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sWQRxAAAANwAAAAPAAAAAAAAAAAA&#10;AAAAAKECAABkcnMvZG93bnJldi54bWxQSwUGAAAAAAQABAD5AAAAkgM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Default="00AD02D2"/>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6A1C37" w:rsidRDefault="00AD02D2" w:rsidP="00A74C42">
    <w:pPr>
      <w:pStyle w:val="Kopfzeile"/>
    </w:pPr>
    <w:r>
      <w:rPr>
        <w:noProof/>
      </w:rPr>
      <mc:AlternateContent>
        <mc:Choice Requires="wpg">
          <w:drawing>
            <wp:anchor distT="0" distB="0" distL="114300" distR="114300" simplePos="0" relativeHeight="251653632" behindDoc="0" locked="0" layoutInCell="1" allowOverlap="1" wp14:anchorId="03E974C3" wp14:editId="2E3101EE">
              <wp:simplePos x="0" y="0"/>
              <wp:positionH relativeFrom="page">
                <wp:posOffset>9963302</wp:posOffset>
              </wp:positionH>
              <wp:positionV relativeFrom="page">
                <wp:posOffset>629107</wp:posOffset>
              </wp:positionV>
              <wp:extent cx="435600" cy="6200740"/>
              <wp:effectExtent l="0" t="0" r="3175" b="0"/>
              <wp:wrapNone/>
              <wp:docPr id="458" name="Gruppieren 45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5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D02D2" w:rsidRPr="00E20335" w:rsidRDefault="00AD02D2"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0" name="Grafik 46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61" name="Gerade Verbindung 461"/>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58" o:spid="_x0000_s1093" style="position:absolute;margin-left:784.5pt;margin-top:49.55pt;width:34.3pt;height:488.25pt;z-index:25165363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">
              <v:shapetype id="_x0000_t202" coordsize="21600,21600" o:spt="202" path="m,l,21600r21600,l21600,xe">
                <v:stroke joinstyle="miter"/>
                <v:path gradientshapeok="t" o:connecttype="rect"/>
              </v:shapetype>
              <v:shape id="_x0000_s109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mCMQA&#10;AADcAAAADwAAAGRycy9kb3ducmV2LnhtbESPT2sCMRTE74LfITzBm2YVK7o1igiFWhCsevD42Lzu&#10;brt5WZK4f769KRR6HGbmN8xm15lKNOR8aVnBbJqAIM6sLjlXcLu+TVYgfEDWWFkmBT152G2Hgw2m&#10;2rb8Sc0l5CJC2KeooAihTqX0WUEG/dTWxNH7ss5giNLlUjtsI9xUcp4kS2mw5LhQYE2HgrKfy8Mo&#10;QKdPH9+N61fmfryfH4uyXZteqfGo27+CCNSF//Bf+10rWLys4fdMPAJ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P5gjEAAAA3AAAAA8AAAAAAAAAAAAAAAAAmAIAAGRycy9k&#10;b3ducmV2LnhtbFBLBQYAAAAABAAEAPUAAACJAwAAAAA=&#10;" stroked="f">
                <v:textbox>
                  <w:txbxContent>
                    <w:p w:rsidR="00AD02D2" w:rsidRPr="00E20335" w:rsidRDefault="00AD02D2"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60" o:spid="_x0000_s109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0fmvDAAAA3AAAAA8AAABkcnMvZG93bnJldi54bWxET01rwjAYvgv7D+EdeJGZKpuOzihScGyX&#10;gR+X3d4275qy5k1oou389eYw8PjwfK82g23FhbrQOFYwm2YgiCunG64VnI67p1cQISJrbB2Tgj8K&#10;sFk/jFaYa9fzni6HWIsUwiFHBSZGn0sZKkMWw9R54sT9uM5iTLCrpe6wT+G2lfMsW0iLDacGg54K&#10;Q9Xv4WwVvF9jyd+fX/2LORbFstz7Mky8UuPHYfsGItIQ7+J/94dW8LxI89OZd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R+a8MAAADcAAAADwAAAAAAAAAAAAAAAACf&#10;AgAAZHJzL2Rvd25yZXYueG1sUEsFBgAAAAAEAAQA9wAAAI8DAAAAAA==&#10;">
                <v:imagedata r:id="rId2" o:title=""/>
                <v:path arrowok="t"/>
                <o:lock v:ext="edit" aspectratio="f"/>
              </v:shape>
              <v:line id="Gerade Verbindung 461" o:spid="_x0000_s109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ELN8MAAADcAAAADwAAAGRycy9kb3ducmV2LnhtbESPQWvCQBCF70L/wzIFb7qJiEjqKq2o&#10;eCqo0V6H7JgEs7Nhd43x37uFQo+PN+978xar3jSiI+drywrScQKCuLC65lJBftqO5iB8QNbYWCYF&#10;T/KwWr4NFphp++ADdcdQighhn6GCKoQ2k9IXFRn0Y9sSR+9qncEQpSuldviIcNPISZLMpMGaY0OF&#10;La0rKm7Hu4lvfH/t8nXHBp8H95PPi/Sy2Z2VGr73nx8gAvXh//gvvdcKprMUfsdEAs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RCzfDAAAA3AAAAA8AAAAAAAAAAAAA&#10;AAAAoQIAAGRycy9kb3ducmV2LnhtbFBLBQYAAAAABAAEAPkAAACRAw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6A1C37" w:rsidRDefault="00AD02D2" w:rsidP="00A74C42">
    <w:pPr>
      <w:pStyle w:val="Kopfzeile"/>
    </w:pPr>
    <w:r>
      <w:rPr>
        <w:noProof/>
      </w:rPr>
      <mc:AlternateContent>
        <mc:Choice Requires="wpg">
          <w:drawing>
            <wp:anchor distT="0" distB="0" distL="114300" distR="114300" simplePos="0" relativeHeight="251660800" behindDoc="0" locked="0" layoutInCell="1" allowOverlap="1" wp14:anchorId="2923DDEE" wp14:editId="6005BE76">
              <wp:simplePos x="0" y="0"/>
              <wp:positionH relativeFrom="page">
                <wp:posOffset>619125</wp:posOffset>
              </wp:positionH>
              <wp:positionV relativeFrom="page">
                <wp:posOffset>299085</wp:posOffset>
              </wp:positionV>
              <wp:extent cx="6220800" cy="435600"/>
              <wp:effectExtent l="0" t="0" r="8890" b="3175"/>
              <wp:wrapNone/>
              <wp:docPr id="495"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9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D02D2" w:rsidRPr="00E20335" w:rsidRDefault="00AD02D2" w:rsidP="00CD1CB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8"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99"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097" style="position:absolute;margin-left:48.75pt;margin-top:23.55pt;width:489.85pt;height:34.3pt;z-index:2516608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JhQmOWYBAAAuQoA&#10;AA4AAAAAAAAAAAAAAAAAPAIAAGRycy9lMm9Eb2MueG1sUEsBAi0AFAAGAAgAAAAhAE+hrsW6AAAA&#10;IQEAABkAAAAAAAAAAAAAAAAAAAcAAGRycy9fcmVscy9lMm9Eb2MueG1sLnJlbHNQSwECLQAUAAYA&#10;CAAAACEAT8aIq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098"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hZsMA&#10;AADcAAAADwAAAGRycy9kb3ducmV2LnhtbESP3YrCMBSE7xd8h3AEb5Y1VdRuq1F0wcVbfx7g2Jz+&#10;YHNSmmjr22+EBS+HmfmGWW16U4sHta6yrGAyjkAQZ1ZXXCi4nPdf3yCcR9ZYWyYFT3KwWQ8+Vphq&#10;2/GRHidfiABhl6KC0vsmldJlJRl0Y9sQBy+3rUEfZFtI3WIX4KaW0yhaSIMVh4USG/opKbud7kZB&#10;fug+50l3/fWX+Dhb7LCKr/ap1GjYb5cgPPX+Hf5vH7SCWRLD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HhZsMAAADcAAAADwAAAAAAAAAAAAAAAACYAgAAZHJzL2Rv&#10;d25yZXYueG1sUEsFBgAAAAAEAAQA9QAAAIgDAAAAAA==&#10;" stroked="f">
                <v:textbox>
                  <w:txbxContent>
                    <w:p w:rsidR="00AD02D2" w:rsidRPr="00E20335" w:rsidRDefault="00AD02D2" w:rsidP="00CD1CB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9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h7TCAAAA3AAAAA8AAABkcnMvZG93bnJldi54bWxET89rwjAUvgv7H8Ib7KbJZIirRtmGgiBT&#10;2nnx9mieTbF5KU3U+t+bw8Djx/d7vuxdI67UhdqzhveRAkFcelNzpeHwtx5OQYSIbLDxTBruFGC5&#10;eBnMMTP+xjldi1iJFMIhQw02xjaTMpSWHIaRb4kTd/Kdw5hgV0nT4S2Fu0aOlZpIhzWnBost/Vgq&#10;z8XFaaiL3930vlqX9jtX+2IVFW6PZ63fXvuvGYhIfXyK/90bo+HjM61NZ9IR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mYe0wgAAANwAAAAPAAAAAAAAAAAAAAAAAJ8C&#10;AABkcnMvZG93bnJldi54bWxQSwUGAAAAAAQABAD3AAAAjgMAAAAA&#10;">
                <v:imagedata r:id="rId2" o:title=""/>
                <v:path arrowok="t"/>
              </v:shape>
              <v:line id="Gerade Verbindung 657" o:spid="_x0000_s110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J3FsQAAADcAAAADwAAAGRycy9kb3ducmV2LnhtbESPQWvCQBCF7wX/wzJCb3WjlGJSV1FR&#10;6UlQo70O2WkSmp0Nu2uM/94tFDw+3rzvzZstetOIjpyvLSsYjxIQxIXVNZcK8tP2bQrCB2SNjWVS&#10;cCcPi/ngZYaZtjc+UHcMpYgQ9hkqqEJoMyl9UZFBP7ItcfR+rDMYonSl1A5vEW4aOUmSD2mw5thQ&#10;YUvriorf49XEN/arXb7u2OD94L7zaTG+bHZnpV6H/fITRKA+PI//019awXuawt+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MncW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55680" behindDoc="0" locked="0" layoutInCell="1" allowOverlap="1" wp14:anchorId="5768AE40" wp14:editId="65F1B0FA">
              <wp:simplePos x="0" y="0"/>
              <wp:positionH relativeFrom="page">
                <wp:posOffset>9963302</wp:posOffset>
              </wp:positionH>
              <wp:positionV relativeFrom="page">
                <wp:posOffset>629107</wp:posOffset>
              </wp:positionV>
              <wp:extent cx="435600" cy="6200740"/>
              <wp:effectExtent l="0" t="0" r="3175" b="0"/>
              <wp:wrapNone/>
              <wp:docPr id="476" name="Gruppieren 476"/>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77"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D02D2" w:rsidRPr="00E20335" w:rsidRDefault="00AD02D2"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83" name="Grafik 48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84" name="Gerade Verbindung 48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76" o:spid="_x0000_s1101" style="position:absolute;margin-left:784.5pt;margin-top:49.55pt;width:34.3pt;height:488.25pt;z-index:25165568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">
              <v:shape id="_x0000_s1102"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mLgcQA&#10;AADcAAAADwAAAGRycy9kb3ducmV2LnhtbESPW2sCMRSE34X+h3AKfdOsItVujSKCUIWCtwcfD5vT&#10;3a2bkyWJe/n3TUHwcZiZb5jFqjOVaMj50rKC8SgBQZxZXXKu4HLeDucgfEDWWFkmBT15WC1fBgtM&#10;tW35SM0p5CJC2KeooAihTqX0WUEG/cjWxNH7sc5giNLlUjtsI9xUcpIk79JgyXGhwJo2BWW3090o&#10;QKe/97+N6+fmurse7tOy/TC9Um+v3foTRKAuPMOP9pdWMJ3N4P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pi4HEAAAA3AAAAA8AAAAAAAAAAAAAAAAAmAIAAGRycy9k&#10;b3ducmV2LnhtbFBLBQYAAAAABAAEAPUAAACJAwAAAAA=&#10;" stroked="f">
                <v:textbox>
                  <w:txbxContent>
                    <w:p w:rsidR="00AD02D2" w:rsidRPr="00E20335" w:rsidRDefault="00AD02D2" w:rsidP="004F754E">
                      <w:pPr>
                        <w:pStyle w:val="NL-Kopfzeilen-Titel"/>
                      </w:pPr>
                      <w:r>
                        <w:t>Landesinstitut für Schulentwicklung</w:t>
                      </w:r>
                    </w:p>
                  </w:txbxContent>
                </v:textbox>
              </v:shape>
              <v:shape id="Grafik 483" o:spid="_x0000_s1103"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qBubHAAAA3AAAAA8AAABkcnMvZG93bnJldi54bWxEj0trwzAQhO+B/gexhV5CI7fpI7hRQjE0&#10;JJdAHpfc1tbWMrVWwlJjt78+ChR6HGbmG2a+HGwrztSFxrGCh0kGgrhyuuFawfHwcT8DESKyxtYx&#10;KfihAMvFzWiOuXY97+i8j7VIEA45KjAx+lzKUBmyGCbOEyfv03UWY5JdLXWHfYLbVj5m2Yu02HBa&#10;MOipMFR97b+tgtVvLPm02fbP5lAUr+XOl2Hslbq7Hd7fQEQa4n/4r73WCp5mU7ieSUd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qBubHAAAA3AAAAA8AAAAAAAAAAAAA&#10;AAAAnwIAAGRycy9kb3ducmV2LnhtbFBLBQYAAAAABAAEAPcAAACTAwAAAAA=&#10;">
                <v:imagedata r:id="rId2" o:title=""/>
                <v:path arrowok="t"/>
                <o:lock v:ext="edit" aspectratio="f"/>
              </v:shape>
              <v:line id="Gerade Verbindung 484" o:spid="_x0000_s1104"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pOVcMAAADcAAAADwAAAGRycy9kb3ducmV2LnhtbESPQWvCQBCF7wX/wzJCb3WjSAnRVVSs&#10;9FRQo16H7JgEs7Nhdxvjv+8WBI+PN+978+bL3jSiI+drywrGowQEcWF1zaWC/Pj1kYLwAVljY5kU&#10;PMjDcjF4m2Om7Z331B1CKSKEfYYKqhDaTEpfVGTQj2xLHL2rdQZDlK6U2uE9wk0jJ0nyKQ3WHBsq&#10;bGlTUXE7/Jr4xs96l286NvjYu0ueFuPzdndS6n3Yr2YgAvXhdfxMf2sF03QK/2MiA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qTlXDAAAA3AAAAA8AAAAAAAAAAAAA&#10;AAAAoQIAAGRycy9kb3ducmV2LnhtbFBLBQYAAAAABAAEAPkAAACRAw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Default="00AD02D2"/>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6A1C37" w:rsidRDefault="00AD02D2" w:rsidP="00A74C42">
    <w:pPr>
      <w:pStyle w:val="Kopfzeile"/>
    </w:pPr>
    <w:r w:rsidRPr="0083270B">
      <w:rPr>
        <w:rFonts w:eastAsiaTheme="minorHAnsi" w:cs="Arial"/>
        <w:noProof/>
        <w:sz w:val="24"/>
        <w:szCs w:val="24"/>
      </w:rPr>
      <mc:AlternateContent>
        <mc:Choice Requires="wps">
          <w:drawing>
            <wp:anchor distT="0" distB="0" distL="114300" distR="114300" simplePos="0" relativeHeight="251659776" behindDoc="0" locked="0" layoutInCell="1" allowOverlap="1" wp14:anchorId="52717D9D" wp14:editId="66ECC4B4">
              <wp:simplePos x="0" y="0"/>
              <wp:positionH relativeFrom="page">
                <wp:posOffset>-1654492</wp:posOffset>
              </wp:positionH>
              <wp:positionV relativeFrom="page">
                <wp:posOffset>2560002</wp:posOffset>
              </wp:positionV>
              <wp:extent cx="4191000" cy="352425"/>
              <wp:effectExtent l="0" t="4763" r="0" b="0"/>
              <wp:wrapNone/>
              <wp:docPr id="4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191000" cy="352425"/>
                      </a:xfrm>
                      <a:prstGeom prst="rect">
                        <a:avLst/>
                      </a:prstGeom>
                      <a:solidFill>
                        <a:srgbClr val="FFFFFF"/>
                      </a:solidFill>
                      <a:ln w="9525">
                        <a:noFill/>
                        <a:miter lim="800000"/>
                        <a:headEnd/>
                        <a:tailEnd/>
                      </a:ln>
                    </wps:spPr>
                    <wps:txbx>
                      <w:txbxContent>
                        <w:p w:rsidR="00AD02D2" w:rsidRPr="00E20335" w:rsidRDefault="00AD02D2" w:rsidP="00CD1CB7">
                          <w:pPr>
                            <w:pStyle w:val="Fuzeile"/>
                          </w:pPr>
                          <w:r w:rsidRPr="00595C5A">
                            <w:t>© Landesin</w:t>
                          </w:r>
                          <w:r>
                            <w:t>stitut für Schulentwicklung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05" type="#_x0000_t202" style="position:absolute;margin-left:-130.25pt;margin-top:201.55pt;width:330pt;height:27.75pt;rotation:90;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" stroked="f">
              <v:textbox>
                <w:txbxContent>
                  <w:p w:rsidR="00AD02D2" w:rsidRPr="00E20335" w:rsidRDefault="00AD02D2" w:rsidP="00CD1CB7">
                    <w:pPr>
                      <w:pStyle w:val="Fuzeile"/>
                    </w:pPr>
                    <w:r w:rsidRPr="00595C5A">
                      <w:t>© Landesin</w:t>
                    </w:r>
                    <w:r>
                      <w:t>stitut für Schulentwicklung 2016</w:t>
                    </w:r>
                  </w:p>
                </w:txbxContent>
              </v:textbox>
              <w10:wrap anchorx="page" anchory="page"/>
            </v:shape>
          </w:pict>
        </mc:Fallback>
      </mc:AlternateContent>
    </w:r>
    <w:r>
      <w:rPr>
        <w:noProof/>
      </w:rPr>
      <mc:AlternateContent>
        <mc:Choice Requires="wpg">
          <w:drawing>
            <wp:anchor distT="0" distB="0" distL="114300" distR="114300" simplePos="0" relativeHeight="251658752" behindDoc="0" locked="0" layoutInCell="1" allowOverlap="1" wp14:anchorId="244310F9" wp14:editId="3BEEE34B">
              <wp:simplePos x="0" y="0"/>
              <wp:positionH relativeFrom="page">
                <wp:posOffset>9963302</wp:posOffset>
              </wp:positionH>
              <wp:positionV relativeFrom="page">
                <wp:posOffset>629107</wp:posOffset>
              </wp:positionV>
              <wp:extent cx="435600" cy="6200740"/>
              <wp:effectExtent l="0" t="0" r="3175" b="0"/>
              <wp:wrapNone/>
              <wp:docPr id="490" name="Gruppieren 490"/>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91"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D02D2" w:rsidRPr="00E20335" w:rsidRDefault="00AD02D2"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2" name="Grafik 49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93" name="Gerade Verbindung 493"/>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90" o:spid="_x0000_s1106"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L4QZeOuBAAAxg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10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QlMQA&#10;AADcAAAADwAAAGRycy9kb3ducmV2LnhtbESPT2sCMRTE7wW/Q3iCt5pVpOhqFBEEFQrttgePj81z&#10;d3XzsiRx/3z7plDocZiZ3zCbXW9q0ZLzlWUFs2kCgji3uuJCwffX8XUJwgdkjbVlUjCQh9129LLB&#10;VNuOP6nNQiEihH2KCsoQmlRKn5dk0E9tQxy9m3UGQ5SukNphF+GmlvMkeZMGK44LJTZ0KCl/ZE+j&#10;AJ1+v9xbNyzN9Xz9eC6qbmUGpSbjfr8GEagP/+G/9kkrWKx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AUJTEAAAA3AAAAA8AAAAAAAAAAAAAAAAAmAIAAGRycy9k&#10;b3ducmV2LnhtbFBLBQYAAAAABAAEAPUAAACJAwAAAAA=&#10;" stroked="f">
                <v:textbox>
                  <w:txbxContent>
                    <w:p w:rsidR="00AD02D2" w:rsidRPr="00E20335" w:rsidRDefault="00AD02D2" w:rsidP="004F754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2" o:spid="_x0000_s110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NaDHAAAA3AAAAA8AAABkcnMvZG93bnJldi54bWxEj0trwzAQhO+B/gexhVxCIzc0fbhRQjC0&#10;pJdAHpfc1tbWMrVWwlJjt78+KgR6HGbmG2axGmwrztSFxrGC+2kGgrhyuuFawfHwdvcMIkRkja1j&#10;UvBDAVbLm9ECc+163tF5H2uRIBxyVGBi9LmUoTJkMUydJ07ep+ssxiS7WuoO+wS3rZxl2aO02HBa&#10;MOipMFR97b+tgvffWPLpY9vPzaEonsqdL8PEKzW+HdavICIN8T98bW+0goeXGfydSUdAL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o/NaDHAAAA3AAAAA8AAAAAAAAAAAAA&#10;AAAAnwIAAGRycy9kb3ducmV2LnhtbFBLBQYAAAAABAAEAPcAAACTAwAAAAA=&#10;">
                <v:imagedata r:id="rId2" o:title=""/>
                <v:path arrowok="t"/>
                <o:lock v:ext="edit" aspectratio="f"/>
              </v:shape>
              <v:line id="Gerade Verbindung 493" o:spid="_x0000_s110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pA/MQAAADcAAAADwAAAGRycy9kb3ducmV2LnhtbESPQWvCQBCF74L/YRmhN93YFrHRVVSq&#10;9CRo03odsmMSzM6G3TXGf98tCB4fb9735s2XnalFS85XlhWMRwkI4tzqigsF2fd2OAXhA7LG2jIp&#10;uJOH5aLfm2Oq7Y0P1B5DISKEfYoKyhCaVEqfl2TQj2xDHL2zdQZDlK6Q2uEtwk0tX5NkIg1WHBtK&#10;bGhTUn45Xk18Y7/eZZuWDd4P7pRN8/Hv5+5HqZdBt5qBCNSF5/Ej/aUVvH+8wf+YSA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2kD8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98A4AB0"/>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BDE7ED4"/>
    <w:multiLevelType w:val="hybridMultilevel"/>
    <w:tmpl w:val="24FAD6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0C9901A9"/>
    <w:multiLevelType w:val="hybridMultilevel"/>
    <w:tmpl w:val="84B452C2"/>
    <w:lvl w:ilvl="0" w:tplc="5F9427EC">
      <w:start w:val="1"/>
      <w:numFmt w:val="decimal"/>
      <w:lvlText w:val="%1."/>
      <w:lvlJc w:val="left"/>
      <w:pPr>
        <w:tabs>
          <w:tab w:val="num" w:pos="360"/>
        </w:tabs>
        <w:ind w:left="360" w:hanging="360"/>
      </w:pPr>
      <w:rPr>
        <w:rFonts w:hint="default"/>
        <w:b w:val="0"/>
      </w:rPr>
    </w:lvl>
    <w:lvl w:ilvl="1" w:tplc="04070019">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3">
    <w:nsid w:val="0DAE0D01"/>
    <w:multiLevelType w:val="hybridMultilevel"/>
    <w:tmpl w:val="66CC273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1264318B"/>
    <w:multiLevelType w:val="hybridMultilevel"/>
    <w:tmpl w:val="66CC273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12CA06B2"/>
    <w:multiLevelType w:val="hybridMultilevel"/>
    <w:tmpl w:val="0EC05DF6"/>
    <w:lvl w:ilvl="0" w:tplc="04070001">
      <w:start w:val="1"/>
      <w:numFmt w:val="bullet"/>
      <w:lvlText w:val=""/>
      <w:lvlJc w:val="left"/>
      <w:pPr>
        <w:ind w:left="1440" w:hanging="360"/>
      </w:pPr>
      <w:rPr>
        <w:rFonts w:ascii="Symbol" w:hAnsi="Symbol" w:hint="default"/>
      </w:rPr>
    </w:lvl>
    <w:lvl w:ilvl="1" w:tplc="04070003">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6">
    <w:nsid w:val="18D30987"/>
    <w:multiLevelType w:val="hybridMultilevel"/>
    <w:tmpl w:val="6ED8C38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1A124A6B"/>
    <w:multiLevelType w:val="hybridMultilevel"/>
    <w:tmpl w:val="2E54AD6A"/>
    <w:lvl w:ilvl="0" w:tplc="04070001">
      <w:start w:val="1"/>
      <w:numFmt w:val="bullet"/>
      <w:lvlText w:val=""/>
      <w:lvlJc w:val="left"/>
      <w:pPr>
        <w:ind w:left="750" w:hanging="360"/>
      </w:pPr>
      <w:rPr>
        <w:rFonts w:ascii="Symbol" w:hAnsi="Symbol" w:hint="default"/>
      </w:rPr>
    </w:lvl>
    <w:lvl w:ilvl="1" w:tplc="04070003" w:tentative="1">
      <w:start w:val="1"/>
      <w:numFmt w:val="bullet"/>
      <w:lvlText w:val="o"/>
      <w:lvlJc w:val="left"/>
      <w:pPr>
        <w:ind w:left="1470" w:hanging="360"/>
      </w:pPr>
      <w:rPr>
        <w:rFonts w:ascii="Courier New" w:hAnsi="Courier New" w:cs="Courier New" w:hint="default"/>
      </w:rPr>
    </w:lvl>
    <w:lvl w:ilvl="2" w:tplc="04070005" w:tentative="1">
      <w:start w:val="1"/>
      <w:numFmt w:val="bullet"/>
      <w:lvlText w:val=""/>
      <w:lvlJc w:val="left"/>
      <w:pPr>
        <w:ind w:left="2190" w:hanging="360"/>
      </w:pPr>
      <w:rPr>
        <w:rFonts w:ascii="Wingdings" w:hAnsi="Wingdings" w:hint="default"/>
      </w:rPr>
    </w:lvl>
    <w:lvl w:ilvl="3" w:tplc="04070001" w:tentative="1">
      <w:start w:val="1"/>
      <w:numFmt w:val="bullet"/>
      <w:lvlText w:val=""/>
      <w:lvlJc w:val="left"/>
      <w:pPr>
        <w:ind w:left="2910" w:hanging="360"/>
      </w:pPr>
      <w:rPr>
        <w:rFonts w:ascii="Symbol" w:hAnsi="Symbol" w:hint="default"/>
      </w:rPr>
    </w:lvl>
    <w:lvl w:ilvl="4" w:tplc="04070003" w:tentative="1">
      <w:start w:val="1"/>
      <w:numFmt w:val="bullet"/>
      <w:lvlText w:val="o"/>
      <w:lvlJc w:val="left"/>
      <w:pPr>
        <w:ind w:left="3630" w:hanging="360"/>
      </w:pPr>
      <w:rPr>
        <w:rFonts w:ascii="Courier New" w:hAnsi="Courier New" w:cs="Courier New" w:hint="default"/>
      </w:rPr>
    </w:lvl>
    <w:lvl w:ilvl="5" w:tplc="04070005" w:tentative="1">
      <w:start w:val="1"/>
      <w:numFmt w:val="bullet"/>
      <w:lvlText w:val=""/>
      <w:lvlJc w:val="left"/>
      <w:pPr>
        <w:ind w:left="4350" w:hanging="360"/>
      </w:pPr>
      <w:rPr>
        <w:rFonts w:ascii="Wingdings" w:hAnsi="Wingdings" w:hint="default"/>
      </w:rPr>
    </w:lvl>
    <w:lvl w:ilvl="6" w:tplc="04070001" w:tentative="1">
      <w:start w:val="1"/>
      <w:numFmt w:val="bullet"/>
      <w:lvlText w:val=""/>
      <w:lvlJc w:val="left"/>
      <w:pPr>
        <w:ind w:left="5070" w:hanging="360"/>
      </w:pPr>
      <w:rPr>
        <w:rFonts w:ascii="Symbol" w:hAnsi="Symbol" w:hint="default"/>
      </w:rPr>
    </w:lvl>
    <w:lvl w:ilvl="7" w:tplc="04070003" w:tentative="1">
      <w:start w:val="1"/>
      <w:numFmt w:val="bullet"/>
      <w:lvlText w:val="o"/>
      <w:lvlJc w:val="left"/>
      <w:pPr>
        <w:ind w:left="5790" w:hanging="360"/>
      </w:pPr>
      <w:rPr>
        <w:rFonts w:ascii="Courier New" w:hAnsi="Courier New" w:cs="Courier New" w:hint="default"/>
      </w:rPr>
    </w:lvl>
    <w:lvl w:ilvl="8" w:tplc="04070005" w:tentative="1">
      <w:start w:val="1"/>
      <w:numFmt w:val="bullet"/>
      <w:lvlText w:val=""/>
      <w:lvlJc w:val="left"/>
      <w:pPr>
        <w:ind w:left="6510" w:hanging="360"/>
      </w:pPr>
      <w:rPr>
        <w:rFonts w:ascii="Wingdings" w:hAnsi="Wingdings" w:hint="default"/>
      </w:rPr>
    </w:lvl>
  </w:abstractNum>
  <w:abstractNum w:abstractNumId="8">
    <w:nsid w:val="1AC11AF2"/>
    <w:multiLevelType w:val="hybridMultilevel"/>
    <w:tmpl w:val="BFA6E47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1ADA5E74"/>
    <w:multiLevelType w:val="hybridMultilevel"/>
    <w:tmpl w:val="D722BAD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2230421B"/>
    <w:multiLevelType w:val="hybridMultilevel"/>
    <w:tmpl w:val="B1E65D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27A34D0A"/>
    <w:multiLevelType w:val="hybridMultilevel"/>
    <w:tmpl w:val="AAC4A7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28685D9F"/>
    <w:multiLevelType w:val="multilevel"/>
    <w:tmpl w:val="4B50BB92"/>
    <w:lvl w:ilvl="0">
      <w:start w:val="1"/>
      <w:numFmt w:val="bullet"/>
      <w:pStyle w:val="AufgabeEbene3angekreuzt"/>
      <w:lvlText w:val="☑"/>
      <w:lvlJc w:val="left"/>
      <w:pPr>
        <w:ind w:left="567" w:hanging="283"/>
      </w:pPr>
      <w:rPr>
        <w:rFonts w:ascii="Source Sans Pro" w:hAnsi="Source Sans Pro"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297B1C66"/>
    <w:multiLevelType w:val="hybridMultilevel"/>
    <w:tmpl w:val="8012D55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nsid w:val="2A63482A"/>
    <w:multiLevelType w:val="multilevel"/>
    <w:tmpl w:val="C3F41E0A"/>
    <w:lvl w:ilvl="0">
      <w:start w:val="1"/>
      <w:numFmt w:val="decimal"/>
      <w:pStyle w:val="AufgabeEbene1"/>
      <w:lvlText w:val="%1)"/>
      <w:lvlJc w:val="left"/>
      <w:pPr>
        <w:ind w:left="284" w:hanging="284"/>
      </w:pPr>
      <w:rPr>
        <w:rFonts w:hint="default"/>
      </w:rPr>
    </w:lvl>
    <w:lvl w:ilvl="1">
      <w:start w:val="1"/>
      <w:numFmt w:val="lowerLetter"/>
      <w:pStyle w:val="AufgabeEbene2"/>
      <w:lvlText w:val="%2)"/>
      <w:lvlJc w:val="left"/>
      <w:pPr>
        <w:ind w:left="567" w:hanging="283"/>
      </w:pPr>
      <w:rPr>
        <w:rFonts w:hint="default"/>
      </w:rPr>
    </w:lvl>
    <w:lvl w:ilvl="2">
      <w:start w:val="1"/>
      <w:numFmt w:val="bullet"/>
      <w:pStyle w:val="AufgabeEbene3"/>
      <w:lvlText w:val="☐"/>
      <w:lvlJc w:val="left"/>
      <w:pPr>
        <w:ind w:left="851" w:hanging="284"/>
      </w:pPr>
      <w:rPr>
        <w:rFonts w:ascii="Source Sans Pro" w:hAnsi="Source Sans Pro"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nsid w:val="2A750A81"/>
    <w:multiLevelType w:val="hybridMultilevel"/>
    <w:tmpl w:val="4E50A1B6"/>
    <w:lvl w:ilvl="0" w:tplc="95009B6E">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31F116E2"/>
    <w:multiLevelType w:val="hybridMultilevel"/>
    <w:tmpl w:val="76AE8174"/>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nsid w:val="31FC3DFF"/>
    <w:multiLevelType w:val="hybridMultilevel"/>
    <w:tmpl w:val="3B28FD74"/>
    <w:lvl w:ilvl="0" w:tplc="62EEDCC6">
      <w:start w:val="1"/>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378E7860"/>
    <w:multiLevelType w:val="hybridMultilevel"/>
    <w:tmpl w:val="8012D55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20">
    <w:nsid w:val="3E2C5D96"/>
    <w:multiLevelType w:val="hybridMultilevel"/>
    <w:tmpl w:val="67549FD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3EBB537E"/>
    <w:multiLevelType w:val="hybridMultilevel"/>
    <w:tmpl w:val="7A4AE0C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2">
    <w:nsid w:val="40CC1333"/>
    <w:multiLevelType w:val="hybridMultilevel"/>
    <w:tmpl w:val="7F80D1E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415C1AC0"/>
    <w:multiLevelType w:val="hybridMultilevel"/>
    <w:tmpl w:val="BC349E96"/>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4">
    <w:nsid w:val="43821C17"/>
    <w:multiLevelType w:val="hybridMultilevel"/>
    <w:tmpl w:val="76AE8174"/>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44036F94"/>
    <w:multiLevelType w:val="multilevel"/>
    <w:tmpl w:val="3D1CDFE6"/>
    <w:lvl w:ilvl="0">
      <w:start w:val="1"/>
      <w:numFmt w:val="decimal"/>
      <w:pStyle w:val="Textkrpernrinnen"/>
      <w:lvlText w:val="%1."/>
      <w:lvlJc w:val="left"/>
      <w:pPr>
        <w:ind w:left="567" w:hanging="283"/>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26">
    <w:nsid w:val="463816DE"/>
    <w:multiLevelType w:val="hybridMultilevel"/>
    <w:tmpl w:val="E3108BFC"/>
    <w:lvl w:ilvl="0" w:tplc="AFE0DA7E">
      <w:start w:val="1"/>
      <w:numFmt w:val="bullet"/>
      <w:pStyle w:val="AufgabeKastenangekreuzt"/>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nsid w:val="47E97E52"/>
    <w:multiLevelType w:val="multilevel"/>
    <w:tmpl w:val="F21A8B04"/>
    <w:lvl w:ilvl="0">
      <w:start w:val="1"/>
      <w:numFmt w:val="decimal"/>
      <w:pStyle w:val="Textkrpernrauen"/>
      <w:lvlText w:val="%1."/>
      <w:lvlJc w:val="left"/>
      <w:pPr>
        <w:ind w:left="284"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nsid w:val="4CC313C7"/>
    <w:multiLevelType w:val="hybridMultilevel"/>
    <w:tmpl w:val="95F8EAD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nsid w:val="50631AD0"/>
    <w:multiLevelType w:val="hybridMultilevel"/>
    <w:tmpl w:val="E79CEC6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nsid w:val="57DC6C29"/>
    <w:multiLevelType w:val="hybridMultilevel"/>
    <w:tmpl w:val="A4F017B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nsid w:val="581C75C7"/>
    <w:multiLevelType w:val="hybridMultilevel"/>
    <w:tmpl w:val="76AE8174"/>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nsid w:val="5B465D2B"/>
    <w:multiLevelType w:val="hybridMultilevel"/>
    <w:tmpl w:val="A148F74A"/>
    <w:lvl w:ilvl="0" w:tplc="10947A34">
      <w:start w:val="1"/>
      <w:numFmt w:val="bullet"/>
      <w:lvlText w:val="-"/>
      <w:lvlJc w:val="left"/>
      <w:pPr>
        <w:ind w:left="644" w:hanging="360"/>
      </w:pPr>
      <w:rPr>
        <w:rFonts w:ascii="Source Sans Pro" w:eastAsiaTheme="minorHAnsi" w:hAnsi="Source Sans Pro" w:cs="Arial"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35">
    <w:nsid w:val="5BEB19CE"/>
    <w:multiLevelType w:val="multilevel"/>
    <w:tmpl w:val="6330AF82"/>
    <w:lvl w:ilvl="0">
      <w:start w:val="1"/>
      <w:numFmt w:val="decimal"/>
      <w:pStyle w:val="Inhaltsverzeichnisnr"/>
      <w:lvlText w:val="%1."/>
      <w:lvlJc w:val="left"/>
      <w:pPr>
        <w:ind w:left="284" w:hanging="284"/>
      </w:pPr>
      <w:rPr>
        <w:rFonts w:hint="default"/>
        <w:b/>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nsid w:val="5EB16A7A"/>
    <w:multiLevelType w:val="hybridMultilevel"/>
    <w:tmpl w:val="95F8EAD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nsid w:val="5EF1192F"/>
    <w:multiLevelType w:val="hybridMultilevel"/>
    <w:tmpl w:val="BA9A5E58"/>
    <w:lvl w:ilvl="0" w:tplc="20608826">
      <w:start w:val="1"/>
      <w:numFmt w:val="bullet"/>
      <w:pStyle w:val="Textkrperafz"/>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nsid w:val="60001B5B"/>
    <w:multiLevelType w:val="hybridMultilevel"/>
    <w:tmpl w:val="AAC4A7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nsid w:val="64962012"/>
    <w:multiLevelType w:val="hybridMultilevel"/>
    <w:tmpl w:val="B73AD3B4"/>
    <w:lvl w:ilvl="0" w:tplc="0CE4E9F8">
      <w:start w:val="1"/>
      <w:numFmt w:val="decimal"/>
      <w:pStyle w:val="NummerierungAnfang"/>
      <w:lvlText w:val="%1."/>
      <w:lvlJc w:val="left"/>
      <w:pPr>
        <w:ind w:left="720" w:hanging="360"/>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nsid w:val="66BB51E9"/>
    <w:multiLevelType w:val="hybridMultilevel"/>
    <w:tmpl w:val="7674A012"/>
    <w:lvl w:ilvl="0" w:tplc="B4A0FA22">
      <w:start w:val="1"/>
      <w:numFmt w:val="bullet"/>
      <w:lvlText w:val="-"/>
      <w:lvlJc w:val="left"/>
      <w:pPr>
        <w:ind w:left="644" w:hanging="360"/>
      </w:pPr>
      <w:rPr>
        <w:rFonts w:ascii="Source Sans Pro" w:eastAsiaTheme="minorHAnsi" w:hAnsi="Source Sans Pro" w:cs="Arial"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42">
    <w:nsid w:val="6A6A39F5"/>
    <w:multiLevelType w:val="hybridMultilevel"/>
    <w:tmpl w:val="838E81FA"/>
    <w:lvl w:ilvl="0" w:tplc="E6B8CA7C">
      <w:start w:val="2"/>
      <w:numFmt w:val="bullet"/>
      <w:lvlText w:val="-"/>
      <w:lvlJc w:val="left"/>
      <w:pPr>
        <w:ind w:left="417" w:hanging="360"/>
      </w:pPr>
      <w:rPr>
        <w:rFonts w:ascii="Source Sans Pro" w:eastAsiaTheme="minorHAnsi" w:hAnsi="Source Sans Pro" w:cs="Arial" w:hint="default"/>
      </w:rPr>
    </w:lvl>
    <w:lvl w:ilvl="1" w:tplc="04070003" w:tentative="1">
      <w:start w:val="1"/>
      <w:numFmt w:val="bullet"/>
      <w:lvlText w:val="o"/>
      <w:lvlJc w:val="left"/>
      <w:pPr>
        <w:ind w:left="1137" w:hanging="360"/>
      </w:pPr>
      <w:rPr>
        <w:rFonts w:ascii="Courier New" w:hAnsi="Courier New" w:cs="Courier New" w:hint="default"/>
      </w:rPr>
    </w:lvl>
    <w:lvl w:ilvl="2" w:tplc="04070005" w:tentative="1">
      <w:start w:val="1"/>
      <w:numFmt w:val="bullet"/>
      <w:lvlText w:val=""/>
      <w:lvlJc w:val="left"/>
      <w:pPr>
        <w:ind w:left="1857" w:hanging="360"/>
      </w:pPr>
      <w:rPr>
        <w:rFonts w:ascii="Wingdings" w:hAnsi="Wingdings" w:hint="default"/>
      </w:rPr>
    </w:lvl>
    <w:lvl w:ilvl="3" w:tplc="04070001" w:tentative="1">
      <w:start w:val="1"/>
      <w:numFmt w:val="bullet"/>
      <w:lvlText w:val=""/>
      <w:lvlJc w:val="left"/>
      <w:pPr>
        <w:ind w:left="2577" w:hanging="360"/>
      </w:pPr>
      <w:rPr>
        <w:rFonts w:ascii="Symbol" w:hAnsi="Symbol" w:hint="default"/>
      </w:rPr>
    </w:lvl>
    <w:lvl w:ilvl="4" w:tplc="04070003" w:tentative="1">
      <w:start w:val="1"/>
      <w:numFmt w:val="bullet"/>
      <w:lvlText w:val="o"/>
      <w:lvlJc w:val="left"/>
      <w:pPr>
        <w:ind w:left="3297" w:hanging="360"/>
      </w:pPr>
      <w:rPr>
        <w:rFonts w:ascii="Courier New" w:hAnsi="Courier New" w:cs="Courier New" w:hint="default"/>
      </w:rPr>
    </w:lvl>
    <w:lvl w:ilvl="5" w:tplc="04070005" w:tentative="1">
      <w:start w:val="1"/>
      <w:numFmt w:val="bullet"/>
      <w:lvlText w:val=""/>
      <w:lvlJc w:val="left"/>
      <w:pPr>
        <w:ind w:left="4017" w:hanging="360"/>
      </w:pPr>
      <w:rPr>
        <w:rFonts w:ascii="Wingdings" w:hAnsi="Wingdings" w:hint="default"/>
      </w:rPr>
    </w:lvl>
    <w:lvl w:ilvl="6" w:tplc="04070001" w:tentative="1">
      <w:start w:val="1"/>
      <w:numFmt w:val="bullet"/>
      <w:lvlText w:val=""/>
      <w:lvlJc w:val="left"/>
      <w:pPr>
        <w:ind w:left="4737" w:hanging="360"/>
      </w:pPr>
      <w:rPr>
        <w:rFonts w:ascii="Symbol" w:hAnsi="Symbol" w:hint="default"/>
      </w:rPr>
    </w:lvl>
    <w:lvl w:ilvl="7" w:tplc="04070003" w:tentative="1">
      <w:start w:val="1"/>
      <w:numFmt w:val="bullet"/>
      <w:lvlText w:val="o"/>
      <w:lvlJc w:val="left"/>
      <w:pPr>
        <w:ind w:left="5457" w:hanging="360"/>
      </w:pPr>
      <w:rPr>
        <w:rFonts w:ascii="Courier New" w:hAnsi="Courier New" w:cs="Courier New" w:hint="default"/>
      </w:rPr>
    </w:lvl>
    <w:lvl w:ilvl="8" w:tplc="04070005" w:tentative="1">
      <w:start w:val="1"/>
      <w:numFmt w:val="bullet"/>
      <w:lvlText w:val=""/>
      <w:lvlJc w:val="left"/>
      <w:pPr>
        <w:ind w:left="6177" w:hanging="360"/>
      </w:pPr>
      <w:rPr>
        <w:rFonts w:ascii="Wingdings" w:hAnsi="Wingdings" w:hint="default"/>
      </w:rPr>
    </w:lvl>
  </w:abstractNum>
  <w:abstractNum w:abstractNumId="43">
    <w:nsid w:val="6FB253FC"/>
    <w:multiLevelType w:val="hybridMultilevel"/>
    <w:tmpl w:val="5778123E"/>
    <w:lvl w:ilvl="0" w:tplc="550E953A">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nsid w:val="71E82CED"/>
    <w:multiLevelType w:val="hybridMultilevel"/>
    <w:tmpl w:val="E79CEC6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nsid w:val="75A206E6"/>
    <w:multiLevelType w:val="hybridMultilevel"/>
    <w:tmpl w:val="A4F017B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6">
    <w:nsid w:val="775B430A"/>
    <w:multiLevelType w:val="hybridMultilevel"/>
    <w:tmpl w:val="76AE8174"/>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7">
    <w:nsid w:val="789D03C0"/>
    <w:multiLevelType w:val="hybridMultilevel"/>
    <w:tmpl w:val="69009898"/>
    <w:lvl w:ilvl="0" w:tplc="ACE6A572">
      <w:start w:val="1"/>
      <w:numFmt w:val="bullet"/>
      <w:pStyle w:val="AufgabeKasten"/>
      <w:lvlText w:val="☐"/>
      <w:lvlJc w:val="left"/>
      <w:pPr>
        <w:ind w:left="1004" w:hanging="360"/>
      </w:pPr>
      <w:rPr>
        <w:rFonts w:ascii="Source Sans Pro" w:hAnsi="Source Sans Pro" w:hint="default"/>
        <w:sz w:val="36"/>
      </w:rPr>
    </w:lvl>
    <w:lvl w:ilvl="1" w:tplc="04070003">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48">
    <w:nsid w:val="7B20585F"/>
    <w:multiLevelType w:val="hybridMultilevel"/>
    <w:tmpl w:val="03C29F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9">
    <w:nsid w:val="7C633930"/>
    <w:multiLevelType w:val="hybridMultilevel"/>
    <w:tmpl w:val="95F8EAD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0">
    <w:nsid w:val="7E414605"/>
    <w:multiLevelType w:val="hybridMultilevel"/>
    <w:tmpl w:val="3A5E95D8"/>
    <w:lvl w:ilvl="0" w:tplc="8384F2C0">
      <w:start w:val="1"/>
      <w:numFmt w:val="bullet"/>
      <w:pStyle w:val="Kopf8ptafz"/>
      <w:lvlText w:val="­"/>
      <w:lvlJc w:val="left"/>
      <w:pPr>
        <w:ind w:left="416"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1">
    <w:nsid w:val="7FD56C21"/>
    <w:multiLevelType w:val="hybridMultilevel"/>
    <w:tmpl w:val="24FAD6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7"/>
  </w:num>
  <w:num w:numId="2">
    <w:abstractNumId w:val="19"/>
  </w:num>
  <w:num w:numId="3">
    <w:abstractNumId w:val="35"/>
  </w:num>
  <w:num w:numId="4">
    <w:abstractNumId w:val="40"/>
  </w:num>
  <w:num w:numId="5">
    <w:abstractNumId w:val="29"/>
  </w:num>
  <w:num w:numId="6">
    <w:abstractNumId w:val="50"/>
  </w:num>
  <w:num w:numId="7">
    <w:abstractNumId w:val="38"/>
  </w:num>
  <w:num w:numId="8">
    <w:abstractNumId w:val="0"/>
  </w:num>
  <w:num w:numId="9">
    <w:abstractNumId w:val="25"/>
  </w:num>
  <w:num w:numId="10">
    <w:abstractNumId w:val="14"/>
  </w:num>
  <w:num w:numId="11">
    <w:abstractNumId w:val="47"/>
  </w:num>
  <w:num w:numId="12">
    <w:abstractNumId w:val="26"/>
  </w:num>
  <w:num w:numId="13">
    <w:abstractNumId w:val="28"/>
  </w:num>
  <w:num w:numId="14">
    <w:abstractNumId w:val="12"/>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6"/>
  </w:num>
  <w:num w:numId="17">
    <w:abstractNumId w:val="34"/>
  </w:num>
  <w:num w:numId="18">
    <w:abstractNumId w:val="42"/>
  </w:num>
  <w:num w:numId="19">
    <w:abstractNumId w:val="46"/>
  </w:num>
  <w:num w:numId="20">
    <w:abstractNumId w:val="23"/>
  </w:num>
  <w:num w:numId="21">
    <w:abstractNumId w:val="5"/>
  </w:num>
  <w:num w:numId="22">
    <w:abstractNumId w:val="13"/>
  </w:num>
  <w:num w:numId="23">
    <w:abstractNumId w:val="11"/>
  </w:num>
  <w:num w:numId="24">
    <w:abstractNumId w:val="21"/>
  </w:num>
  <w:num w:numId="25">
    <w:abstractNumId w:val="33"/>
  </w:num>
  <w:num w:numId="26">
    <w:abstractNumId w:val="18"/>
  </w:num>
  <w:num w:numId="27">
    <w:abstractNumId w:val="39"/>
  </w:num>
  <w:num w:numId="28">
    <w:abstractNumId w:val="37"/>
  </w:num>
  <w:num w:numId="29">
    <w:abstractNumId w:val="49"/>
  </w:num>
  <w:num w:numId="30">
    <w:abstractNumId w:val="51"/>
  </w:num>
  <w:num w:numId="31">
    <w:abstractNumId w:val="15"/>
  </w:num>
  <w:num w:numId="32">
    <w:abstractNumId w:val="44"/>
  </w:num>
  <w:num w:numId="33">
    <w:abstractNumId w:val="10"/>
  </w:num>
  <w:num w:numId="34">
    <w:abstractNumId w:val="41"/>
  </w:num>
  <w:num w:numId="35">
    <w:abstractNumId w:val="32"/>
  </w:num>
  <w:num w:numId="36">
    <w:abstractNumId w:val="32"/>
  </w:num>
  <w:num w:numId="37">
    <w:abstractNumId w:val="17"/>
  </w:num>
  <w:num w:numId="38">
    <w:abstractNumId w:val="43"/>
  </w:num>
  <w:num w:numId="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
  </w:num>
  <w:num w:numId="48">
    <w:abstractNumId w:val="16"/>
  </w:num>
  <w:num w:numId="49">
    <w:abstractNumId w:val="24"/>
  </w:num>
  <w:num w:numId="50">
    <w:abstractNumId w:val="30"/>
  </w:num>
  <w:num w:numId="51">
    <w:abstractNumId w:val="8"/>
  </w:num>
  <w:num w:numId="52">
    <w:abstractNumId w:val="6"/>
  </w:num>
  <w:num w:numId="53">
    <w:abstractNumId w:val="2"/>
  </w:num>
  <w:num w:numId="54">
    <w:abstractNumId w:val="3"/>
  </w:num>
  <w:num w:numId="55">
    <w:abstractNumId w:val="48"/>
  </w:num>
  <w:num w:numId="56">
    <w:abstractNumId w:val="20"/>
  </w:num>
  <w:num w:numId="57">
    <w:abstractNumId w:val="22"/>
  </w:num>
  <w:num w:numId="58">
    <w:abstractNumId w:val="9"/>
  </w:num>
  <w:num w:numId="59">
    <w:abstractNumId w:val="4"/>
  </w:num>
  <w:num w:numId="60">
    <w:abstractNumId w:val="31"/>
  </w:num>
  <w:num w:numId="61">
    <w:abstractNumId w:val="7"/>
  </w:num>
  <w:num w:numId="62">
    <w:abstractNumId w:val="4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efaultTabStop w:val="708"/>
  <w:autoHyphenation/>
  <w:hyphenationZone w:val="425"/>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51B7"/>
    <w:rsid w:val="00003917"/>
    <w:rsid w:val="00004962"/>
    <w:rsid w:val="00005129"/>
    <w:rsid w:val="00005EAC"/>
    <w:rsid w:val="00010974"/>
    <w:rsid w:val="000214C6"/>
    <w:rsid w:val="00024E63"/>
    <w:rsid w:val="000343DC"/>
    <w:rsid w:val="00036A4D"/>
    <w:rsid w:val="000410BA"/>
    <w:rsid w:val="000411A8"/>
    <w:rsid w:val="00046D79"/>
    <w:rsid w:val="0005288C"/>
    <w:rsid w:val="00054525"/>
    <w:rsid w:val="00057390"/>
    <w:rsid w:val="00064582"/>
    <w:rsid w:val="000707DF"/>
    <w:rsid w:val="00071096"/>
    <w:rsid w:val="00085AB3"/>
    <w:rsid w:val="000977FD"/>
    <w:rsid w:val="00097AAA"/>
    <w:rsid w:val="00097C8D"/>
    <w:rsid w:val="000A2A19"/>
    <w:rsid w:val="000A53DA"/>
    <w:rsid w:val="000A764B"/>
    <w:rsid w:val="000B2496"/>
    <w:rsid w:val="000C5FC9"/>
    <w:rsid w:val="000D5446"/>
    <w:rsid w:val="000D75DB"/>
    <w:rsid w:val="000E33F4"/>
    <w:rsid w:val="000E3646"/>
    <w:rsid w:val="000E763B"/>
    <w:rsid w:val="00101831"/>
    <w:rsid w:val="001021F6"/>
    <w:rsid w:val="00102A7B"/>
    <w:rsid w:val="001066AF"/>
    <w:rsid w:val="00111E6A"/>
    <w:rsid w:val="0012000E"/>
    <w:rsid w:val="001332A4"/>
    <w:rsid w:val="00134055"/>
    <w:rsid w:val="001424B4"/>
    <w:rsid w:val="00151D6A"/>
    <w:rsid w:val="00153B3F"/>
    <w:rsid w:val="00153EE8"/>
    <w:rsid w:val="001602B2"/>
    <w:rsid w:val="001633C8"/>
    <w:rsid w:val="00164B93"/>
    <w:rsid w:val="001655CB"/>
    <w:rsid w:val="001700E9"/>
    <w:rsid w:val="00171AD6"/>
    <w:rsid w:val="00173367"/>
    <w:rsid w:val="001779E8"/>
    <w:rsid w:val="00181CA4"/>
    <w:rsid w:val="00184237"/>
    <w:rsid w:val="0018643F"/>
    <w:rsid w:val="00186B1D"/>
    <w:rsid w:val="0019046A"/>
    <w:rsid w:val="001978A0"/>
    <w:rsid w:val="001979E7"/>
    <w:rsid w:val="001A2103"/>
    <w:rsid w:val="001A3351"/>
    <w:rsid w:val="001A3C23"/>
    <w:rsid w:val="001A52F5"/>
    <w:rsid w:val="001B4A70"/>
    <w:rsid w:val="001B4C23"/>
    <w:rsid w:val="001B5F43"/>
    <w:rsid w:val="001C241E"/>
    <w:rsid w:val="001C721C"/>
    <w:rsid w:val="001D2F64"/>
    <w:rsid w:val="001D4D7E"/>
    <w:rsid w:val="001E03DE"/>
    <w:rsid w:val="001E10B1"/>
    <w:rsid w:val="001E24C0"/>
    <w:rsid w:val="001F1C14"/>
    <w:rsid w:val="001F6499"/>
    <w:rsid w:val="0020278E"/>
    <w:rsid w:val="00203E01"/>
    <w:rsid w:val="00210735"/>
    <w:rsid w:val="00211042"/>
    <w:rsid w:val="00212005"/>
    <w:rsid w:val="0021552C"/>
    <w:rsid w:val="00215567"/>
    <w:rsid w:val="0021616E"/>
    <w:rsid w:val="00220FAE"/>
    <w:rsid w:val="002223B8"/>
    <w:rsid w:val="0022617F"/>
    <w:rsid w:val="00227078"/>
    <w:rsid w:val="00230E2D"/>
    <w:rsid w:val="00233DFA"/>
    <w:rsid w:val="00233EB7"/>
    <w:rsid w:val="00234617"/>
    <w:rsid w:val="00234B66"/>
    <w:rsid w:val="00241372"/>
    <w:rsid w:val="00252F54"/>
    <w:rsid w:val="00253AA4"/>
    <w:rsid w:val="002611F5"/>
    <w:rsid w:val="00266719"/>
    <w:rsid w:val="002756A4"/>
    <w:rsid w:val="00281CB1"/>
    <w:rsid w:val="00284A54"/>
    <w:rsid w:val="00290AF7"/>
    <w:rsid w:val="002915B8"/>
    <w:rsid w:val="00292510"/>
    <w:rsid w:val="0029263A"/>
    <w:rsid w:val="00296589"/>
    <w:rsid w:val="002979DC"/>
    <w:rsid w:val="002A25FF"/>
    <w:rsid w:val="002A2D21"/>
    <w:rsid w:val="002A79B5"/>
    <w:rsid w:val="002B1CA9"/>
    <w:rsid w:val="002B2C67"/>
    <w:rsid w:val="002B3484"/>
    <w:rsid w:val="002B358C"/>
    <w:rsid w:val="002B5C8D"/>
    <w:rsid w:val="002B62CC"/>
    <w:rsid w:val="002D5B9D"/>
    <w:rsid w:val="002D7613"/>
    <w:rsid w:val="002E10B1"/>
    <w:rsid w:val="002E2050"/>
    <w:rsid w:val="002E2918"/>
    <w:rsid w:val="002F2555"/>
    <w:rsid w:val="002F610F"/>
    <w:rsid w:val="00304629"/>
    <w:rsid w:val="0030492E"/>
    <w:rsid w:val="003079A7"/>
    <w:rsid w:val="00311F90"/>
    <w:rsid w:val="00324B78"/>
    <w:rsid w:val="003263D9"/>
    <w:rsid w:val="0032708D"/>
    <w:rsid w:val="00332FF0"/>
    <w:rsid w:val="00334277"/>
    <w:rsid w:val="003346C3"/>
    <w:rsid w:val="003429B5"/>
    <w:rsid w:val="003457A0"/>
    <w:rsid w:val="00351422"/>
    <w:rsid w:val="00351AE3"/>
    <w:rsid w:val="003552C0"/>
    <w:rsid w:val="00356A30"/>
    <w:rsid w:val="00357210"/>
    <w:rsid w:val="00357C55"/>
    <w:rsid w:val="00360DCA"/>
    <w:rsid w:val="00361E5E"/>
    <w:rsid w:val="00362A92"/>
    <w:rsid w:val="00366215"/>
    <w:rsid w:val="0037109F"/>
    <w:rsid w:val="003754CF"/>
    <w:rsid w:val="00384B94"/>
    <w:rsid w:val="00385120"/>
    <w:rsid w:val="00385D63"/>
    <w:rsid w:val="00387063"/>
    <w:rsid w:val="00390BD2"/>
    <w:rsid w:val="00391945"/>
    <w:rsid w:val="003924B8"/>
    <w:rsid w:val="00396668"/>
    <w:rsid w:val="003A0130"/>
    <w:rsid w:val="003A17D4"/>
    <w:rsid w:val="003A78F2"/>
    <w:rsid w:val="003B3F2C"/>
    <w:rsid w:val="003C56C4"/>
    <w:rsid w:val="003D2E25"/>
    <w:rsid w:val="003F245D"/>
    <w:rsid w:val="003F5C78"/>
    <w:rsid w:val="003F75E9"/>
    <w:rsid w:val="00414576"/>
    <w:rsid w:val="00414FCC"/>
    <w:rsid w:val="004152B1"/>
    <w:rsid w:val="0042086D"/>
    <w:rsid w:val="0042345D"/>
    <w:rsid w:val="00423CE5"/>
    <w:rsid w:val="0043494C"/>
    <w:rsid w:val="00436CD7"/>
    <w:rsid w:val="0044271F"/>
    <w:rsid w:val="00444F9C"/>
    <w:rsid w:val="00444FB7"/>
    <w:rsid w:val="0044650F"/>
    <w:rsid w:val="0044784D"/>
    <w:rsid w:val="00450FF6"/>
    <w:rsid w:val="00451189"/>
    <w:rsid w:val="004524BD"/>
    <w:rsid w:val="004529FA"/>
    <w:rsid w:val="0045702F"/>
    <w:rsid w:val="00457D0E"/>
    <w:rsid w:val="00460795"/>
    <w:rsid w:val="00464F5A"/>
    <w:rsid w:val="00470A5B"/>
    <w:rsid w:val="00472595"/>
    <w:rsid w:val="0047779F"/>
    <w:rsid w:val="00486468"/>
    <w:rsid w:val="00493E75"/>
    <w:rsid w:val="00496E35"/>
    <w:rsid w:val="004A302C"/>
    <w:rsid w:val="004B1254"/>
    <w:rsid w:val="004B658C"/>
    <w:rsid w:val="004C18F1"/>
    <w:rsid w:val="004C6F64"/>
    <w:rsid w:val="004D3EFB"/>
    <w:rsid w:val="004F26A6"/>
    <w:rsid w:val="004F754E"/>
    <w:rsid w:val="005023ED"/>
    <w:rsid w:val="005039B8"/>
    <w:rsid w:val="00505DCD"/>
    <w:rsid w:val="0051226C"/>
    <w:rsid w:val="005122A9"/>
    <w:rsid w:val="00516DF0"/>
    <w:rsid w:val="00520BD0"/>
    <w:rsid w:val="00531D05"/>
    <w:rsid w:val="0053570A"/>
    <w:rsid w:val="00535F4A"/>
    <w:rsid w:val="00542D04"/>
    <w:rsid w:val="00545AB7"/>
    <w:rsid w:val="0055233D"/>
    <w:rsid w:val="00555443"/>
    <w:rsid w:val="00563022"/>
    <w:rsid w:val="00565C6F"/>
    <w:rsid w:val="00566650"/>
    <w:rsid w:val="00573512"/>
    <w:rsid w:val="00574297"/>
    <w:rsid w:val="00581AF7"/>
    <w:rsid w:val="00583BFC"/>
    <w:rsid w:val="00586132"/>
    <w:rsid w:val="00597140"/>
    <w:rsid w:val="005A6708"/>
    <w:rsid w:val="005B1962"/>
    <w:rsid w:val="005B6550"/>
    <w:rsid w:val="005C19AC"/>
    <w:rsid w:val="005C36E8"/>
    <w:rsid w:val="005C4141"/>
    <w:rsid w:val="005C589B"/>
    <w:rsid w:val="005D207D"/>
    <w:rsid w:val="005D72B9"/>
    <w:rsid w:val="005E0A32"/>
    <w:rsid w:val="005E1393"/>
    <w:rsid w:val="005E1794"/>
    <w:rsid w:val="005E3308"/>
    <w:rsid w:val="005E4A43"/>
    <w:rsid w:val="005E64E6"/>
    <w:rsid w:val="005F1F98"/>
    <w:rsid w:val="00601ADC"/>
    <w:rsid w:val="00613DB8"/>
    <w:rsid w:val="0061505A"/>
    <w:rsid w:val="00617792"/>
    <w:rsid w:val="00623C12"/>
    <w:rsid w:val="00624F16"/>
    <w:rsid w:val="00626DE3"/>
    <w:rsid w:val="006308C3"/>
    <w:rsid w:val="006342AA"/>
    <w:rsid w:val="00635328"/>
    <w:rsid w:val="00642CF3"/>
    <w:rsid w:val="00643C82"/>
    <w:rsid w:val="00644C27"/>
    <w:rsid w:val="00644C4C"/>
    <w:rsid w:val="006534AB"/>
    <w:rsid w:val="00656D67"/>
    <w:rsid w:val="0066034D"/>
    <w:rsid w:val="00665E61"/>
    <w:rsid w:val="0067020A"/>
    <w:rsid w:val="00674242"/>
    <w:rsid w:val="00675016"/>
    <w:rsid w:val="0069030C"/>
    <w:rsid w:val="00692E2F"/>
    <w:rsid w:val="006A5BF4"/>
    <w:rsid w:val="006A64CA"/>
    <w:rsid w:val="006A6558"/>
    <w:rsid w:val="006C1E8F"/>
    <w:rsid w:val="006C4D0A"/>
    <w:rsid w:val="006C7249"/>
    <w:rsid w:val="006D0F0F"/>
    <w:rsid w:val="006D3107"/>
    <w:rsid w:val="006D75BC"/>
    <w:rsid w:val="006E3E2C"/>
    <w:rsid w:val="006E4825"/>
    <w:rsid w:val="006E75A6"/>
    <w:rsid w:val="006E7DD5"/>
    <w:rsid w:val="006F661D"/>
    <w:rsid w:val="006F6E2E"/>
    <w:rsid w:val="00700692"/>
    <w:rsid w:val="00704853"/>
    <w:rsid w:val="00706E47"/>
    <w:rsid w:val="00711F51"/>
    <w:rsid w:val="00712924"/>
    <w:rsid w:val="0071377D"/>
    <w:rsid w:val="00715FF1"/>
    <w:rsid w:val="00716EF5"/>
    <w:rsid w:val="0072350B"/>
    <w:rsid w:val="0072380A"/>
    <w:rsid w:val="007251B7"/>
    <w:rsid w:val="00730403"/>
    <w:rsid w:val="00733372"/>
    <w:rsid w:val="0073458B"/>
    <w:rsid w:val="007374D0"/>
    <w:rsid w:val="00740ADF"/>
    <w:rsid w:val="00742653"/>
    <w:rsid w:val="007442E0"/>
    <w:rsid w:val="007451CA"/>
    <w:rsid w:val="0075476A"/>
    <w:rsid w:val="00757B93"/>
    <w:rsid w:val="00760104"/>
    <w:rsid w:val="007608E8"/>
    <w:rsid w:val="00761669"/>
    <w:rsid w:val="00761CF2"/>
    <w:rsid w:val="00764360"/>
    <w:rsid w:val="007665EC"/>
    <w:rsid w:val="00770F61"/>
    <w:rsid w:val="007748D5"/>
    <w:rsid w:val="00782F06"/>
    <w:rsid w:val="0078556C"/>
    <w:rsid w:val="00795796"/>
    <w:rsid w:val="007A239C"/>
    <w:rsid w:val="007A2706"/>
    <w:rsid w:val="007A65BD"/>
    <w:rsid w:val="007B028C"/>
    <w:rsid w:val="007B543D"/>
    <w:rsid w:val="007B5CEA"/>
    <w:rsid w:val="007B5F67"/>
    <w:rsid w:val="007B7335"/>
    <w:rsid w:val="007C55F7"/>
    <w:rsid w:val="007C7E60"/>
    <w:rsid w:val="007D2A16"/>
    <w:rsid w:val="007D71F0"/>
    <w:rsid w:val="007D7EC6"/>
    <w:rsid w:val="007E1441"/>
    <w:rsid w:val="007E5B6A"/>
    <w:rsid w:val="007F1C1B"/>
    <w:rsid w:val="007F58EA"/>
    <w:rsid w:val="007F67D3"/>
    <w:rsid w:val="007F7024"/>
    <w:rsid w:val="00805F22"/>
    <w:rsid w:val="00806A4B"/>
    <w:rsid w:val="00813FB7"/>
    <w:rsid w:val="008211FE"/>
    <w:rsid w:val="00822445"/>
    <w:rsid w:val="00832068"/>
    <w:rsid w:val="00832DB9"/>
    <w:rsid w:val="00833561"/>
    <w:rsid w:val="00835158"/>
    <w:rsid w:val="00840311"/>
    <w:rsid w:val="00840DEE"/>
    <w:rsid w:val="00850A64"/>
    <w:rsid w:val="0085112A"/>
    <w:rsid w:val="008567E9"/>
    <w:rsid w:val="0086068B"/>
    <w:rsid w:val="00861098"/>
    <w:rsid w:val="00861623"/>
    <w:rsid w:val="00867527"/>
    <w:rsid w:val="00873419"/>
    <w:rsid w:val="00874A59"/>
    <w:rsid w:val="00877B0B"/>
    <w:rsid w:val="008837A7"/>
    <w:rsid w:val="008976D5"/>
    <w:rsid w:val="008A0228"/>
    <w:rsid w:val="008A606F"/>
    <w:rsid w:val="008A7911"/>
    <w:rsid w:val="008B0708"/>
    <w:rsid w:val="008B0E9E"/>
    <w:rsid w:val="008B103F"/>
    <w:rsid w:val="008B36E3"/>
    <w:rsid w:val="008B49F7"/>
    <w:rsid w:val="008B4BDA"/>
    <w:rsid w:val="008B4FB4"/>
    <w:rsid w:val="008B60CB"/>
    <w:rsid w:val="008B6EE3"/>
    <w:rsid w:val="008C2856"/>
    <w:rsid w:val="008C74E5"/>
    <w:rsid w:val="008D17C4"/>
    <w:rsid w:val="008D5EDB"/>
    <w:rsid w:val="008D7742"/>
    <w:rsid w:val="008E2D1B"/>
    <w:rsid w:val="008F2F23"/>
    <w:rsid w:val="00900D7C"/>
    <w:rsid w:val="009120DC"/>
    <w:rsid w:val="00912429"/>
    <w:rsid w:val="00913CF9"/>
    <w:rsid w:val="00913F2D"/>
    <w:rsid w:val="009144D8"/>
    <w:rsid w:val="00916D0F"/>
    <w:rsid w:val="00917C6D"/>
    <w:rsid w:val="009208A7"/>
    <w:rsid w:val="0092260F"/>
    <w:rsid w:val="0092568C"/>
    <w:rsid w:val="00927C3F"/>
    <w:rsid w:val="009334EC"/>
    <w:rsid w:val="00941A4F"/>
    <w:rsid w:val="00943640"/>
    <w:rsid w:val="009452CB"/>
    <w:rsid w:val="009533B3"/>
    <w:rsid w:val="00955A9E"/>
    <w:rsid w:val="0096073B"/>
    <w:rsid w:val="009735C6"/>
    <w:rsid w:val="00980BE2"/>
    <w:rsid w:val="00980E77"/>
    <w:rsid w:val="009843FB"/>
    <w:rsid w:val="0098646B"/>
    <w:rsid w:val="009911FA"/>
    <w:rsid w:val="009912A8"/>
    <w:rsid w:val="00992625"/>
    <w:rsid w:val="009935DA"/>
    <w:rsid w:val="009978D8"/>
    <w:rsid w:val="009979EA"/>
    <w:rsid w:val="009B493E"/>
    <w:rsid w:val="009B6C2B"/>
    <w:rsid w:val="009B74C4"/>
    <w:rsid w:val="009C05F9"/>
    <w:rsid w:val="009C094F"/>
    <w:rsid w:val="009C2229"/>
    <w:rsid w:val="009C2513"/>
    <w:rsid w:val="009D4817"/>
    <w:rsid w:val="009D4857"/>
    <w:rsid w:val="009D4DBB"/>
    <w:rsid w:val="009D56E0"/>
    <w:rsid w:val="009F66A5"/>
    <w:rsid w:val="009F74BE"/>
    <w:rsid w:val="00A010D4"/>
    <w:rsid w:val="00A05A56"/>
    <w:rsid w:val="00A06100"/>
    <w:rsid w:val="00A103EA"/>
    <w:rsid w:val="00A1042A"/>
    <w:rsid w:val="00A1368F"/>
    <w:rsid w:val="00A20659"/>
    <w:rsid w:val="00A24DDF"/>
    <w:rsid w:val="00A33C98"/>
    <w:rsid w:val="00A34AE4"/>
    <w:rsid w:val="00A405F9"/>
    <w:rsid w:val="00A4100E"/>
    <w:rsid w:val="00A410C8"/>
    <w:rsid w:val="00A4364B"/>
    <w:rsid w:val="00A47771"/>
    <w:rsid w:val="00A5009A"/>
    <w:rsid w:val="00A51C03"/>
    <w:rsid w:val="00A51C30"/>
    <w:rsid w:val="00A5361E"/>
    <w:rsid w:val="00A567D9"/>
    <w:rsid w:val="00A66545"/>
    <w:rsid w:val="00A74C42"/>
    <w:rsid w:val="00A75E55"/>
    <w:rsid w:val="00A91AEE"/>
    <w:rsid w:val="00A91CA1"/>
    <w:rsid w:val="00AA18FD"/>
    <w:rsid w:val="00AA1A96"/>
    <w:rsid w:val="00AA2AFD"/>
    <w:rsid w:val="00AA3A0A"/>
    <w:rsid w:val="00AA3D2D"/>
    <w:rsid w:val="00AB373B"/>
    <w:rsid w:val="00AB5F36"/>
    <w:rsid w:val="00AC1113"/>
    <w:rsid w:val="00AC2E6F"/>
    <w:rsid w:val="00AC3742"/>
    <w:rsid w:val="00AD02D2"/>
    <w:rsid w:val="00AD3746"/>
    <w:rsid w:val="00AD790B"/>
    <w:rsid w:val="00AE1F26"/>
    <w:rsid w:val="00AE418B"/>
    <w:rsid w:val="00AE47FF"/>
    <w:rsid w:val="00AE53C5"/>
    <w:rsid w:val="00AE7CC1"/>
    <w:rsid w:val="00AF0B4D"/>
    <w:rsid w:val="00AF11A2"/>
    <w:rsid w:val="00AF2702"/>
    <w:rsid w:val="00AF30CD"/>
    <w:rsid w:val="00B100DB"/>
    <w:rsid w:val="00B1133B"/>
    <w:rsid w:val="00B139F3"/>
    <w:rsid w:val="00B2315B"/>
    <w:rsid w:val="00B27A1A"/>
    <w:rsid w:val="00B43592"/>
    <w:rsid w:val="00B4780D"/>
    <w:rsid w:val="00B51DE9"/>
    <w:rsid w:val="00B553BF"/>
    <w:rsid w:val="00B55577"/>
    <w:rsid w:val="00B6081C"/>
    <w:rsid w:val="00B619C2"/>
    <w:rsid w:val="00B66B61"/>
    <w:rsid w:val="00B81B2B"/>
    <w:rsid w:val="00B835F5"/>
    <w:rsid w:val="00B83F99"/>
    <w:rsid w:val="00B911F3"/>
    <w:rsid w:val="00B9247E"/>
    <w:rsid w:val="00B928CD"/>
    <w:rsid w:val="00BA3365"/>
    <w:rsid w:val="00BA64CC"/>
    <w:rsid w:val="00BB4334"/>
    <w:rsid w:val="00BD01E0"/>
    <w:rsid w:val="00BD0816"/>
    <w:rsid w:val="00BD540A"/>
    <w:rsid w:val="00BE21B0"/>
    <w:rsid w:val="00BE4DD2"/>
    <w:rsid w:val="00BE7018"/>
    <w:rsid w:val="00BF1B20"/>
    <w:rsid w:val="00BF35AC"/>
    <w:rsid w:val="00BF4CA0"/>
    <w:rsid w:val="00BF5E7A"/>
    <w:rsid w:val="00BF7272"/>
    <w:rsid w:val="00C02B3A"/>
    <w:rsid w:val="00C036FE"/>
    <w:rsid w:val="00C074DE"/>
    <w:rsid w:val="00C07653"/>
    <w:rsid w:val="00C224C8"/>
    <w:rsid w:val="00C22DA6"/>
    <w:rsid w:val="00C2398C"/>
    <w:rsid w:val="00C258F2"/>
    <w:rsid w:val="00C30504"/>
    <w:rsid w:val="00C37F08"/>
    <w:rsid w:val="00C4772F"/>
    <w:rsid w:val="00C50B1D"/>
    <w:rsid w:val="00C62390"/>
    <w:rsid w:val="00C6264D"/>
    <w:rsid w:val="00C63FBC"/>
    <w:rsid w:val="00C701E5"/>
    <w:rsid w:val="00C7207A"/>
    <w:rsid w:val="00C936AB"/>
    <w:rsid w:val="00CA0F95"/>
    <w:rsid w:val="00CB0197"/>
    <w:rsid w:val="00CB08C4"/>
    <w:rsid w:val="00CC3814"/>
    <w:rsid w:val="00CC3884"/>
    <w:rsid w:val="00CC4298"/>
    <w:rsid w:val="00CC604C"/>
    <w:rsid w:val="00CC60A0"/>
    <w:rsid w:val="00CD1CB7"/>
    <w:rsid w:val="00CD511F"/>
    <w:rsid w:val="00CD6932"/>
    <w:rsid w:val="00CE6824"/>
    <w:rsid w:val="00CF0506"/>
    <w:rsid w:val="00CF42A3"/>
    <w:rsid w:val="00CF605F"/>
    <w:rsid w:val="00CF664A"/>
    <w:rsid w:val="00D05D58"/>
    <w:rsid w:val="00D13ABD"/>
    <w:rsid w:val="00D2625D"/>
    <w:rsid w:val="00D26CC8"/>
    <w:rsid w:val="00D3224D"/>
    <w:rsid w:val="00D34A82"/>
    <w:rsid w:val="00D46917"/>
    <w:rsid w:val="00D4778F"/>
    <w:rsid w:val="00D55E22"/>
    <w:rsid w:val="00D65102"/>
    <w:rsid w:val="00D71F3F"/>
    <w:rsid w:val="00D76BE8"/>
    <w:rsid w:val="00D77352"/>
    <w:rsid w:val="00DA2508"/>
    <w:rsid w:val="00DA26E0"/>
    <w:rsid w:val="00DA6979"/>
    <w:rsid w:val="00DB322F"/>
    <w:rsid w:val="00DB4A0B"/>
    <w:rsid w:val="00DB5F77"/>
    <w:rsid w:val="00DB60EB"/>
    <w:rsid w:val="00DC0942"/>
    <w:rsid w:val="00DD1147"/>
    <w:rsid w:val="00DD4D19"/>
    <w:rsid w:val="00DE1602"/>
    <w:rsid w:val="00DE1C87"/>
    <w:rsid w:val="00DE22F9"/>
    <w:rsid w:val="00DE339B"/>
    <w:rsid w:val="00DE4890"/>
    <w:rsid w:val="00DE6328"/>
    <w:rsid w:val="00DF22A5"/>
    <w:rsid w:val="00DF60B9"/>
    <w:rsid w:val="00DF78A1"/>
    <w:rsid w:val="00E0028B"/>
    <w:rsid w:val="00E00B95"/>
    <w:rsid w:val="00E0229A"/>
    <w:rsid w:val="00E0310C"/>
    <w:rsid w:val="00E061B9"/>
    <w:rsid w:val="00E12C9C"/>
    <w:rsid w:val="00E20E9E"/>
    <w:rsid w:val="00E26AA0"/>
    <w:rsid w:val="00E27E2E"/>
    <w:rsid w:val="00E30E50"/>
    <w:rsid w:val="00E34088"/>
    <w:rsid w:val="00E35641"/>
    <w:rsid w:val="00E45B19"/>
    <w:rsid w:val="00E45F65"/>
    <w:rsid w:val="00E467BC"/>
    <w:rsid w:val="00E52225"/>
    <w:rsid w:val="00E60E5A"/>
    <w:rsid w:val="00E74810"/>
    <w:rsid w:val="00E776F8"/>
    <w:rsid w:val="00E80499"/>
    <w:rsid w:val="00E82223"/>
    <w:rsid w:val="00E841FF"/>
    <w:rsid w:val="00E86974"/>
    <w:rsid w:val="00E879C1"/>
    <w:rsid w:val="00E90FC1"/>
    <w:rsid w:val="00E93977"/>
    <w:rsid w:val="00EA06AA"/>
    <w:rsid w:val="00EA541A"/>
    <w:rsid w:val="00EA5DD7"/>
    <w:rsid w:val="00EA7732"/>
    <w:rsid w:val="00EB4430"/>
    <w:rsid w:val="00EC2400"/>
    <w:rsid w:val="00EC3F69"/>
    <w:rsid w:val="00EC4EC2"/>
    <w:rsid w:val="00EC7400"/>
    <w:rsid w:val="00ED0396"/>
    <w:rsid w:val="00ED4244"/>
    <w:rsid w:val="00EE123A"/>
    <w:rsid w:val="00EE6694"/>
    <w:rsid w:val="00EF3D74"/>
    <w:rsid w:val="00EF5111"/>
    <w:rsid w:val="00EF6575"/>
    <w:rsid w:val="00EF7FF8"/>
    <w:rsid w:val="00F0156F"/>
    <w:rsid w:val="00F12BCA"/>
    <w:rsid w:val="00F14895"/>
    <w:rsid w:val="00F162E8"/>
    <w:rsid w:val="00F1713F"/>
    <w:rsid w:val="00F26671"/>
    <w:rsid w:val="00F37E00"/>
    <w:rsid w:val="00F4018A"/>
    <w:rsid w:val="00F44A67"/>
    <w:rsid w:val="00F45D37"/>
    <w:rsid w:val="00F53770"/>
    <w:rsid w:val="00F55AA9"/>
    <w:rsid w:val="00F62D64"/>
    <w:rsid w:val="00F63FEF"/>
    <w:rsid w:val="00F67B00"/>
    <w:rsid w:val="00F701F9"/>
    <w:rsid w:val="00F7220D"/>
    <w:rsid w:val="00F748DF"/>
    <w:rsid w:val="00F8294B"/>
    <w:rsid w:val="00F84125"/>
    <w:rsid w:val="00F846ED"/>
    <w:rsid w:val="00F92799"/>
    <w:rsid w:val="00F9397A"/>
    <w:rsid w:val="00F9695E"/>
    <w:rsid w:val="00F97152"/>
    <w:rsid w:val="00F97BA5"/>
    <w:rsid w:val="00FA019B"/>
    <w:rsid w:val="00FA4123"/>
    <w:rsid w:val="00FA43B6"/>
    <w:rsid w:val="00FA6000"/>
    <w:rsid w:val="00FB0C7C"/>
    <w:rsid w:val="00FB4457"/>
    <w:rsid w:val="00FB60CB"/>
    <w:rsid w:val="00FB69F3"/>
    <w:rsid w:val="00FB6DAB"/>
    <w:rsid w:val="00FC0F56"/>
    <w:rsid w:val="00FC1D5F"/>
    <w:rsid w:val="00FD4916"/>
    <w:rsid w:val="00FD5B98"/>
    <w:rsid w:val="00FD6985"/>
    <w:rsid w:val="00FD77ED"/>
    <w:rsid w:val="00FD7C20"/>
    <w:rsid w:val="00FE1190"/>
    <w:rsid w:val="00FE3BE2"/>
    <w:rsid w:val="00FE61A0"/>
    <w:rsid w:val="00FF0B68"/>
    <w:rsid w:val="00FF0D40"/>
    <w:rsid w:val="00FF3674"/>
    <w:rsid w:val="00FF658C"/>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8B60CB"/>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spacing w:line="220" w:lineRule="exact"/>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semiHidden/>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semiHidden/>
    <w:rsid w:val="00EC3F69"/>
    <w:pPr>
      <w:spacing w:line="220" w:lineRule="exact"/>
    </w:pPr>
    <w:rPr>
      <w:rFonts w:eastAsia="Times New Roman" w:cs="Times New Roman"/>
      <w:sz w:val="18"/>
      <w:lang w:eastAsia="de-DE"/>
    </w:rPr>
  </w:style>
  <w:style w:type="paragraph" w:customStyle="1" w:styleId="Tabellezentriert">
    <w:name w:val="Tabelle zentriert"/>
    <w:basedOn w:val="TabelleLinks"/>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paragraph" w:customStyle="1" w:styleId="TabellenkopfLS">
    <w:name w:val="Tabellenkopf LS"/>
    <w:basedOn w:val="Standard"/>
    <w:rsid w:val="00833561"/>
    <w:pPr>
      <w:spacing w:line="240" w:lineRule="exact"/>
      <w:jc w:val="center"/>
    </w:pPr>
    <w:rPr>
      <w:rFonts w:eastAsia="Times New Roman" w:cs="Times New Roman"/>
      <w:b/>
      <w:color w:val="000000"/>
      <w:lang w:eastAsia="de-DE"/>
    </w:rPr>
  </w:style>
  <w:style w:type="paragraph" w:customStyle="1" w:styleId="TabelleLinks6PT">
    <w:name w:val="Tabelle Links 6PT"/>
    <w:basedOn w:val="Standard"/>
    <w:rsid w:val="00833561"/>
    <w:pPr>
      <w:spacing w:before="40" w:after="60" w:line="160" w:lineRule="exact"/>
    </w:pPr>
    <w:rPr>
      <w:rFonts w:eastAsia="Times New Roman" w:cs="Times New Roman"/>
      <w:color w:val="000000"/>
      <w:sz w:val="12"/>
      <w:lang w:eastAsia="de-DE"/>
    </w:rPr>
  </w:style>
  <w:style w:type="paragraph" w:customStyle="1" w:styleId="TabelleAufzhlung">
    <w:name w:val="Tabelle Aufzählung"/>
    <w:basedOn w:val="TabelleLinks"/>
    <w:rsid w:val="00220FAE"/>
    <w:pPr>
      <w:numPr>
        <w:numId w:val="16"/>
      </w:numPr>
      <w:ind w:left="488" w:hanging="244"/>
    </w:pPr>
    <w:rPr>
      <w:color w:val="000000"/>
    </w:rPr>
  </w:style>
  <w:style w:type="character" w:styleId="Platzhaltertext">
    <w:name w:val="Placeholder Text"/>
    <w:basedOn w:val="Absatz-Standardschriftart"/>
    <w:uiPriority w:val="99"/>
    <w:semiHidden/>
    <w:rsid w:val="006E7DD5"/>
    <w:rPr>
      <w:color w:val="808080"/>
    </w:rPr>
  </w:style>
  <w:style w:type="paragraph" w:customStyle="1" w:styleId="Default">
    <w:name w:val="Default"/>
    <w:rsid w:val="006E7DD5"/>
    <w:pPr>
      <w:autoSpaceDE w:val="0"/>
      <w:autoSpaceDN w:val="0"/>
      <w:adjustRightInd w:val="0"/>
      <w:spacing w:line="240" w:lineRule="auto"/>
    </w:pPr>
    <w:rPr>
      <w:rFonts w:ascii="Corbel" w:hAnsi="Corbel" w:cs="Corbel"/>
      <w:color w:val="000000"/>
      <w:sz w:val="24"/>
      <w:szCs w:val="24"/>
    </w:rPr>
  </w:style>
  <w:style w:type="table" w:customStyle="1" w:styleId="Tabellenraster2">
    <w:name w:val="Tabellenraster2"/>
    <w:basedOn w:val="NormaleTabelle"/>
    <w:next w:val="Tabellenraster"/>
    <w:uiPriority w:val="59"/>
    <w:rsid w:val="002B2C67"/>
    <w:pPr>
      <w:spacing w:line="240" w:lineRule="auto"/>
    </w:pPr>
    <w:rPr>
      <w:rFonts w:eastAsia="Calibri"/>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enraster3">
    <w:name w:val="Tabellenraster3"/>
    <w:basedOn w:val="NormaleTabelle"/>
    <w:next w:val="Tabellenraster"/>
    <w:uiPriority w:val="59"/>
    <w:rsid w:val="002B2C67"/>
    <w:pPr>
      <w:spacing w:line="240" w:lineRule="auto"/>
    </w:pPr>
    <w:rPr>
      <w:rFonts w:eastAsia="Calibri"/>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8B60CB"/>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spacing w:line="220" w:lineRule="exact"/>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semiHidden/>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semiHidden/>
    <w:rsid w:val="00EC3F69"/>
    <w:pPr>
      <w:spacing w:line="220" w:lineRule="exact"/>
    </w:pPr>
    <w:rPr>
      <w:rFonts w:eastAsia="Times New Roman" w:cs="Times New Roman"/>
      <w:sz w:val="18"/>
      <w:lang w:eastAsia="de-DE"/>
    </w:rPr>
  </w:style>
  <w:style w:type="paragraph" w:customStyle="1" w:styleId="Tabellezentriert">
    <w:name w:val="Tabelle zentriert"/>
    <w:basedOn w:val="TabelleLinks"/>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paragraph" w:customStyle="1" w:styleId="TabellenkopfLS">
    <w:name w:val="Tabellenkopf LS"/>
    <w:basedOn w:val="Standard"/>
    <w:rsid w:val="00833561"/>
    <w:pPr>
      <w:spacing w:line="240" w:lineRule="exact"/>
      <w:jc w:val="center"/>
    </w:pPr>
    <w:rPr>
      <w:rFonts w:eastAsia="Times New Roman" w:cs="Times New Roman"/>
      <w:b/>
      <w:color w:val="000000"/>
      <w:lang w:eastAsia="de-DE"/>
    </w:rPr>
  </w:style>
  <w:style w:type="paragraph" w:customStyle="1" w:styleId="TabelleLinks6PT">
    <w:name w:val="Tabelle Links 6PT"/>
    <w:basedOn w:val="Standard"/>
    <w:rsid w:val="00833561"/>
    <w:pPr>
      <w:spacing w:before="40" w:after="60" w:line="160" w:lineRule="exact"/>
    </w:pPr>
    <w:rPr>
      <w:rFonts w:eastAsia="Times New Roman" w:cs="Times New Roman"/>
      <w:color w:val="000000"/>
      <w:sz w:val="12"/>
      <w:lang w:eastAsia="de-DE"/>
    </w:rPr>
  </w:style>
  <w:style w:type="paragraph" w:customStyle="1" w:styleId="TabelleAufzhlung">
    <w:name w:val="Tabelle Aufzählung"/>
    <w:basedOn w:val="TabelleLinks"/>
    <w:rsid w:val="00220FAE"/>
    <w:pPr>
      <w:numPr>
        <w:numId w:val="16"/>
      </w:numPr>
      <w:ind w:left="488" w:hanging="244"/>
    </w:pPr>
    <w:rPr>
      <w:color w:val="000000"/>
    </w:rPr>
  </w:style>
  <w:style w:type="character" w:styleId="Platzhaltertext">
    <w:name w:val="Placeholder Text"/>
    <w:basedOn w:val="Absatz-Standardschriftart"/>
    <w:uiPriority w:val="99"/>
    <w:semiHidden/>
    <w:rsid w:val="006E7DD5"/>
    <w:rPr>
      <w:color w:val="808080"/>
    </w:rPr>
  </w:style>
  <w:style w:type="paragraph" w:customStyle="1" w:styleId="Default">
    <w:name w:val="Default"/>
    <w:rsid w:val="006E7DD5"/>
    <w:pPr>
      <w:autoSpaceDE w:val="0"/>
      <w:autoSpaceDN w:val="0"/>
      <w:adjustRightInd w:val="0"/>
      <w:spacing w:line="240" w:lineRule="auto"/>
    </w:pPr>
    <w:rPr>
      <w:rFonts w:ascii="Corbel" w:hAnsi="Corbel" w:cs="Corbel"/>
      <w:color w:val="000000"/>
      <w:sz w:val="24"/>
      <w:szCs w:val="24"/>
    </w:rPr>
  </w:style>
  <w:style w:type="table" w:customStyle="1" w:styleId="Tabellenraster2">
    <w:name w:val="Tabellenraster2"/>
    <w:basedOn w:val="NormaleTabelle"/>
    <w:next w:val="Tabellenraster"/>
    <w:uiPriority w:val="59"/>
    <w:rsid w:val="002B2C67"/>
    <w:pPr>
      <w:spacing w:line="240" w:lineRule="auto"/>
    </w:pPr>
    <w:rPr>
      <w:rFonts w:eastAsia="Calibri"/>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enraster3">
    <w:name w:val="Tabellenraster3"/>
    <w:basedOn w:val="NormaleTabelle"/>
    <w:next w:val="Tabellenraster"/>
    <w:uiPriority w:val="59"/>
    <w:rsid w:val="002B2C67"/>
    <w:pPr>
      <w:spacing w:line="240" w:lineRule="auto"/>
    </w:pPr>
    <w:rPr>
      <w:rFonts w:eastAsia="Calibri"/>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9645998">
      <w:bodyDiv w:val="1"/>
      <w:marLeft w:val="0"/>
      <w:marRight w:val="0"/>
      <w:marTop w:val="0"/>
      <w:marBottom w:val="0"/>
      <w:divBdr>
        <w:top w:val="none" w:sz="0" w:space="0" w:color="auto"/>
        <w:left w:val="none" w:sz="0" w:space="0" w:color="auto"/>
        <w:bottom w:val="none" w:sz="0" w:space="0" w:color="auto"/>
        <w:right w:val="none" w:sz="0" w:space="0" w:color="auto"/>
      </w:divBdr>
    </w:div>
    <w:div w:id="643393435">
      <w:bodyDiv w:val="1"/>
      <w:marLeft w:val="0"/>
      <w:marRight w:val="0"/>
      <w:marTop w:val="0"/>
      <w:marBottom w:val="0"/>
      <w:divBdr>
        <w:top w:val="none" w:sz="0" w:space="0" w:color="auto"/>
        <w:left w:val="none" w:sz="0" w:space="0" w:color="auto"/>
        <w:bottom w:val="none" w:sz="0" w:space="0" w:color="auto"/>
        <w:right w:val="none" w:sz="0" w:space="0" w:color="auto"/>
      </w:divBdr>
    </w:div>
    <w:div w:id="838540729">
      <w:bodyDiv w:val="1"/>
      <w:marLeft w:val="0"/>
      <w:marRight w:val="0"/>
      <w:marTop w:val="0"/>
      <w:marBottom w:val="0"/>
      <w:divBdr>
        <w:top w:val="none" w:sz="0" w:space="0" w:color="auto"/>
        <w:left w:val="none" w:sz="0" w:space="0" w:color="auto"/>
        <w:bottom w:val="none" w:sz="0" w:space="0" w:color="auto"/>
        <w:right w:val="none" w:sz="0" w:space="0" w:color="auto"/>
      </w:divBdr>
    </w:div>
    <w:div w:id="1285425632">
      <w:bodyDiv w:val="1"/>
      <w:marLeft w:val="0"/>
      <w:marRight w:val="0"/>
      <w:marTop w:val="0"/>
      <w:marBottom w:val="0"/>
      <w:divBdr>
        <w:top w:val="none" w:sz="0" w:space="0" w:color="auto"/>
        <w:left w:val="none" w:sz="0" w:space="0" w:color="auto"/>
        <w:bottom w:val="none" w:sz="0" w:space="0" w:color="auto"/>
        <w:right w:val="none" w:sz="0" w:space="0" w:color="auto"/>
      </w:divBdr>
    </w:div>
    <w:div w:id="1837303903">
      <w:bodyDiv w:val="1"/>
      <w:marLeft w:val="0"/>
      <w:marRight w:val="0"/>
      <w:marTop w:val="0"/>
      <w:marBottom w:val="0"/>
      <w:divBdr>
        <w:top w:val="none" w:sz="0" w:space="0" w:color="auto"/>
        <w:left w:val="none" w:sz="0" w:space="0" w:color="auto"/>
        <w:bottom w:val="none" w:sz="0" w:space="0" w:color="auto"/>
        <w:right w:val="none" w:sz="0" w:space="0" w:color="auto"/>
      </w:divBdr>
    </w:div>
    <w:div w:id="2040741057">
      <w:bodyDiv w:val="1"/>
      <w:marLeft w:val="0"/>
      <w:marRight w:val="0"/>
      <w:marTop w:val="0"/>
      <w:marBottom w:val="0"/>
      <w:divBdr>
        <w:top w:val="none" w:sz="0" w:space="0" w:color="auto"/>
        <w:left w:val="none" w:sz="0" w:space="0" w:color="auto"/>
        <w:bottom w:val="none" w:sz="0" w:space="0" w:color="auto"/>
        <w:right w:val="none" w:sz="0" w:space="0" w:color="auto"/>
      </w:divBdr>
    </w:div>
    <w:div w:id="2111511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8.emf"/><Relationship Id="rId117" Type="http://schemas.openxmlformats.org/officeDocument/2006/relationships/image" Target="media/image104.png"/><Relationship Id="rId21" Type="http://schemas.openxmlformats.org/officeDocument/2006/relationships/image" Target="media/image23.png"/><Relationship Id="rId42" Type="http://schemas.openxmlformats.org/officeDocument/2006/relationships/image" Target="media/image44.png"/><Relationship Id="rId47" Type="http://schemas.openxmlformats.org/officeDocument/2006/relationships/image" Target="media/image49.png"/><Relationship Id="rId63" Type="http://schemas.openxmlformats.org/officeDocument/2006/relationships/header" Target="header8.xml"/><Relationship Id="rId68" Type="http://schemas.openxmlformats.org/officeDocument/2006/relationships/header" Target="header9.xml"/><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0.jpeg"/><Relationship Id="rId16" Type="http://schemas.openxmlformats.org/officeDocument/2006/relationships/image" Target="media/image18.png"/><Relationship Id="rId107" Type="http://schemas.openxmlformats.org/officeDocument/2006/relationships/image" Target="media/image95.jpeg"/><Relationship Id="rId11" Type="http://schemas.openxmlformats.org/officeDocument/2006/relationships/footer" Target="footer1.xml"/><Relationship Id="rId32" Type="http://schemas.openxmlformats.org/officeDocument/2006/relationships/image" Target="media/image34.png"/><Relationship Id="rId37" Type="http://schemas.openxmlformats.org/officeDocument/2006/relationships/image" Target="media/image39.png"/><Relationship Id="rId53" Type="http://schemas.openxmlformats.org/officeDocument/2006/relationships/header" Target="header3.xml"/><Relationship Id="rId58" Type="http://schemas.openxmlformats.org/officeDocument/2006/relationships/footer" Target="footer4.xml"/><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jpeg"/><Relationship Id="rId123" Type="http://schemas.openxmlformats.org/officeDocument/2006/relationships/image" Target="media/image110.jpeg"/><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21.png"/><Relationship Id="rId14" Type="http://schemas.openxmlformats.org/officeDocument/2006/relationships/image" Target="media/image16.png"/><Relationship Id="rId22" Type="http://schemas.openxmlformats.org/officeDocument/2006/relationships/image" Target="media/image24.png"/><Relationship Id="rId27" Type="http://schemas.openxmlformats.org/officeDocument/2006/relationships/image" Target="media/image29.png"/><Relationship Id="rId30" Type="http://schemas.openxmlformats.org/officeDocument/2006/relationships/image" Target="media/image32.png"/><Relationship Id="rId35" Type="http://schemas.openxmlformats.org/officeDocument/2006/relationships/image" Target="media/image37.png"/><Relationship Id="rId43" Type="http://schemas.openxmlformats.org/officeDocument/2006/relationships/image" Target="media/image45.png"/><Relationship Id="rId48" Type="http://schemas.openxmlformats.org/officeDocument/2006/relationships/image" Target="media/image50.png"/><Relationship Id="rId56" Type="http://schemas.openxmlformats.org/officeDocument/2006/relationships/footer" Target="footer3.xml"/><Relationship Id="rId64" Type="http://schemas.openxmlformats.org/officeDocument/2006/relationships/image" Target="media/image56.jpeg"/><Relationship Id="rId69" Type="http://schemas.openxmlformats.org/officeDocument/2006/relationships/footer" Target="footer7.xml"/><Relationship Id="rId77" Type="http://schemas.openxmlformats.org/officeDocument/2006/relationships/image" Target="media/image66.png"/><Relationship Id="rId100" Type="http://schemas.openxmlformats.org/officeDocument/2006/relationships/image" Target="media/image89.jpeg"/><Relationship Id="rId105" Type="http://schemas.microsoft.com/office/2007/relationships/hdphoto" Target="media/hdphoto2.wdp"/><Relationship Id="rId113" Type="http://schemas.openxmlformats.org/officeDocument/2006/relationships/image" Target="media/image101.png"/><Relationship Id="rId118" Type="http://schemas.openxmlformats.org/officeDocument/2006/relationships/image" Target="media/image105.png"/><Relationship Id="rId126" Type="http://schemas.openxmlformats.org/officeDocument/2006/relationships/header" Target="header10.xml"/><Relationship Id="rId8" Type="http://schemas.openxmlformats.org/officeDocument/2006/relationships/endnotes" Target="endnotes.xml"/><Relationship Id="rId51" Type="http://schemas.openxmlformats.org/officeDocument/2006/relationships/image" Target="media/image53.png"/><Relationship Id="rId72" Type="http://schemas.openxmlformats.org/officeDocument/2006/relationships/image" Target="media/image62.png"/><Relationship Id="rId80" Type="http://schemas.openxmlformats.org/officeDocument/2006/relationships/image" Target="media/image69.pn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08.jpeg"/><Relationship Id="rId3" Type="http://schemas.openxmlformats.org/officeDocument/2006/relationships/styles" Target="styles.xml"/><Relationship Id="rId12" Type="http://schemas.openxmlformats.org/officeDocument/2006/relationships/hyperlink" Target="mailto:best@ls.kv.bwl.de" TargetMode="External"/><Relationship Id="rId17" Type="http://schemas.openxmlformats.org/officeDocument/2006/relationships/image" Target="media/image19.png"/><Relationship Id="rId25" Type="http://schemas.openxmlformats.org/officeDocument/2006/relationships/image" Target="media/image27.png"/><Relationship Id="rId33" Type="http://schemas.openxmlformats.org/officeDocument/2006/relationships/image" Target="media/image35.png"/><Relationship Id="rId38" Type="http://schemas.openxmlformats.org/officeDocument/2006/relationships/image" Target="media/image40.emf"/><Relationship Id="rId46" Type="http://schemas.openxmlformats.org/officeDocument/2006/relationships/image" Target="media/image48.png"/><Relationship Id="rId59" Type="http://schemas.openxmlformats.org/officeDocument/2006/relationships/header" Target="header6.xml"/><Relationship Id="rId67" Type="http://schemas.openxmlformats.org/officeDocument/2006/relationships/image" Target="media/image59.jpeg"/><Relationship Id="rId103" Type="http://schemas.openxmlformats.org/officeDocument/2006/relationships/image" Target="media/image92.jpeg"/><Relationship Id="rId108" Type="http://schemas.openxmlformats.org/officeDocument/2006/relationships/image" Target="media/image96.jpeg"/><Relationship Id="rId116" Type="http://schemas.openxmlformats.org/officeDocument/2006/relationships/image" Target="media/image103.jpeg"/><Relationship Id="rId124" Type="http://schemas.openxmlformats.org/officeDocument/2006/relationships/image" Target="media/image111.jpeg"/><Relationship Id="rId129" Type="http://schemas.openxmlformats.org/officeDocument/2006/relationships/theme" Target="theme/theme1.xml"/><Relationship Id="rId20" Type="http://schemas.openxmlformats.org/officeDocument/2006/relationships/image" Target="media/image22.png"/><Relationship Id="rId41" Type="http://schemas.openxmlformats.org/officeDocument/2006/relationships/image" Target="media/image43.png"/><Relationship Id="rId54" Type="http://schemas.openxmlformats.org/officeDocument/2006/relationships/header" Target="header4.xml"/><Relationship Id="rId62" Type="http://schemas.openxmlformats.org/officeDocument/2006/relationships/footer" Target="footer6.xml"/><Relationship Id="rId70" Type="http://schemas.openxmlformats.org/officeDocument/2006/relationships/image" Target="media/image60.jpe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9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7.png"/><Relationship Id="rId23" Type="http://schemas.openxmlformats.org/officeDocument/2006/relationships/image" Target="media/image25.png"/><Relationship Id="rId28" Type="http://schemas.openxmlformats.org/officeDocument/2006/relationships/image" Target="media/image30.png"/><Relationship Id="rId36" Type="http://schemas.openxmlformats.org/officeDocument/2006/relationships/image" Target="media/image38.png"/><Relationship Id="rId49" Type="http://schemas.openxmlformats.org/officeDocument/2006/relationships/image" Target="media/image51.png"/><Relationship Id="rId57" Type="http://schemas.openxmlformats.org/officeDocument/2006/relationships/header" Target="header5.xml"/><Relationship Id="rId106" Type="http://schemas.openxmlformats.org/officeDocument/2006/relationships/image" Target="media/image94.jpeg"/><Relationship Id="rId114" Type="http://schemas.microsoft.com/office/2007/relationships/hdphoto" Target="media/hdphoto3.wdp"/><Relationship Id="rId119" Type="http://schemas.openxmlformats.org/officeDocument/2006/relationships/image" Target="media/image106.jpeg"/><Relationship Id="rId127" Type="http://schemas.openxmlformats.org/officeDocument/2006/relationships/footer" Target="footer8.xml"/><Relationship Id="rId10" Type="http://schemas.openxmlformats.org/officeDocument/2006/relationships/header" Target="header2.xml"/><Relationship Id="rId31" Type="http://schemas.openxmlformats.org/officeDocument/2006/relationships/image" Target="media/image33.png"/><Relationship Id="rId44" Type="http://schemas.openxmlformats.org/officeDocument/2006/relationships/image" Target="media/image46.png"/><Relationship Id="rId52" Type="http://schemas.openxmlformats.org/officeDocument/2006/relationships/image" Target="media/image54.png"/><Relationship Id="rId60" Type="http://schemas.openxmlformats.org/officeDocument/2006/relationships/footer" Target="footer5.xml"/><Relationship Id="rId65" Type="http://schemas.openxmlformats.org/officeDocument/2006/relationships/image" Target="media/image57.png"/><Relationship Id="rId73" Type="http://schemas.microsoft.com/office/2007/relationships/hdphoto" Target="media/hdphoto1.wdp"/><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09.jpe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http://www.ls-webshop.de/" TargetMode="External"/><Relationship Id="rId18" Type="http://schemas.openxmlformats.org/officeDocument/2006/relationships/image" Target="media/image20.png"/><Relationship Id="rId39" Type="http://schemas.openxmlformats.org/officeDocument/2006/relationships/image" Target="media/image41.png"/><Relationship Id="rId109" Type="http://schemas.openxmlformats.org/officeDocument/2006/relationships/image" Target="media/image97.jpeg"/><Relationship Id="rId34" Type="http://schemas.openxmlformats.org/officeDocument/2006/relationships/image" Target="media/image36.png"/><Relationship Id="rId50" Type="http://schemas.openxmlformats.org/officeDocument/2006/relationships/image" Target="media/image52.png"/><Relationship Id="rId55" Type="http://schemas.openxmlformats.org/officeDocument/2006/relationships/footer" Target="footer2.xml"/><Relationship Id="rId76" Type="http://schemas.openxmlformats.org/officeDocument/2006/relationships/image" Target="media/image65.png"/><Relationship Id="rId97" Type="http://schemas.openxmlformats.org/officeDocument/2006/relationships/image" Target="media/image86.jpeg"/><Relationship Id="rId104" Type="http://schemas.openxmlformats.org/officeDocument/2006/relationships/image" Target="media/image93.png"/><Relationship Id="rId120" Type="http://schemas.openxmlformats.org/officeDocument/2006/relationships/image" Target="media/image107.jpeg"/><Relationship Id="rId125" Type="http://schemas.openxmlformats.org/officeDocument/2006/relationships/image" Target="media/image112.jpe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31.png"/><Relationship Id="rId24" Type="http://schemas.openxmlformats.org/officeDocument/2006/relationships/image" Target="media/image26.png"/><Relationship Id="rId40" Type="http://schemas.openxmlformats.org/officeDocument/2006/relationships/image" Target="media/image42.png"/><Relationship Id="rId45" Type="http://schemas.openxmlformats.org/officeDocument/2006/relationships/image" Target="media/image47.png"/><Relationship Id="rId66" Type="http://schemas.openxmlformats.org/officeDocument/2006/relationships/image" Target="media/image58.jpeg"/><Relationship Id="rId87" Type="http://schemas.openxmlformats.org/officeDocument/2006/relationships/image" Target="media/image76.jpeg"/><Relationship Id="rId110" Type="http://schemas.openxmlformats.org/officeDocument/2006/relationships/image" Target="media/image98.jpeg"/><Relationship Id="rId115" Type="http://schemas.openxmlformats.org/officeDocument/2006/relationships/image" Target="media/image102.jpeg"/><Relationship Id="rId61" Type="http://schemas.openxmlformats.org/officeDocument/2006/relationships/header" Target="header7.xml"/><Relationship Id="rId82" Type="http://schemas.openxmlformats.org/officeDocument/2006/relationships/image" Target="media/image71.jpeg"/></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5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4.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settings.xml.rels><?xml version="1.0" encoding="UTF-8" standalone="yes"?>
<Relationships xmlns="http://schemas.openxmlformats.org/package/2006/relationships"><Relationship Id="rId1" Type="http://schemas.openxmlformats.org/officeDocument/2006/relationships/attachedTemplate" Target="file:///J:\3-33\Allgemein\_BFPE\3%20Allgemein\Neue%20Formatvorlage\beruf_beruf_material.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2148E2-CE37-4DF3-B032-8A23B16793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beruf_beruf_material.dotx</Template>
  <TotalTime>0</TotalTime>
  <Pages>101</Pages>
  <Words>16510</Words>
  <Characters>104018</Characters>
  <Application>Microsoft Office Word</Application>
  <DocSecurity>0</DocSecurity>
  <Lines>866</Lines>
  <Paragraphs>240</Paragraphs>
  <ScaleCrop>false</ScaleCrop>
  <HeadingPairs>
    <vt:vector size="2" baseType="variant">
      <vt:variant>
        <vt:lpstr>Titel</vt:lpstr>
      </vt:variant>
      <vt:variant>
        <vt:i4>1</vt:i4>
      </vt:variant>
    </vt:vector>
  </HeadingPairs>
  <TitlesOfParts>
    <vt:vector size="1" baseType="lpstr">
      <vt:lpstr/>
    </vt:vector>
  </TitlesOfParts>
  <Company>IZLBW</Company>
  <LinksUpToDate>false</LinksUpToDate>
  <CharactersWithSpaces>120288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Familie Krause</dc:creator>
  <cp:lastModifiedBy>Landesinstitut für Schulentwicklung (HK331)</cp:lastModifiedBy>
  <cp:revision>13</cp:revision>
  <cp:lastPrinted>2016-05-04T08:03:00Z</cp:lastPrinted>
  <dcterms:created xsi:type="dcterms:W3CDTF">2016-05-04T07:47:00Z</dcterms:created>
  <dcterms:modified xsi:type="dcterms:W3CDTF">2016-05-04T09:05:00Z</dcterms:modified>
</cp:coreProperties>
</file>